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4137F8" w14:textId="2D0D433B" w:rsidR="00811A7B" w:rsidRPr="00B05032" w:rsidRDefault="00AB3E79" w:rsidP="003C057E">
      <w:pPr>
        <w:tabs>
          <w:tab w:val="left" w:pos="2265"/>
        </w:tabs>
        <w:rPr>
          <w:rFonts w:eastAsiaTheme="minorHAnsi"/>
          <w:caps/>
        </w:rPr>
      </w:pPr>
      <w:bookmarkStart w:id="0" w:name="_GoBack"/>
      <w:r>
        <w:rPr>
          <w:noProof/>
        </w:rPr>
        <w:drawing>
          <wp:anchor distT="0" distB="0" distL="114300" distR="114300" simplePos="0" relativeHeight="251659295" behindDoc="0" locked="0" layoutInCell="1" allowOverlap="1" wp14:anchorId="767CC7DD" wp14:editId="58C0B60F">
            <wp:simplePos x="0" y="0"/>
            <wp:positionH relativeFrom="margin">
              <wp:align>center</wp:align>
            </wp:positionH>
            <wp:positionV relativeFrom="page">
              <wp:posOffset>581025</wp:posOffset>
            </wp:positionV>
            <wp:extent cx="6419850" cy="8132445"/>
            <wp:effectExtent l="0" t="0" r="0" b="1905"/>
            <wp:wrapSquare wrapText="bothSides"/>
            <wp:docPr id="20" name="Picture 20"/>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1">
                      <a:extLst>
                        <a:ext uri="{28A0092B-C50C-407E-A947-70E740481C1C}">
                          <a14:useLocalDpi xmlns:a14="http://schemas.microsoft.com/office/drawing/2010/main" val="0"/>
                        </a:ext>
                      </a:extLst>
                    </a:blip>
                    <a:stretch>
                      <a:fillRect/>
                    </a:stretch>
                  </pic:blipFill>
                  <pic:spPr>
                    <a:xfrm>
                      <a:off x="0" y="0"/>
                      <a:ext cx="6419850" cy="8132445"/>
                    </a:xfrm>
                    <a:prstGeom prst="rect">
                      <a:avLst/>
                    </a:prstGeom>
                  </pic:spPr>
                </pic:pic>
              </a:graphicData>
            </a:graphic>
            <wp14:sizeRelH relativeFrom="margin">
              <wp14:pctWidth>0</wp14:pctWidth>
            </wp14:sizeRelH>
            <wp14:sizeRelV relativeFrom="margin">
              <wp14:pctHeight>0</wp14:pctHeight>
            </wp14:sizeRelV>
          </wp:anchor>
        </w:drawing>
      </w:r>
      <w:bookmarkEnd w:id="0"/>
    </w:p>
    <w:sdt>
      <w:sdtPr>
        <w:rPr>
          <w:rFonts w:eastAsiaTheme="minorHAnsi"/>
          <w:caps w:val="0"/>
          <w:color w:val="auto"/>
          <w:spacing w:val="0"/>
          <w:sz w:val="20"/>
          <w:szCs w:val="20"/>
        </w:rPr>
        <w:id w:val="-1108819392"/>
        <w:docPartObj>
          <w:docPartGallery w:val="Table of Contents"/>
          <w:docPartUnique/>
        </w:docPartObj>
      </w:sdtPr>
      <w:sdtEndPr>
        <w:rPr>
          <w:rFonts w:eastAsiaTheme="minorEastAsia"/>
          <w:b/>
          <w:bCs/>
        </w:rPr>
      </w:sdtEndPr>
      <w:sdtContent>
        <w:p w14:paraId="440CF2A5" w14:textId="2AAABC32" w:rsidR="00A578D3" w:rsidRPr="00B05032" w:rsidRDefault="005C02D8">
          <w:pPr>
            <w:pStyle w:val="TOCHeading"/>
          </w:pPr>
          <w:r w:rsidRPr="00B05032">
            <w:t>CONTENU</w:t>
          </w:r>
        </w:p>
        <w:p w14:paraId="59E78E4F" w14:textId="7336CFDF" w:rsidR="00B07134" w:rsidRDefault="00A578D3">
          <w:pPr>
            <w:pStyle w:val="TOC1"/>
            <w:tabs>
              <w:tab w:val="right" w:leader="dot" w:pos="9350"/>
            </w:tabs>
            <w:rPr>
              <w:noProof/>
              <w:sz w:val="22"/>
              <w:szCs w:val="22"/>
              <w:lang w:val="en-US"/>
            </w:rPr>
          </w:pPr>
          <w:r w:rsidRPr="00B05032">
            <w:fldChar w:fldCharType="begin"/>
          </w:r>
          <w:r w:rsidRPr="00B05032">
            <w:instrText xml:space="preserve"> TOC \o "1-3" \h \z \u </w:instrText>
          </w:r>
          <w:r w:rsidRPr="00B05032">
            <w:fldChar w:fldCharType="separate"/>
          </w:r>
          <w:hyperlink w:anchor="_Toc521312360" w:history="1">
            <w:r w:rsidR="00B07134" w:rsidRPr="00995A79">
              <w:rPr>
                <w:rStyle w:val="Hyperlink"/>
                <w:noProof/>
              </w:rPr>
              <w:t>Introduction</w:t>
            </w:r>
            <w:r w:rsidR="00B07134">
              <w:rPr>
                <w:noProof/>
                <w:webHidden/>
              </w:rPr>
              <w:tab/>
            </w:r>
            <w:r w:rsidR="00B07134">
              <w:rPr>
                <w:noProof/>
                <w:webHidden/>
              </w:rPr>
              <w:fldChar w:fldCharType="begin"/>
            </w:r>
            <w:r w:rsidR="00B07134">
              <w:rPr>
                <w:noProof/>
                <w:webHidden/>
              </w:rPr>
              <w:instrText xml:space="preserve"> PAGEREF _Toc521312360 \h </w:instrText>
            </w:r>
            <w:r w:rsidR="00B07134">
              <w:rPr>
                <w:noProof/>
                <w:webHidden/>
              </w:rPr>
            </w:r>
            <w:r w:rsidR="00B07134">
              <w:rPr>
                <w:noProof/>
                <w:webHidden/>
              </w:rPr>
              <w:fldChar w:fldCharType="separate"/>
            </w:r>
            <w:r w:rsidR="00B07134">
              <w:rPr>
                <w:noProof/>
                <w:webHidden/>
              </w:rPr>
              <w:t>3</w:t>
            </w:r>
            <w:r w:rsidR="00B07134">
              <w:rPr>
                <w:noProof/>
                <w:webHidden/>
              </w:rPr>
              <w:fldChar w:fldCharType="end"/>
            </w:r>
          </w:hyperlink>
        </w:p>
        <w:p w14:paraId="234B60D7" w14:textId="71921BFA" w:rsidR="00B07134" w:rsidRDefault="00D5062F">
          <w:pPr>
            <w:pStyle w:val="TOC2"/>
            <w:tabs>
              <w:tab w:val="right" w:leader="dot" w:pos="9350"/>
            </w:tabs>
            <w:rPr>
              <w:noProof/>
              <w:sz w:val="22"/>
              <w:szCs w:val="22"/>
              <w:lang w:val="en-US"/>
            </w:rPr>
          </w:pPr>
          <w:hyperlink w:anchor="_Toc521312361" w:history="1">
            <w:r w:rsidR="00B07134" w:rsidRPr="00995A79">
              <w:rPr>
                <w:rStyle w:val="Hyperlink"/>
                <w:noProof/>
              </w:rPr>
              <w:t>L’auteur</w:t>
            </w:r>
            <w:r w:rsidR="00B07134">
              <w:rPr>
                <w:noProof/>
                <w:webHidden/>
              </w:rPr>
              <w:tab/>
            </w:r>
            <w:r w:rsidR="00B07134">
              <w:rPr>
                <w:noProof/>
                <w:webHidden/>
              </w:rPr>
              <w:fldChar w:fldCharType="begin"/>
            </w:r>
            <w:r w:rsidR="00B07134">
              <w:rPr>
                <w:noProof/>
                <w:webHidden/>
              </w:rPr>
              <w:instrText xml:space="preserve"> PAGEREF _Toc521312361 \h </w:instrText>
            </w:r>
            <w:r w:rsidR="00B07134">
              <w:rPr>
                <w:noProof/>
                <w:webHidden/>
              </w:rPr>
            </w:r>
            <w:r w:rsidR="00B07134">
              <w:rPr>
                <w:noProof/>
                <w:webHidden/>
              </w:rPr>
              <w:fldChar w:fldCharType="separate"/>
            </w:r>
            <w:r w:rsidR="00B07134">
              <w:rPr>
                <w:noProof/>
                <w:webHidden/>
              </w:rPr>
              <w:t>3</w:t>
            </w:r>
            <w:r w:rsidR="00B07134">
              <w:rPr>
                <w:noProof/>
                <w:webHidden/>
              </w:rPr>
              <w:fldChar w:fldCharType="end"/>
            </w:r>
          </w:hyperlink>
        </w:p>
        <w:p w14:paraId="1DCEE06A" w14:textId="15F02A58" w:rsidR="00B07134" w:rsidRDefault="00D5062F">
          <w:pPr>
            <w:pStyle w:val="TOC2"/>
            <w:tabs>
              <w:tab w:val="right" w:leader="dot" w:pos="9350"/>
            </w:tabs>
            <w:rPr>
              <w:noProof/>
              <w:sz w:val="22"/>
              <w:szCs w:val="22"/>
              <w:lang w:val="en-US"/>
            </w:rPr>
          </w:pPr>
          <w:hyperlink w:anchor="_Toc521312362" w:history="1">
            <w:r w:rsidR="00B07134" w:rsidRPr="00995A79">
              <w:rPr>
                <w:rStyle w:val="Hyperlink"/>
                <w:noProof/>
              </w:rPr>
              <w:t>Remarque</w:t>
            </w:r>
            <w:r w:rsidR="00B07134">
              <w:rPr>
                <w:noProof/>
                <w:webHidden/>
              </w:rPr>
              <w:tab/>
            </w:r>
            <w:r w:rsidR="00B07134">
              <w:rPr>
                <w:noProof/>
                <w:webHidden/>
              </w:rPr>
              <w:fldChar w:fldCharType="begin"/>
            </w:r>
            <w:r w:rsidR="00B07134">
              <w:rPr>
                <w:noProof/>
                <w:webHidden/>
              </w:rPr>
              <w:instrText xml:space="preserve"> PAGEREF _Toc521312362 \h </w:instrText>
            </w:r>
            <w:r w:rsidR="00B07134">
              <w:rPr>
                <w:noProof/>
                <w:webHidden/>
              </w:rPr>
            </w:r>
            <w:r w:rsidR="00B07134">
              <w:rPr>
                <w:noProof/>
                <w:webHidden/>
              </w:rPr>
              <w:fldChar w:fldCharType="separate"/>
            </w:r>
            <w:r w:rsidR="00B07134">
              <w:rPr>
                <w:noProof/>
                <w:webHidden/>
              </w:rPr>
              <w:t>3</w:t>
            </w:r>
            <w:r w:rsidR="00B07134">
              <w:rPr>
                <w:noProof/>
                <w:webHidden/>
              </w:rPr>
              <w:fldChar w:fldCharType="end"/>
            </w:r>
          </w:hyperlink>
        </w:p>
        <w:p w14:paraId="248400DA" w14:textId="692F69C4" w:rsidR="00B07134" w:rsidRDefault="00D5062F">
          <w:pPr>
            <w:pStyle w:val="TOC2"/>
            <w:tabs>
              <w:tab w:val="right" w:leader="dot" w:pos="9350"/>
            </w:tabs>
            <w:rPr>
              <w:noProof/>
              <w:sz w:val="22"/>
              <w:szCs w:val="22"/>
              <w:lang w:val="en-US"/>
            </w:rPr>
          </w:pPr>
          <w:hyperlink w:anchor="_Toc521312363" w:history="1">
            <w:r w:rsidR="00B07134" w:rsidRPr="00995A79">
              <w:rPr>
                <w:rStyle w:val="Hyperlink"/>
                <w:noProof/>
              </w:rPr>
              <w:t>License</w:t>
            </w:r>
            <w:r w:rsidR="00B07134">
              <w:rPr>
                <w:noProof/>
                <w:webHidden/>
              </w:rPr>
              <w:tab/>
            </w:r>
            <w:r w:rsidR="00B07134">
              <w:rPr>
                <w:noProof/>
                <w:webHidden/>
              </w:rPr>
              <w:fldChar w:fldCharType="begin"/>
            </w:r>
            <w:r w:rsidR="00B07134">
              <w:rPr>
                <w:noProof/>
                <w:webHidden/>
              </w:rPr>
              <w:instrText xml:space="preserve"> PAGEREF _Toc521312363 \h </w:instrText>
            </w:r>
            <w:r w:rsidR="00B07134">
              <w:rPr>
                <w:noProof/>
                <w:webHidden/>
              </w:rPr>
            </w:r>
            <w:r w:rsidR="00B07134">
              <w:rPr>
                <w:noProof/>
                <w:webHidden/>
              </w:rPr>
              <w:fldChar w:fldCharType="separate"/>
            </w:r>
            <w:r w:rsidR="00B07134">
              <w:rPr>
                <w:noProof/>
                <w:webHidden/>
              </w:rPr>
              <w:t>3</w:t>
            </w:r>
            <w:r w:rsidR="00B07134">
              <w:rPr>
                <w:noProof/>
                <w:webHidden/>
              </w:rPr>
              <w:fldChar w:fldCharType="end"/>
            </w:r>
          </w:hyperlink>
        </w:p>
        <w:p w14:paraId="77216377" w14:textId="2494ABB5" w:rsidR="00B07134" w:rsidRDefault="00D5062F">
          <w:pPr>
            <w:pStyle w:val="TOC2"/>
            <w:tabs>
              <w:tab w:val="right" w:leader="dot" w:pos="9350"/>
            </w:tabs>
            <w:rPr>
              <w:noProof/>
              <w:sz w:val="22"/>
              <w:szCs w:val="22"/>
              <w:lang w:val="en-US"/>
            </w:rPr>
          </w:pPr>
          <w:hyperlink w:anchor="_Toc521312364" w:history="1">
            <w:r w:rsidR="00B07134" w:rsidRPr="00995A79">
              <w:rPr>
                <w:rStyle w:val="Hyperlink"/>
                <w:noProof/>
              </w:rPr>
              <w:t>Le concept</w:t>
            </w:r>
            <w:r w:rsidR="00B07134">
              <w:rPr>
                <w:noProof/>
                <w:webHidden/>
              </w:rPr>
              <w:tab/>
            </w:r>
            <w:r w:rsidR="00B07134">
              <w:rPr>
                <w:noProof/>
                <w:webHidden/>
              </w:rPr>
              <w:fldChar w:fldCharType="begin"/>
            </w:r>
            <w:r w:rsidR="00B07134">
              <w:rPr>
                <w:noProof/>
                <w:webHidden/>
              </w:rPr>
              <w:instrText xml:space="preserve"> PAGEREF _Toc521312364 \h </w:instrText>
            </w:r>
            <w:r w:rsidR="00B07134">
              <w:rPr>
                <w:noProof/>
                <w:webHidden/>
              </w:rPr>
            </w:r>
            <w:r w:rsidR="00B07134">
              <w:rPr>
                <w:noProof/>
                <w:webHidden/>
              </w:rPr>
              <w:fldChar w:fldCharType="separate"/>
            </w:r>
            <w:r w:rsidR="00B07134">
              <w:rPr>
                <w:noProof/>
                <w:webHidden/>
              </w:rPr>
              <w:t>3</w:t>
            </w:r>
            <w:r w:rsidR="00B07134">
              <w:rPr>
                <w:noProof/>
                <w:webHidden/>
              </w:rPr>
              <w:fldChar w:fldCharType="end"/>
            </w:r>
          </w:hyperlink>
        </w:p>
        <w:p w14:paraId="56F1B5E1" w14:textId="5DC21D18" w:rsidR="00B07134" w:rsidRDefault="00D5062F">
          <w:pPr>
            <w:pStyle w:val="TOC2"/>
            <w:tabs>
              <w:tab w:val="right" w:leader="dot" w:pos="9350"/>
            </w:tabs>
            <w:rPr>
              <w:noProof/>
              <w:sz w:val="22"/>
              <w:szCs w:val="22"/>
              <w:lang w:val="en-US"/>
            </w:rPr>
          </w:pPr>
          <w:hyperlink w:anchor="_Toc521312365" w:history="1">
            <w:r w:rsidR="00B07134" w:rsidRPr="00995A79">
              <w:rPr>
                <w:rStyle w:val="Hyperlink"/>
                <w:noProof/>
              </w:rPr>
              <w:t>STEM</w:t>
            </w:r>
            <w:r w:rsidR="00B07134">
              <w:rPr>
                <w:noProof/>
                <w:webHidden/>
              </w:rPr>
              <w:tab/>
            </w:r>
            <w:r w:rsidR="00B07134">
              <w:rPr>
                <w:noProof/>
                <w:webHidden/>
              </w:rPr>
              <w:fldChar w:fldCharType="begin"/>
            </w:r>
            <w:r w:rsidR="00B07134">
              <w:rPr>
                <w:noProof/>
                <w:webHidden/>
              </w:rPr>
              <w:instrText xml:space="preserve"> PAGEREF _Toc521312365 \h </w:instrText>
            </w:r>
            <w:r w:rsidR="00B07134">
              <w:rPr>
                <w:noProof/>
                <w:webHidden/>
              </w:rPr>
            </w:r>
            <w:r w:rsidR="00B07134">
              <w:rPr>
                <w:noProof/>
                <w:webHidden/>
              </w:rPr>
              <w:fldChar w:fldCharType="separate"/>
            </w:r>
            <w:r w:rsidR="00B07134">
              <w:rPr>
                <w:noProof/>
                <w:webHidden/>
              </w:rPr>
              <w:t>4</w:t>
            </w:r>
            <w:r w:rsidR="00B07134">
              <w:rPr>
                <w:noProof/>
                <w:webHidden/>
              </w:rPr>
              <w:fldChar w:fldCharType="end"/>
            </w:r>
          </w:hyperlink>
        </w:p>
        <w:p w14:paraId="11DB5713" w14:textId="4BFF82E3" w:rsidR="00B07134" w:rsidRDefault="00D5062F">
          <w:pPr>
            <w:pStyle w:val="TOC2"/>
            <w:tabs>
              <w:tab w:val="right" w:leader="dot" w:pos="9350"/>
            </w:tabs>
            <w:rPr>
              <w:noProof/>
              <w:sz w:val="22"/>
              <w:szCs w:val="22"/>
              <w:lang w:val="en-US"/>
            </w:rPr>
          </w:pPr>
          <w:hyperlink w:anchor="_Toc521312366" w:history="1">
            <w:r w:rsidR="00B07134" w:rsidRPr="00995A79">
              <w:rPr>
                <w:rStyle w:val="Hyperlink"/>
                <w:noProof/>
              </w:rPr>
              <w:t>La philosophie</w:t>
            </w:r>
            <w:r w:rsidR="00B07134">
              <w:rPr>
                <w:noProof/>
                <w:webHidden/>
              </w:rPr>
              <w:tab/>
            </w:r>
            <w:r w:rsidR="00B07134">
              <w:rPr>
                <w:noProof/>
                <w:webHidden/>
              </w:rPr>
              <w:fldChar w:fldCharType="begin"/>
            </w:r>
            <w:r w:rsidR="00B07134">
              <w:rPr>
                <w:noProof/>
                <w:webHidden/>
              </w:rPr>
              <w:instrText xml:space="preserve"> PAGEREF _Toc521312366 \h </w:instrText>
            </w:r>
            <w:r w:rsidR="00B07134">
              <w:rPr>
                <w:noProof/>
                <w:webHidden/>
              </w:rPr>
            </w:r>
            <w:r w:rsidR="00B07134">
              <w:rPr>
                <w:noProof/>
                <w:webHidden/>
              </w:rPr>
              <w:fldChar w:fldCharType="separate"/>
            </w:r>
            <w:r w:rsidR="00B07134">
              <w:rPr>
                <w:noProof/>
                <w:webHidden/>
              </w:rPr>
              <w:t>4</w:t>
            </w:r>
            <w:r w:rsidR="00B07134">
              <w:rPr>
                <w:noProof/>
                <w:webHidden/>
              </w:rPr>
              <w:fldChar w:fldCharType="end"/>
            </w:r>
          </w:hyperlink>
        </w:p>
        <w:p w14:paraId="26A841AE" w14:textId="62DF1A73" w:rsidR="00B07134" w:rsidRDefault="00D5062F">
          <w:pPr>
            <w:pStyle w:val="TOC1"/>
            <w:tabs>
              <w:tab w:val="right" w:leader="dot" w:pos="9350"/>
            </w:tabs>
            <w:rPr>
              <w:noProof/>
              <w:sz w:val="22"/>
              <w:szCs w:val="22"/>
              <w:lang w:val="en-US"/>
            </w:rPr>
          </w:pPr>
          <w:hyperlink w:anchor="_Toc521312367" w:history="1">
            <w:r w:rsidR="00B07134" w:rsidRPr="00995A79">
              <w:rPr>
                <w:rStyle w:val="Hyperlink"/>
                <w:noProof/>
              </w:rPr>
              <w:t>Deux approches</w:t>
            </w:r>
            <w:r w:rsidR="00B07134">
              <w:rPr>
                <w:noProof/>
                <w:webHidden/>
              </w:rPr>
              <w:tab/>
            </w:r>
            <w:r w:rsidR="00B07134">
              <w:rPr>
                <w:noProof/>
                <w:webHidden/>
              </w:rPr>
              <w:fldChar w:fldCharType="begin"/>
            </w:r>
            <w:r w:rsidR="00B07134">
              <w:rPr>
                <w:noProof/>
                <w:webHidden/>
              </w:rPr>
              <w:instrText xml:space="preserve"> PAGEREF _Toc521312367 \h </w:instrText>
            </w:r>
            <w:r w:rsidR="00B07134">
              <w:rPr>
                <w:noProof/>
                <w:webHidden/>
              </w:rPr>
            </w:r>
            <w:r w:rsidR="00B07134">
              <w:rPr>
                <w:noProof/>
                <w:webHidden/>
              </w:rPr>
              <w:fldChar w:fldCharType="separate"/>
            </w:r>
            <w:r w:rsidR="00B07134">
              <w:rPr>
                <w:noProof/>
                <w:webHidden/>
              </w:rPr>
              <w:t>5</w:t>
            </w:r>
            <w:r w:rsidR="00B07134">
              <w:rPr>
                <w:noProof/>
                <w:webHidden/>
              </w:rPr>
              <w:fldChar w:fldCharType="end"/>
            </w:r>
          </w:hyperlink>
        </w:p>
        <w:p w14:paraId="1FEC7885" w14:textId="41AE612A" w:rsidR="00B07134" w:rsidRDefault="00D5062F">
          <w:pPr>
            <w:pStyle w:val="TOC2"/>
            <w:tabs>
              <w:tab w:val="right" w:leader="dot" w:pos="9350"/>
            </w:tabs>
            <w:rPr>
              <w:noProof/>
              <w:sz w:val="22"/>
              <w:szCs w:val="22"/>
              <w:lang w:val="en-US"/>
            </w:rPr>
          </w:pPr>
          <w:hyperlink w:anchor="_Toc521312368" w:history="1">
            <w:r w:rsidR="00B07134" w:rsidRPr="00995A79">
              <w:rPr>
                <w:rStyle w:val="Hyperlink"/>
                <w:noProof/>
              </w:rPr>
              <w:t>Débuter – Start Making</w:t>
            </w:r>
            <w:r w:rsidR="00B07134">
              <w:rPr>
                <w:noProof/>
                <w:webHidden/>
              </w:rPr>
              <w:tab/>
            </w:r>
            <w:r w:rsidR="00B07134">
              <w:rPr>
                <w:noProof/>
                <w:webHidden/>
              </w:rPr>
              <w:fldChar w:fldCharType="begin"/>
            </w:r>
            <w:r w:rsidR="00B07134">
              <w:rPr>
                <w:noProof/>
                <w:webHidden/>
              </w:rPr>
              <w:instrText xml:space="preserve"> PAGEREF _Toc521312368 \h </w:instrText>
            </w:r>
            <w:r w:rsidR="00B07134">
              <w:rPr>
                <w:noProof/>
                <w:webHidden/>
              </w:rPr>
            </w:r>
            <w:r w:rsidR="00B07134">
              <w:rPr>
                <w:noProof/>
                <w:webHidden/>
              </w:rPr>
              <w:fldChar w:fldCharType="separate"/>
            </w:r>
            <w:r w:rsidR="00B07134">
              <w:rPr>
                <w:noProof/>
                <w:webHidden/>
              </w:rPr>
              <w:t>5</w:t>
            </w:r>
            <w:r w:rsidR="00B07134">
              <w:rPr>
                <w:noProof/>
                <w:webHidden/>
              </w:rPr>
              <w:fldChar w:fldCharType="end"/>
            </w:r>
          </w:hyperlink>
        </w:p>
        <w:p w14:paraId="4DD844A8" w14:textId="3C0427E2" w:rsidR="00B07134" w:rsidRDefault="00D5062F">
          <w:pPr>
            <w:pStyle w:val="TOC2"/>
            <w:tabs>
              <w:tab w:val="right" w:leader="dot" w:pos="9350"/>
            </w:tabs>
            <w:rPr>
              <w:noProof/>
              <w:sz w:val="22"/>
              <w:szCs w:val="22"/>
              <w:lang w:val="en-US"/>
            </w:rPr>
          </w:pPr>
          <w:hyperlink w:anchor="_Toc521312369" w:history="1">
            <w:r w:rsidR="00B07134" w:rsidRPr="00995A79">
              <w:rPr>
                <w:rStyle w:val="Hyperlink"/>
                <w:noProof/>
              </w:rPr>
              <w:t>Pour aller plus loin - Go Beyond</w:t>
            </w:r>
            <w:r w:rsidR="00B07134">
              <w:rPr>
                <w:noProof/>
                <w:webHidden/>
              </w:rPr>
              <w:tab/>
            </w:r>
            <w:r w:rsidR="00B07134">
              <w:rPr>
                <w:noProof/>
                <w:webHidden/>
              </w:rPr>
              <w:fldChar w:fldCharType="begin"/>
            </w:r>
            <w:r w:rsidR="00B07134">
              <w:rPr>
                <w:noProof/>
                <w:webHidden/>
              </w:rPr>
              <w:instrText xml:space="preserve"> PAGEREF _Toc521312369 \h </w:instrText>
            </w:r>
            <w:r w:rsidR="00B07134">
              <w:rPr>
                <w:noProof/>
                <w:webHidden/>
              </w:rPr>
            </w:r>
            <w:r w:rsidR="00B07134">
              <w:rPr>
                <w:noProof/>
                <w:webHidden/>
              </w:rPr>
              <w:fldChar w:fldCharType="separate"/>
            </w:r>
            <w:r w:rsidR="00B07134">
              <w:rPr>
                <w:noProof/>
                <w:webHidden/>
              </w:rPr>
              <w:t>6</w:t>
            </w:r>
            <w:r w:rsidR="00B07134">
              <w:rPr>
                <w:noProof/>
                <w:webHidden/>
              </w:rPr>
              <w:fldChar w:fldCharType="end"/>
            </w:r>
          </w:hyperlink>
        </w:p>
        <w:p w14:paraId="7CCEBFAA" w14:textId="41041A71" w:rsidR="00B07134" w:rsidRDefault="00D5062F">
          <w:pPr>
            <w:pStyle w:val="TOC2"/>
            <w:tabs>
              <w:tab w:val="right" w:leader="dot" w:pos="9350"/>
            </w:tabs>
            <w:rPr>
              <w:noProof/>
              <w:sz w:val="22"/>
              <w:szCs w:val="22"/>
              <w:lang w:val="en-US"/>
            </w:rPr>
          </w:pPr>
          <w:hyperlink w:anchor="_Toc521312370" w:history="1">
            <w:r w:rsidR="00B07134" w:rsidRPr="00995A79">
              <w:rPr>
                <w:rStyle w:val="Hyperlink"/>
                <w:noProof/>
              </w:rPr>
              <w:t>Pour aller encore plus loin !</w:t>
            </w:r>
            <w:r w:rsidR="00B07134">
              <w:rPr>
                <w:noProof/>
                <w:webHidden/>
              </w:rPr>
              <w:tab/>
            </w:r>
            <w:r w:rsidR="00B07134">
              <w:rPr>
                <w:noProof/>
                <w:webHidden/>
              </w:rPr>
              <w:fldChar w:fldCharType="begin"/>
            </w:r>
            <w:r w:rsidR="00B07134">
              <w:rPr>
                <w:noProof/>
                <w:webHidden/>
              </w:rPr>
              <w:instrText xml:space="preserve"> PAGEREF _Toc521312370 \h </w:instrText>
            </w:r>
            <w:r w:rsidR="00B07134">
              <w:rPr>
                <w:noProof/>
                <w:webHidden/>
              </w:rPr>
            </w:r>
            <w:r w:rsidR="00B07134">
              <w:rPr>
                <w:noProof/>
                <w:webHidden/>
              </w:rPr>
              <w:fldChar w:fldCharType="separate"/>
            </w:r>
            <w:r w:rsidR="00B07134">
              <w:rPr>
                <w:noProof/>
                <w:webHidden/>
              </w:rPr>
              <w:t>7</w:t>
            </w:r>
            <w:r w:rsidR="00B07134">
              <w:rPr>
                <w:noProof/>
                <w:webHidden/>
              </w:rPr>
              <w:fldChar w:fldCharType="end"/>
            </w:r>
          </w:hyperlink>
        </w:p>
        <w:p w14:paraId="229BC669" w14:textId="43A17B93" w:rsidR="00B07134" w:rsidRDefault="00D5062F">
          <w:pPr>
            <w:pStyle w:val="TOC1"/>
            <w:tabs>
              <w:tab w:val="right" w:leader="dot" w:pos="9350"/>
            </w:tabs>
            <w:rPr>
              <w:noProof/>
              <w:sz w:val="22"/>
              <w:szCs w:val="22"/>
              <w:lang w:val="en-US"/>
            </w:rPr>
          </w:pPr>
          <w:hyperlink w:anchor="_Toc521312371" w:history="1">
            <w:r w:rsidR="00B07134" w:rsidRPr="00995A79">
              <w:rPr>
                <w:rStyle w:val="Hyperlink"/>
                <w:noProof/>
              </w:rPr>
              <w:t>Débuter</w:t>
            </w:r>
            <w:r w:rsidR="00B07134">
              <w:rPr>
                <w:noProof/>
                <w:webHidden/>
              </w:rPr>
              <w:tab/>
            </w:r>
            <w:r w:rsidR="00B07134">
              <w:rPr>
                <w:noProof/>
                <w:webHidden/>
              </w:rPr>
              <w:fldChar w:fldCharType="begin"/>
            </w:r>
            <w:r w:rsidR="00B07134">
              <w:rPr>
                <w:noProof/>
                <w:webHidden/>
              </w:rPr>
              <w:instrText xml:space="preserve"> PAGEREF _Toc521312371 \h </w:instrText>
            </w:r>
            <w:r w:rsidR="00B07134">
              <w:rPr>
                <w:noProof/>
                <w:webHidden/>
              </w:rPr>
            </w:r>
            <w:r w:rsidR="00B07134">
              <w:rPr>
                <w:noProof/>
                <w:webHidden/>
              </w:rPr>
              <w:fldChar w:fldCharType="separate"/>
            </w:r>
            <w:r w:rsidR="00B07134">
              <w:rPr>
                <w:noProof/>
                <w:webHidden/>
              </w:rPr>
              <w:t>8</w:t>
            </w:r>
            <w:r w:rsidR="00B07134">
              <w:rPr>
                <w:noProof/>
                <w:webHidden/>
              </w:rPr>
              <w:fldChar w:fldCharType="end"/>
            </w:r>
          </w:hyperlink>
        </w:p>
        <w:p w14:paraId="4D17621E" w14:textId="4E8460CA" w:rsidR="00B07134" w:rsidRDefault="00D5062F">
          <w:pPr>
            <w:pStyle w:val="TOC2"/>
            <w:tabs>
              <w:tab w:val="right" w:leader="dot" w:pos="9350"/>
            </w:tabs>
            <w:rPr>
              <w:noProof/>
              <w:sz w:val="22"/>
              <w:szCs w:val="22"/>
              <w:lang w:val="en-US"/>
            </w:rPr>
          </w:pPr>
          <w:hyperlink w:anchor="_Toc521312372" w:history="1">
            <w:r w:rsidR="00B07134" w:rsidRPr="00995A79">
              <w:rPr>
                <w:rStyle w:val="Hyperlink"/>
                <w:noProof/>
              </w:rPr>
              <w:t>Télécharger le programme dans le BrainPad</w:t>
            </w:r>
            <w:r w:rsidR="00B07134">
              <w:rPr>
                <w:noProof/>
                <w:webHidden/>
              </w:rPr>
              <w:tab/>
            </w:r>
            <w:r w:rsidR="00B07134">
              <w:rPr>
                <w:noProof/>
                <w:webHidden/>
              </w:rPr>
              <w:fldChar w:fldCharType="begin"/>
            </w:r>
            <w:r w:rsidR="00B07134">
              <w:rPr>
                <w:noProof/>
                <w:webHidden/>
              </w:rPr>
              <w:instrText xml:space="preserve"> PAGEREF _Toc521312372 \h </w:instrText>
            </w:r>
            <w:r w:rsidR="00B07134">
              <w:rPr>
                <w:noProof/>
                <w:webHidden/>
              </w:rPr>
            </w:r>
            <w:r w:rsidR="00B07134">
              <w:rPr>
                <w:noProof/>
                <w:webHidden/>
              </w:rPr>
              <w:fldChar w:fldCharType="separate"/>
            </w:r>
            <w:r w:rsidR="00B07134">
              <w:rPr>
                <w:noProof/>
                <w:webHidden/>
              </w:rPr>
              <w:t>10</w:t>
            </w:r>
            <w:r w:rsidR="00B07134">
              <w:rPr>
                <w:noProof/>
                <w:webHidden/>
              </w:rPr>
              <w:fldChar w:fldCharType="end"/>
            </w:r>
          </w:hyperlink>
        </w:p>
        <w:p w14:paraId="151BE6AD" w14:textId="2A78C4DA" w:rsidR="00B07134" w:rsidRDefault="00D5062F">
          <w:pPr>
            <w:pStyle w:val="TOC2"/>
            <w:tabs>
              <w:tab w:val="right" w:leader="dot" w:pos="9350"/>
            </w:tabs>
            <w:rPr>
              <w:noProof/>
              <w:sz w:val="22"/>
              <w:szCs w:val="22"/>
              <w:lang w:val="en-US"/>
            </w:rPr>
          </w:pPr>
          <w:hyperlink w:anchor="_Toc521312373" w:history="1">
            <w:r w:rsidR="00B07134" w:rsidRPr="00995A79">
              <w:rPr>
                <w:rStyle w:val="Hyperlink"/>
                <w:noProof/>
              </w:rPr>
              <w:t>JavaScript</w:t>
            </w:r>
            <w:r w:rsidR="00B07134">
              <w:rPr>
                <w:noProof/>
                <w:webHidden/>
              </w:rPr>
              <w:tab/>
            </w:r>
            <w:r w:rsidR="00B07134">
              <w:rPr>
                <w:noProof/>
                <w:webHidden/>
              </w:rPr>
              <w:fldChar w:fldCharType="begin"/>
            </w:r>
            <w:r w:rsidR="00B07134">
              <w:rPr>
                <w:noProof/>
                <w:webHidden/>
              </w:rPr>
              <w:instrText xml:space="preserve"> PAGEREF _Toc521312373 \h </w:instrText>
            </w:r>
            <w:r w:rsidR="00B07134">
              <w:rPr>
                <w:noProof/>
                <w:webHidden/>
              </w:rPr>
            </w:r>
            <w:r w:rsidR="00B07134">
              <w:rPr>
                <w:noProof/>
                <w:webHidden/>
              </w:rPr>
              <w:fldChar w:fldCharType="separate"/>
            </w:r>
            <w:r w:rsidR="00B07134">
              <w:rPr>
                <w:noProof/>
                <w:webHidden/>
              </w:rPr>
              <w:t>16</w:t>
            </w:r>
            <w:r w:rsidR="00B07134">
              <w:rPr>
                <w:noProof/>
                <w:webHidden/>
              </w:rPr>
              <w:fldChar w:fldCharType="end"/>
            </w:r>
          </w:hyperlink>
        </w:p>
        <w:p w14:paraId="6A6D4327" w14:textId="03D926B6" w:rsidR="00B07134" w:rsidRDefault="00D5062F">
          <w:pPr>
            <w:pStyle w:val="TOC2"/>
            <w:tabs>
              <w:tab w:val="right" w:leader="dot" w:pos="9350"/>
            </w:tabs>
            <w:rPr>
              <w:noProof/>
              <w:sz w:val="22"/>
              <w:szCs w:val="22"/>
              <w:lang w:val="en-US"/>
            </w:rPr>
          </w:pPr>
          <w:hyperlink w:anchor="_Toc521312374" w:history="1">
            <w:r w:rsidR="00B07134" w:rsidRPr="00995A79">
              <w:rPr>
                <w:rStyle w:val="Hyperlink"/>
                <w:noProof/>
              </w:rPr>
              <w:t>Affichage amusant</w:t>
            </w:r>
            <w:r w:rsidR="00B07134">
              <w:rPr>
                <w:noProof/>
                <w:webHidden/>
              </w:rPr>
              <w:tab/>
            </w:r>
            <w:r w:rsidR="00B07134">
              <w:rPr>
                <w:noProof/>
                <w:webHidden/>
              </w:rPr>
              <w:fldChar w:fldCharType="begin"/>
            </w:r>
            <w:r w:rsidR="00B07134">
              <w:rPr>
                <w:noProof/>
                <w:webHidden/>
              </w:rPr>
              <w:instrText xml:space="preserve"> PAGEREF _Toc521312374 \h </w:instrText>
            </w:r>
            <w:r w:rsidR="00B07134">
              <w:rPr>
                <w:noProof/>
                <w:webHidden/>
              </w:rPr>
            </w:r>
            <w:r w:rsidR="00B07134">
              <w:rPr>
                <w:noProof/>
                <w:webHidden/>
              </w:rPr>
              <w:fldChar w:fldCharType="separate"/>
            </w:r>
            <w:r w:rsidR="00B07134">
              <w:rPr>
                <w:noProof/>
                <w:webHidden/>
              </w:rPr>
              <w:t>18</w:t>
            </w:r>
            <w:r w:rsidR="00B07134">
              <w:rPr>
                <w:noProof/>
                <w:webHidden/>
              </w:rPr>
              <w:fldChar w:fldCharType="end"/>
            </w:r>
          </w:hyperlink>
        </w:p>
        <w:p w14:paraId="7CB613DE" w14:textId="46DBE396" w:rsidR="00B07134" w:rsidRDefault="00D5062F">
          <w:pPr>
            <w:pStyle w:val="TOC2"/>
            <w:tabs>
              <w:tab w:val="right" w:leader="dot" w:pos="9350"/>
            </w:tabs>
            <w:rPr>
              <w:noProof/>
              <w:sz w:val="22"/>
              <w:szCs w:val="22"/>
              <w:lang w:val="en-US"/>
            </w:rPr>
          </w:pPr>
          <w:hyperlink w:anchor="_Toc521312375" w:history="1">
            <w:r w:rsidR="00B07134" w:rsidRPr="00995A79">
              <w:rPr>
                <w:rStyle w:val="Hyperlink"/>
                <w:noProof/>
              </w:rPr>
              <w:t>Jouer des notes de musique</w:t>
            </w:r>
            <w:r w:rsidR="00B07134">
              <w:rPr>
                <w:noProof/>
                <w:webHidden/>
              </w:rPr>
              <w:tab/>
            </w:r>
            <w:r w:rsidR="00B07134">
              <w:rPr>
                <w:noProof/>
                <w:webHidden/>
              </w:rPr>
              <w:fldChar w:fldCharType="begin"/>
            </w:r>
            <w:r w:rsidR="00B07134">
              <w:rPr>
                <w:noProof/>
                <w:webHidden/>
              </w:rPr>
              <w:instrText xml:space="preserve"> PAGEREF _Toc521312375 \h </w:instrText>
            </w:r>
            <w:r w:rsidR="00B07134">
              <w:rPr>
                <w:noProof/>
                <w:webHidden/>
              </w:rPr>
            </w:r>
            <w:r w:rsidR="00B07134">
              <w:rPr>
                <w:noProof/>
                <w:webHidden/>
              </w:rPr>
              <w:fldChar w:fldCharType="separate"/>
            </w:r>
            <w:r w:rsidR="00B07134">
              <w:rPr>
                <w:noProof/>
                <w:webHidden/>
              </w:rPr>
              <w:t>19</w:t>
            </w:r>
            <w:r w:rsidR="00B07134">
              <w:rPr>
                <w:noProof/>
                <w:webHidden/>
              </w:rPr>
              <w:fldChar w:fldCharType="end"/>
            </w:r>
          </w:hyperlink>
        </w:p>
        <w:p w14:paraId="702530A5" w14:textId="73E84238" w:rsidR="00B07134" w:rsidRDefault="00D5062F">
          <w:pPr>
            <w:pStyle w:val="TOC2"/>
            <w:tabs>
              <w:tab w:val="right" w:leader="dot" w:pos="9350"/>
            </w:tabs>
            <w:rPr>
              <w:noProof/>
              <w:sz w:val="22"/>
              <w:szCs w:val="22"/>
              <w:lang w:val="en-US"/>
            </w:rPr>
          </w:pPr>
          <w:hyperlink w:anchor="_Toc521312376" w:history="1">
            <w:r w:rsidR="00B07134" w:rsidRPr="00995A79">
              <w:rPr>
                <w:rStyle w:val="Hyperlink"/>
                <w:noProof/>
              </w:rPr>
              <w:t>Utiliser les boutons</w:t>
            </w:r>
            <w:r w:rsidR="00B07134">
              <w:rPr>
                <w:noProof/>
                <w:webHidden/>
              </w:rPr>
              <w:tab/>
            </w:r>
            <w:r w:rsidR="00B07134">
              <w:rPr>
                <w:noProof/>
                <w:webHidden/>
              </w:rPr>
              <w:fldChar w:fldCharType="begin"/>
            </w:r>
            <w:r w:rsidR="00B07134">
              <w:rPr>
                <w:noProof/>
                <w:webHidden/>
              </w:rPr>
              <w:instrText xml:space="preserve"> PAGEREF _Toc521312376 \h </w:instrText>
            </w:r>
            <w:r w:rsidR="00B07134">
              <w:rPr>
                <w:noProof/>
                <w:webHidden/>
              </w:rPr>
            </w:r>
            <w:r w:rsidR="00B07134">
              <w:rPr>
                <w:noProof/>
                <w:webHidden/>
              </w:rPr>
              <w:fldChar w:fldCharType="separate"/>
            </w:r>
            <w:r w:rsidR="00B07134">
              <w:rPr>
                <w:noProof/>
                <w:webHidden/>
              </w:rPr>
              <w:t>20</w:t>
            </w:r>
            <w:r w:rsidR="00B07134">
              <w:rPr>
                <w:noProof/>
                <w:webHidden/>
              </w:rPr>
              <w:fldChar w:fldCharType="end"/>
            </w:r>
          </w:hyperlink>
        </w:p>
        <w:p w14:paraId="5DC813AA" w14:textId="727EE453" w:rsidR="00B07134" w:rsidRDefault="00D5062F">
          <w:pPr>
            <w:pStyle w:val="TOC2"/>
            <w:tabs>
              <w:tab w:val="right" w:leader="dot" w:pos="9350"/>
            </w:tabs>
            <w:rPr>
              <w:noProof/>
              <w:sz w:val="22"/>
              <w:szCs w:val="22"/>
              <w:lang w:val="en-US"/>
            </w:rPr>
          </w:pPr>
          <w:hyperlink w:anchor="_Toc521312377" w:history="1">
            <w:r w:rsidR="00B07134" w:rsidRPr="00995A79">
              <w:rPr>
                <w:rStyle w:val="Hyperlink"/>
                <w:noProof/>
              </w:rPr>
              <w:t>Fait-il noir ici ?</w:t>
            </w:r>
            <w:r w:rsidR="00B07134">
              <w:rPr>
                <w:noProof/>
                <w:webHidden/>
              </w:rPr>
              <w:tab/>
            </w:r>
            <w:r w:rsidR="00B07134">
              <w:rPr>
                <w:noProof/>
                <w:webHidden/>
              </w:rPr>
              <w:fldChar w:fldCharType="begin"/>
            </w:r>
            <w:r w:rsidR="00B07134">
              <w:rPr>
                <w:noProof/>
                <w:webHidden/>
              </w:rPr>
              <w:instrText xml:space="preserve"> PAGEREF _Toc521312377 \h </w:instrText>
            </w:r>
            <w:r w:rsidR="00B07134">
              <w:rPr>
                <w:noProof/>
                <w:webHidden/>
              </w:rPr>
            </w:r>
            <w:r w:rsidR="00B07134">
              <w:rPr>
                <w:noProof/>
                <w:webHidden/>
              </w:rPr>
              <w:fldChar w:fldCharType="separate"/>
            </w:r>
            <w:r w:rsidR="00B07134">
              <w:rPr>
                <w:noProof/>
                <w:webHidden/>
              </w:rPr>
              <w:t>23</w:t>
            </w:r>
            <w:r w:rsidR="00B07134">
              <w:rPr>
                <w:noProof/>
                <w:webHidden/>
              </w:rPr>
              <w:fldChar w:fldCharType="end"/>
            </w:r>
          </w:hyperlink>
        </w:p>
        <w:p w14:paraId="5FA745FC" w14:textId="01E667AC" w:rsidR="00B07134" w:rsidRDefault="00D5062F">
          <w:pPr>
            <w:pStyle w:val="TOC2"/>
            <w:tabs>
              <w:tab w:val="right" w:leader="dot" w:pos="9350"/>
            </w:tabs>
            <w:rPr>
              <w:noProof/>
              <w:sz w:val="22"/>
              <w:szCs w:val="22"/>
              <w:lang w:val="en-US"/>
            </w:rPr>
          </w:pPr>
          <w:hyperlink w:anchor="_Toc521312378" w:history="1">
            <w:r w:rsidR="00B07134" w:rsidRPr="00995A79">
              <w:rPr>
                <w:rStyle w:val="Hyperlink"/>
                <w:noProof/>
              </w:rPr>
              <w:t>Test de l’audition</w:t>
            </w:r>
            <w:r w:rsidR="00B07134">
              <w:rPr>
                <w:noProof/>
                <w:webHidden/>
              </w:rPr>
              <w:tab/>
            </w:r>
            <w:r w:rsidR="00B07134">
              <w:rPr>
                <w:noProof/>
                <w:webHidden/>
              </w:rPr>
              <w:fldChar w:fldCharType="begin"/>
            </w:r>
            <w:r w:rsidR="00B07134">
              <w:rPr>
                <w:noProof/>
                <w:webHidden/>
              </w:rPr>
              <w:instrText xml:space="preserve"> PAGEREF _Toc521312378 \h </w:instrText>
            </w:r>
            <w:r w:rsidR="00B07134">
              <w:rPr>
                <w:noProof/>
                <w:webHidden/>
              </w:rPr>
            </w:r>
            <w:r w:rsidR="00B07134">
              <w:rPr>
                <w:noProof/>
                <w:webHidden/>
              </w:rPr>
              <w:fldChar w:fldCharType="separate"/>
            </w:r>
            <w:r w:rsidR="00B07134">
              <w:rPr>
                <w:noProof/>
                <w:webHidden/>
              </w:rPr>
              <w:t>25</w:t>
            </w:r>
            <w:r w:rsidR="00B07134">
              <w:rPr>
                <w:noProof/>
                <w:webHidden/>
              </w:rPr>
              <w:fldChar w:fldCharType="end"/>
            </w:r>
          </w:hyperlink>
        </w:p>
        <w:p w14:paraId="2F34BD99" w14:textId="7C643B21" w:rsidR="00B07134" w:rsidRDefault="00D5062F">
          <w:pPr>
            <w:pStyle w:val="TOC2"/>
            <w:tabs>
              <w:tab w:val="right" w:leader="dot" w:pos="9350"/>
            </w:tabs>
            <w:rPr>
              <w:noProof/>
              <w:sz w:val="22"/>
              <w:szCs w:val="22"/>
              <w:lang w:val="en-US"/>
            </w:rPr>
          </w:pPr>
          <w:hyperlink w:anchor="_Toc521312379" w:history="1">
            <w:r w:rsidR="00B07134" w:rsidRPr="00995A79">
              <w:rPr>
                <w:rStyle w:val="Hyperlink"/>
                <w:noProof/>
              </w:rPr>
              <w:t>Servomoteurs</w:t>
            </w:r>
            <w:r w:rsidR="00B07134">
              <w:rPr>
                <w:noProof/>
                <w:webHidden/>
              </w:rPr>
              <w:tab/>
            </w:r>
            <w:r w:rsidR="00B07134">
              <w:rPr>
                <w:noProof/>
                <w:webHidden/>
              </w:rPr>
              <w:fldChar w:fldCharType="begin"/>
            </w:r>
            <w:r w:rsidR="00B07134">
              <w:rPr>
                <w:noProof/>
                <w:webHidden/>
              </w:rPr>
              <w:instrText xml:space="preserve"> PAGEREF _Toc521312379 \h </w:instrText>
            </w:r>
            <w:r w:rsidR="00B07134">
              <w:rPr>
                <w:noProof/>
                <w:webHidden/>
              </w:rPr>
            </w:r>
            <w:r w:rsidR="00B07134">
              <w:rPr>
                <w:noProof/>
                <w:webHidden/>
              </w:rPr>
              <w:fldChar w:fldCharType="separate"/>
            </w:r>
            <w:r w:rsidR="00B07134">
              <w:rPr>
                <w:noProof/>
                <w:webHidden/>
              </w:rPr>
              <w:t>28</w:t>
            </w:r>
            <w:r w:rsidR="00B07134">
              <w:rPr>
                <w:noProof/>
                <w:webHidden/>
              </w:rPr>
              <w:fldChar w:fldCharType="end"/>
            </w:r>
          </w:hyperlink>
        </w:p>
        <w:p w14:paraId="155A6363" w14:textId="5044CE7F" w:rsidR="00B07134" w:rsidRDefault="00D5062F">
          <w:pPr>
            <w:pStyle w:val="TOC2"/>
            <w:tabs>
              <w:tab w:val="right" w:leader="dot" w:pos="9350"/>
            </w:tabs>
            <w:rPr>
              <w:noProof/>
              <w:sz w:val="22"/>
              <w:szCs w:val="22"/>
              <w:lang w:val="en-US"/>
            </w:rPr>
          </w:pPr>
          <w:hyperlink w:anchor="_Toc521312380" w:history="1">
            <w:r w:rsidR="00B07134" w:rsidRPr="00995A79">
              <w:rPr>
                <w:rStyle w:val="Hyperlink"/>
                <w:noProof/>
              </w:rPr>
              <w:t>Servomoteurs ASSERVIS en position</w:t>
            </w:r>
            <w:r w:rsidR="00B07134">
              <w:rPr>
                <w:noProof/>
                <w:webHidden/>
              </w:rPr>
              <w:tab/>
            </w:r>
            <w:r w:rsidR="00B07134">
              <w:rPr>
                <w:noProof/>
                <w:webHidden/>
              </w:rPr>
              <w:fldChar w:fldCharType="begin"/>
            </w:r>
            <w:r w:rsidR="00B07134">
              <w:rPr>
                <w:noProof/>
                <w:webHidden/>
              </w:rPr>
              <w:instrText xml:space="preserve"> PAGEREF _Toc521312380 \h </w:instrText>
            </w:r>
            <w:r w:rsidR="00B07134">
              <w:rPr>
                <w:noProof/>
                <w:webHidden/>
              </w:rPr>
            </w:r>
            <w:r w:rsidR="00B07134">
              <w:rPr>
                <w:noProof/>
                <w:webHidden/>
              </w:rPr>
              <w:fldChar w:fldCharType="separate"/>
            </w:r>
            <w:r w:rsidR="00B07134">
              <w:rPr>
                <w:noProof/>
                <w:webHidden/>
              </w:rPr>
              <w:t>29</w:t>
            </w:r>
            <w:r w:rsidR="00B07134">
              <w:rPr>
                <w:noProof/>
                <w:webHidden/>
              </w:rPr>
              <w:fldChar w:fldCharType="end"/>
            </w:r>
          </w:hyperlink>
        </w:p>
        <w:p w14:paraId="47A38769" w14:textId="3869A785" w:rsidR="00B07134" w:rsidRDefault="00D5062F">
          <w:pPr>
            <w:pStyle w:val="TOC2"/>
            <w:tabs>
              <w:tab w:val="right" w:leader="dot" w:pos="9350"/>
            </w:tabs>
            <w:rPr>
              <w:noProof/>
              <w:sz w:val="22"/>
              <w:szCs w:val="22"/>
              <w:lang w:val="en-US"/>
            </w:rPr>
          </w:pPr>
          <w:hyperlink w:anchor="_Toc521312381" w:history="1">
            <w:r w:rsidR="00B07134" w:rsidRPr="00995A79">
              <w:rPr>
                <w:rStyle w:val="Hyperlink"/>
                <w:noProof/>
              </w:rPr>
              <w:t>Servomoteur à rotation continue</w:t>
            </w:r>
            <w:r w:rsidR="00B07134">
              <w:rPr>
                <w:noProof/>
                <w:webHidden/>
              </w:rPr>
              <w:tab/>
            </w:r>
            <w:r w:rsidR="00B07134">
              <w:rPr>
                <w:noProof/>
                <w:webHidden/>
              </w:rPr>
              <w:fldChar w:fldCharType="begin"/>
            </w:r>
            <w:r w:rsidR="00B07134">
              <w:rPr>
                <w:noProof/>
                <w:webHidden/>
              </w:rPr>
              <w:instrText xml:space="preserve"> PAGEREF _Toc521312381 \h </w:instrText>
            </w:r>
            <w:r w:rsidR="00B07134">
              <w:rPr>
                <w:noProof/>
                <w:webHidden/>
              </w:rPr>
            </w:r>
            <w:r w:rsidR="00B07134">
              <w:rPr>
                <w:noProof/>
                <w:webHidden/>
              </w:rPr>
              <w:fldChar w:fldCharType="separate"/>
            </w:r>
            <w:r w:rsidR="00B07134">
              <w:rPr>
                <w:noProof/>
                <w:webHidden/>
              </w:rPr>
              <w:t>32</w:t>
            </w:r>
            <w:r w:rsidR="00B07134">
              <w:rPr>
                <w:noProof/>
                <w:webHidden/>
              </w:rPr>
              <w:fldChar w:fldCharType="end"/>
            </w:r>
          </w:hyperlink>
        </w:p>
        <w:p w14:paraId="678E94B1" w14:textId="43379F33" w:rsidR="00B07134" w:rsidRDefault="00D5062F">
          <w:pPr>
            <w:pStyle w:val="TOC2"/>
            <w:tabs>
              <w:tab w:val="right" w:leader="dot" w:pos="9350"/>
            </w:tabs>
            <w:rPr>
              <w:noProof/>
              <w:sz w:val="22"/>
              <w:szCs w:val="22"/>
              <w:lang w:val="en-US"/>
            </w:rPr>
          </w:pPr>
          <w:hyperlink w:anchor="_Toc521312382" w:history="1">
            <w:r w:rsidR="00B07134" w:rsidRPr="00995A79">
              <w:rPr>
                <w:rStyle w:val="Hyperlink"/>
                <w:noProof/>
              </w:rPr>
              <w:t>Guirlandes de Noël</w:t>
            </w:r>
            <w:r w:rsidR="00B07134">
              <w:rPr>
                <w:noProof/>
                <w:webHidden/>
              </w:rPr>
              <w:tab/>
            </w:r>
            <w:r w:rsidR="00B07134">
              <w:rPr>
                <w:noProof/>
                <w:webHidden/>
              </w:rPr>
              <w:fldChar w:fldCharType="begin"/>
            </w:r>
            <w:r w:rsidR="00B07134">
              <w:rPr>
                <w:noProof/>
                <w:webHidden/>
              </w:rPr>
              <w:instrText xml:space="preserve"> PAGEREF _Toc521312382 \h </w:instrText>
            </w:r>
            <w:r w:rsidR="00B07134">
              <w:rPr>
                <w:noProof/>
                <w:webHidden/>
              </w:rPr>
            </w:r>
            <w:r w:rsidR="00B07134">
              <w:rPr>
                <w:noProof/>
                <w:webHidden/>
              </w:rPr>
              <w:fldChar w:fldCharType="separate"/>
            </w:r>
            <w:r w:rsidR="00B07134">
              <w:rPr>
                <w:noProof/>
                <w:webHidden/>
              </w:rPr>
              <w:t>36</w:t>
            </w:r>
            <w:r w:rsidR="00B07134">
              <w:rPr>
                <w:noProof/>
                <w:webHidden/>
              </w:rPr>
              <w:fldChar w:fldCharType="end"/>
            </w:r>
          </w:hyperlink>
        </w:p>
        <w:p w14:paraId="63EB4A6D" w14:textId="4BD82D74" w:rsidR="00B07134" w:rsidRDefault="00D5062F">
          <w:pPr>
            <w:pStyle w:val="TOC2"/>
            <w:tabs>
              <w:tab w:val="right" w:leader="dot" w:pos="9350"/>
            </w:tabs>
            <w:rPr>
              <w:noProof/>
              <w:sz w:val="22"/>
              <w:szCs w:val="22"/>
              <w:lang w:val="en-US"/>
            </w:rPr>
          </w:pPr>
          <w:hyperlink w:anchor="_Toc521312383" w:history="1">
            <w:r w:rsidR="00B07134" w:rsidRPr="00995A79">
              <w:rPr>
                <w:rStyle w:val="Hyperlink"/>
                <w:noProof/>
              </w:rPr>
              <w:t>Conclusion</w:t>
            </w:r>
            <w:r w:rsidR="00B07134">
              <w:rPr>
                <w:noProof/>
                <w:webHidden/>
              </w:rPr>
              <w:tab/>
            </w:r>
            <w:r w:rsidR="00B07134">
              <w:rPr>
                <w:noProof/>
                <w:webHidden/>
              </w:rPr>
              <w:fldChar w:fldCharType="begin"/>
            </w:r>
            <w:r w:rsidR="00B07134">
              <w:rPr>
                <w:noProof/>
                <w:webHidden/>
              </w:rPr>
              <w:instrText xml:space="preserve"> PAGEREF _Toc521312383 \h </w:instrText>
            </w:r>
            <w:r w:rsidR="00B07134">
              <w:rPr>
                <w:noProof/>
                <w:webHidden/>
              </w:rPr>
            </w:r>
            <w:r w:rsidR="00B07134">
              <w:rPr>
                <w:noProof/>
                <w:webHidden/>
              </w:rPr>
              <w:fldChar w:fldCharType="separate"/>
            </w:r>
            <w:r w:rsidR="00B07134">
              <w:rPr>
                <w:noProof/>
                <w:webHidden/>
              </w:rPr>
              <w:t>40</w:t>
            </w:r>
            <w:r w:rsidR="00B07134">
              <w:rPr>
                <w:noProof/>
                <w:webHidden/>
              </w:rPr>
              <w:fldChar w:fldCharType="end"/>
            </w:r>
          </w:hyperlink>
        </w:p>
        <w:p w14:paraId="549328AA" w14:textId="18E8A452" w:rsidR="00B07134" w:rsidRDefault="00D5062F">
          <w:pPr>
            <w:pStyle w:val="TOC1"/>
            <w:tabs>
              <w:tab w:val="right" w:leader="dot" w:pos="9350"/>
            </w:tabs>
            <w:rPr>
              <w:noProof/>
              <w:sz w:val="22"/>
              <w:szCs w:val="22"/>
              <w:lang w:val="en-US"/>
            </w:rPr>
          </w:pPr>
          <w:hyperlink w:anchor="_Toc521312384" w:history="1">
            <w:r w:rsidR="00B07134" w:rsidRPr="00995A79">
              <w:rPr>
                <w:rStyle w:val="Hyperlink"/>
                <w:noProof/>
              </w:rPr>
              <w:t>Pour aller plus loin - Go Beyond</w:t>
            </w:r>
            <w:r w:rsidR="00B07134">
              <w:rPr>
                <w:noProof/>
                <w:webHidden/>
              </w:rPr>
              <w:tab/>
            </w:r>
            <w:r w:rsidR="00B07134">
              <w:rPr>
                <w:noProof/>
                <w:webHidden/>
              </w:rPr>
              <w:fldChar w:fldCharType="begin"/>
            </w:r>
            <w:r w:rsidR="00B07134">
              <w:rPr>
                <w:noProof/>
                <w:webHidden/>
              </w:rPr>
              <w:instrText xml:space="preserve"> PAGEREF _Toc521312384 \h </w:instrText>
            </w:r>
            <w:r w:rsidR="00B07134">
              <w:rPr>
                <w:noProof/>
                <w:webHidden/>
              </w:rPr>
            </w:r>
            <w:r w:rsidR="00B07134">
              <w:rPr>
                <w:noProof/>
                <w:webHidden/>
              </w:rPr>
              <w:fldChar w:fldCharType="separate"/>
            </w:r>
            <w:r w:rsidR="00B07134">
              <w:rPr>
                <w:noProof/>
                <w:webHidden/>
              </w:rPr>
              <w:t>41</w:t>
            </w:r>
            <w:r w:rsidR="00B07134">
              <w:rPr>
                <w:noProof/>
                <w:webHidden/>
              </w:rPr>
              <w:fldChar w:fldCharType="end"/>
            </w:r>
          </w:hyperlink>
        </w:p>
        <w:p w14:paraId="2C8BDF45" w14:textId="20FE794B" w:rsidR="00B07134" w:rsidRDefault="00D5062F">
          <w:pPr>
            <w:pStyle w:val="TOC2"/>
            <w:tabs>
              <w:tab w:val="right" w:leader="dot" w:pos="9350"/>
            </w:tabs>
            <w:rPr>
              <w:noProof/>
              <w:sz w:val="22"/>
              <w:szCs w:val="22"/>
              <w:lang w:val="en-US"/>
            </w:rPr>
          </w:pPr>
          <w:hyperlink w:anchor="_Toc521312385" w:history="1">
            <w:r w:rsidR="00B07134" w:rsidRPr="00995A79">
              <w:rPr>
                <w:rStyle w:val="Hyperlink"/>
                <w:noProof/>
              </w:rPr>
              <w:t>TinyCLR OS</w:t>
            </w:r>
            <w:r w:rsidR="00B07134" w:rsidRPr="00995A79">
              <w:rPr>
                <w:rStyle w:val="Hyperlink"/>
                <w:noProof/>
                <w:vertAlign w:val="superscript"/>
              </w:rPr>
              <w:t>TM</w:t>
            </w:r>
            <w:r w:rsidR="00B07134">
              <w:rPr>
                <w:noProof/>
                <w:webHidden/>
              </w:rPr>
              <w:tab/>
            </w:r>
            <w:r w:rsidR="00B07134">
              <w:rPr>
                <w:noProof/>
                <w:webHidden/>
              </w:rPr>
              <w:fldChar w:fldCharType="begin"/>
            </w:r>
            <w:r w:rsidR="00B07134">
              <w:rPr>
                <w:noProof/>
                <w:webHidden/>
              </w:rPr>
              <w:instrText xml:space="preserve"> PAGEREF _Toc521312385 \h </w:instrText>
            </w:r>
            <w:r w:rsidR="00B07134">
              <w:rPr>
                <w:noProof/>
                <w:webHidden/>
              </w:rPr>
            </w:r>
            <w:r w:rsidR="00B07134">
              <w:rPr>
                <w:noProof/>
                <w:webHidden/>
              </w:rPr>
              <w:fldChar w:fldCharType="separate"/>
            </w:r>
            <w:r w:rsidR="00B07134">
              <w:rPr>
                <w:noProof/>
                <w:webHidden/>
              </w:rPr>
              <w:t>41</w:t>
            </w:r>
            <w:r w:rsidR="00B07134">
              <w:rPr>
                <w:noProof/>
                <w:webHidden/>
              </w:rPr>
              <w:fldChar w:fldCharType="end"/>
            </w:r>
          </w:hyperlink>
        </w:p>
        <w:p w14:paraId="0D0127EC" w14:textId="76753B02" w:rsidR="00B07134" w:rsidRDefault="00D5062F">
          <w:pPr>
            <w:pStyle w:val="TOC2"/>
            <w:tabs>
              <w:tab w:val="right" w:leader="dot" w:pos="9350"/>
            </w:tabs>
            <w:rPr>
              <w:noProof/>
              <w:sz w:val="22"/>
              <w:szCs w:val="22"/>
              <w:lang w:val="en-US"/>
            </w:rPr>
          </w:pPr>
          <w:hyperlink w:anchor="_Toc521312386" w:history="1">
            <w:r w:rsidR="00B07134" w:rsidRPr="00995A79">
              <w:rPr>
                <w:rStyle w:val="Hyperlink"/>
                <w:noProof/>
              </w:rPr>
              <w:t>Visual Studio</w:t>
            </w:r>
            <w:r w:rsidR="00B07134">
              <w:rPr>
                <w:noProof/>
                <w:webHidden/>
              </w:rPr>
              <w:tab/>
            </w:r>
            <w:r w:rsidR="00B07134">
              <w:rPr>
                <w:noProof/>
                <w:webHidden/>
              </w:rPr>
              <w:fldChar w:fldCharType="begin"/>
            </w:r>
            <w:r w:rsidR="00B07134">
              <w:rPr>
                <w:noProof/>
                <w:webHidden/>
              </w:rPr>
              <w:instrText xml:space="preserve"> PAGEREF _Toc521312386 \h </w:instrText>
            </w:r>
            <w:r w:rsidR="00B07134">
              <w:rPr>
                <w:noProof/>
                <w:webHidden/>
              </w:rPr>
            </w:r>
            <w:r w:rsidR="00B07134">
              <w:rPr>
                <w:noProof/>
                <w:webHidden/>
              </w:rPr>
              <w:fldChar w:fldCharType="separate"/>
            </w:r>
            <w:r w:rsidR="00B07134">
              <w:rPr>
                <w:noProof/>
                <w:webHidden/>
              </w:rPr>
              <w:t>41</w:t>
            </w:r>
            <w:r w:rsidR="00B07134">
              <w:rPr>
                <w:noProof/>
                <w:webHidden/>
              </w:rPr>
              <w:fldChar w:fldCharType="end"/>
            </w:r>
          </w:hyperlink>
        </w:p>
        <w:p w14:paraId="006531A6" w14:textId="68ABF618" w:rsidR="00B07134" w:rsidRDefault="00D5062F">
          <w:pPr>
            <w:pStyle w:val="TOC2"/>
            <w:tabs>
              <w:tab w:val="right" w:leader="dot" w:pos="9350"/>
            </w:tabs>
            <w:rPr>
              <w:noProof/>
              <w:sz w:val="22"/>
              <w:szCs w:val="22"/>
              <w:lang w:val="en-US"/>
            </w:rPr>
          </w:pPr>
          <w:hyperlink w:anchor="_Toc521312387" w:history="1">
            <w:r w:rsidR="00B07134" w:rsidRPr="00995A79">
              <w:rPr>
                <w:rStyle w:val="Hyperlink"/>
                <w:noProof/>
              </w:rPr>
              <w:t>Installation du systéme</w:t>
            </w:r>
            <w:r w:rsidR="00B07134">
              <w:rPr>
                <w:noProof/>
                <w:webHidden/>
              </w:rPr>
              <w:tab/>
            </w:r>
            <w:r w:rsidR="00B07134">
              <w:rPr>
                <w:noProof/>
                <w:webHidden/>
              </w:rPr>
              <w:fldChar w:fldCharType="begin"/>
            </w:r>
            <w:r w:rsidR="00B07134">
              <w:rPr>
                <w:noProof/>
                <w:webHidden/>
              </w:rPr>
              <w:instrText xml:space="preserve"> PAGEREF _Toc521312387 \h </w:instrText>
            </w:r>
            <w:r w:rsidR="00B07134">
              <w:rPr>
                <w:noProof/>
                <w:webHidden/>
              </w:rPr>
            </w:r>
            <w:r w:rsidR="00B07134">
              <w:rPr>
                <w:noProof/>
                <w:webHidden/>
              </w:rPr>
              <w:fldChar w:fldCharType="separate"/>
            </w:r>
            <w:r w:rsidR="00B07134">
              <w:rPr>
                <w:noProof/>
                <w:webHidden/>
              </w:rPr>
              <w:t>42</w:t>
            </w:r>
            <w:r w:rsidR="00B07134">
              <w:rPr>
                <w:noProof/>
                <w:webHidden/>
              </w:rPr>
              <w:fldChar w:fldCharType="end"/>
            </w:r>
          </w:hyperlink>
        </w:p>
        <w:p w14:paraId="452E6786" w14:textId="28558B82" w:rsidR="00B07134" w:rsidRDefault="00D5062F">
          <w:pPr>
            <w:pStyle w:val="TOC2"/>
            <w:tabs>
              <w:tab w:val="right" w:leader="dot" w:pos="9350"/>
            </w:tabs>
            <w:rPr>
              <w:noProof/>
              <w:sz w:val="22"/>
              <w:szCs w:val="22"/>
              <w:lang w:val="en-US"/>
            </w:rPr>
          </w:pPr>
          <w:hyperlink w:anchor="_Toc521312388" w:history="1">
            <w:r w:rsidR="00B07134" w:rsidRPr="00995A79">
              <w:rPr>
                <w:rStyle w:val="Hyperlink"/>
                <w:noProof/>
              </w:rPr>
              <w:t>Hello World</w:t>
            </w:r>
            <w:r w:rsidR="00B07134">
              <w:rPr>
                <w:noProof/>
                <w:webHidden/>
              </w:rPr>
              <w:tab/>
            </w:r>
            <w:r w:rsidR="00B07134">
              <w:rPr>
                <w:noProof/>
                <w:webHidden/>
              </w:rPr>
              <w:fldChar w:fldCharType="begin"/>
            </w:r>
            <w:r w:rsidR="00B07134">
              <w:rPr>
                <w:noProof/>
                <w:webHidden/>
              </w:rPr>
              <w:instrText xml:space="preserve"> PAGEREF _Toc521312388 \h </w:instrText>
            </w:r>
            <w:r w:rsidR="00B07134">
              <w:rPr>
                <w:noProof/>
                <w:webHidden/>
              </w:rPr>
            </w:r>
            <w:r w:rsidR="00B07134">
              <w:rPr>
                <w:noProof/>
                <w:webHidden/>
              </w:rPr>
              <w:fldChar w:fldCharType="separate"/>
            </w:r>
            <w:r w:rsidR="00B07134">
              <w:rPr>
                <w:noProof/>
                <w:webHidden/>
              </w:rPr>
              <w:t>42</w:t>
            </w:r>
            <w:r w:rsidR="00B07134">
              <w:rPr>
                <w:noProof/>
                <w:webHidden/>
              </w:rPr>
              <w:fldChar w:fldCharType="end"/>
            </w:r>
          </w:hyperlink>
        </w:p>
        <w:p w14:paraId="20465EB1" w14:textId="6C676BAD" w:rsidR="00B07134" w:rsidRDefault="00D5062F">
          <w:pPr>
            <w:pStyle w:val="TOC2"/>
            <w:tabs>
              <w:tab w:val="right" w:leader="dot" w:pos="9350"/>
            </w:tabs>
            <w:rPr>
              <w:noProof/>
              <w:sz w:val="22"/>
              <w:szCs w:val="22"/>
              <w:lang w:val="en-US"/>
            </w:rPr>
          </w:pPr>
          <w:hyperlink w:anchor="_Toc521312389" w:history="1">
            <w:r w:rsidR="00B07134" w:rsidRPr="00995A79">
              <w:rPr>
                <w:rStyle w:val="Hyperlink"/>
                <w:noProof/>
              </w:rPr>
              <w:t>Des programmes sans fin</w:t>
            </w:r>
            <w:r w:rsidR="00B07134">
              <w:rPr>
                <w:noProof/>
                <w:webHidden/>
              </w:rPr>
              <w:tab/>
            </w:r>
            <w:r w:rsidR="00B07134">
              <w:rPr>
                <w:noProof/>
                <w:webHidden/>
              </w:rPr>
              <w:fldChar w:fldCharType="begin"/>
            </w:r>
            <w:r w:rsidR="00B07134">
              <w:rPr>
                <w:noProof/>
                <w:webHidden/>
              </w:rPr>
              <w:instrText xml:space="preserve"> PAGEREF _Toc521312389 \h </w:instrText>
            </w:r>
            <w:r w:rsidR="00B07134">
              <w:rPr>
                <w:noProof/>
                <w:webHidden/>
              </w:rPr>
            </w:r>
            <w:r w:rsidR="00B07134">
              <w:rPr>
                <w:noProof/>
                <w:webHidden/>
              </w:rPr>
              <w:fldChar w:fldCharType="separate"/>
            </w:r>
            <w:r w:rsidR="00B07134">
              <w:rPr>
                <w:noProof/>
                <w:webHidden/>
              </w:rPr>
              <w:t>46</w:t>
            </w:r>
            <w:r w:rsidR="00B07134">
              <w:rPr>
                <w:noProof/>
                <w:webHidden/>
              </w:rPr>
              <w:fldChar w:fldCharType="end"/>
            </w:r>
          </w:hyperlink>
        </w:p>
        <w:p w14:paraId="46AB7A73" w14:textId="1D813B6D" w:rsidR="00B07134" w:rsidRDefault="00D5062F">
          <w:pPr>
            <w:pStyle w:val="TOC2"/>
            <w:tabs>
              <w:tab w:val="right" w:leader="dot" w:pos="9350"/>
            </w:tabs>
            <w:rPr>
              <w:noProof/>
              <w:sz w:val="22"/>
              <w:szCs w:val="22"/>
              <w:lang w:val="en-US"/>
            </w:rPr>
          </w:pPr>
          <w:hyperlink w:anchor="_Toc521312390" w:history="1">
            <w:r w:rsidR="00B07134" w:rsidRPr="00995A79">
              <w:rPr>
                <w:rStyle w:val="Hyperlink"/>
                <w:noProof/>
              </w:rPr>
              <w:t>Les bibliothèques Brainpad</w:t>
            </w:r>
            <w:r w:rsidR="00B07134">
              <w:rPr>
                <w:noProof/>
                <w:webHidden/>
              </w:rPr>
              <w:tab/>
            </w:r>
            <w:r w:rsidR="00B07134">
              <w:rPr>
                <w:noProof/>
                <w:webHidden/>
              </w:rPr>
              <w:fldChar w:fldCharType="begin"/>
            </w:r>
            <w:r w:rsidR="00B07134">
              <w:rPr>
                <w:noProof/>
                <w:webHidden/>
              </w:rPr>
              <w:instrText xml:space="preserve"> PAGEREF _Toc521312390 \h </w:instrText>
            </w:r>
            <w:r w:rsidR="00B07134">
              <w:rPr>
                <w:noProof/>
                <w:webHidden/>
              </w:rPr>
            </w:r>
            <w:r w:rsidR="00B07134">
              <w:rPr>
                <w:noProof/>
                <w:webHidden/>
              </w:rPr>
              <w:fldChar w:fldCharType="separate"/>
            </w:r>
            <w:r w:rsidR="00B07134">
              <w:rPr>
                <w:noProof/>
                <w:webHidden/>
              </w:rPr>
              <w:t>47</w:t>
            </w:r>
            <w:r w:rsidR="00B07134">
              <w:rPr>
                <w:noProof/>
                <w:webHidden/>
              </w:rPr>
              <w:fldChar w:fldCharType="end"/>
            </w:r>
          </w:hyperlink>
        </w:p>
        <w:p w14:paraId="3B8578ED" w14:textId="2997BCCB" w:rsidR="00B07134" w:rsidRDefault="00D5062F">
          <w:pPr>
            <w:pStyle w:val="TOC2"/>
            <w:tabs>
              <w:tab w:val="right" w:leader="dot" w:pos="9350"/>
            </w:tabs>
            <w:rPr>
              <w:noProof/>
              <w:sz w:val="22"/>
              <w:szCs w:val="22"/>
              <w:lang w:val="en-US"/>
            </w:rPr>
          </w:pPr>
          <w:hyperlink w:anchor="_Toc521312391" w:history="1">
            <w:r w:rsidR="00B07134" w:rsidRPr="00995A79">
              <w:rPr>
                <w:rStyle w:val="Hyperlink"/>
                <w:noProof/>
              </w:rPr>
              <w:t>Balle rebondissante</w:t>
            </w:r>
            <w:r w:rsidR="00B07134">
              <w:rPr>
                <w:noProof/>
                <w:webHidden/>
              </w:rPr>
              <w:tab/>
            </w:r>
            <w:r w:rsidR="00B07134">
              <w:rPr>
                <w:noProof/>
                <w:webHidden/>
              </w:rPr>
              <w:fldChar w:fldCharType="begin"/>
            </w:r>
            <w:r w:rsidR="00B07134">
              <w:rPr>
                <w:noProof/>
                <w:webHidden/>
              </w:rPr>
              <w:instrText xml:space="preserve"> PAGEREF _Toc521312391 \h </w:instrText>
            </w:r>
            <w:r w:rsidR="00B07134">
              <w:rPr>
                <w:noProof/>
                <w:webHidden/>
              </w:rPr>
            </w:r>
            <w:r w:rsidR="00B07134">
              <w:rPr>
                <w:noProof/>
                <w:webHidden/>
              </w:rPr>
              <w:fldChar w:fldCharType="separate"/>
            </w:r>
            <w:r w:rsidR="00B07134">
              <w:rPr>
                <w:noProof/>
                <w:webHidden/>
              </w:rPr>
              <w:t>50</w:t>
            </w:r>
            <w:r w:rsidR="00B07134">
              <w:rPr>
                <w:noProof/>
                <w:webHidden/>
              </w:rPr>
              <w:fldChar w:fldCharType="end"/>
            </w:r>
          </w:hyperlink>
        </w:p>
        <w:p w14:paraId="0A7CEC33" w14:textId="078D6E7D" w:rsidR="00B07134" w:rsidRDefault="00D5062F">
          <w:pPr>
            <w:pStyle w:val="TOC2"/>
            <w:tabs>
              <w:tab w:val="right" w:leader="dot" w:pos="9350"/>
            </w:tabs>
            <w:rPr>
              <w:noProof/>
              <w:sz w:val="22"/>
              <w:szCs w:val="22"/>
              <w:lang w:val="en-US"/>
            </w:rPr>
          </w:pPr>
          <w:hyperlink w:anchor="_Toc521312392" w:history="1">
            <w:r w:rsidR="00B07134" w:rsidRPr="00995A79">
              <w:rPr>
                <w:rStyle w:val="Hyperlink"/>
                <w:noProof/>
              </w:rPr>
              <w:t>Un éclairage de Noël</w:t>
            </w:r>
            <w:r w:rsidR="00B07134">
              <w:rPr>
                <w:noProof/>
                <w:webHidden/>
              </w:rPr>
              <w:tab/>
            </w:r>
            <w:r w:rsidR="00B07134">
              <w:rPr>
                <w:noProof/>
                <w:webHidden/>
              </w:rPr>
              <w:fldChar w:fldCharType="begin"/>
            </w:r>
            <w:r w:rsidR="00B07134">
              <w:rPr>
                <w:noProof/>
                <w:webHidden/>
              </w:rPr>
              <w:instrText xml:space="preserve"> PAGEREF _Toc521312392 \h </w:instrText>
            </w:r>
            <w:r w:rsidR="00B07134">
              <w:rPr>
                <w:noProof/>
                <w:webHidden/>
              </w:rPr>
            </w:r>
            <w:r w:rsidR="00B07134">
              <w:rPr>
                <w:noProof/>
                <w:webHidden/>
              </w:rPr>
              <w:fldChar w:fldCharType="separate"/>
            </w:r>
            <w:r w:rsidR="00B07134">
              <w:rPr>
                <w:noProof/>
                <w:webHidden/>
              </w:rPr>
              <w:t>54</w:t>
            </w:r>
            <w:r w:rsidR="00B07134">
              <w:rPr>
                <w:noProof/>
                <w:webHidden/>
              </w:rPr>
              <w:fldChar w:fldCharType="end"/>
            </w:r>
          </w:hyperlink>
        </w:p>
        <w:p w14:paraId="757E1AAB" w14:textId="77201E6C" w:rsidR="00B07134" w:rsidRDefault="00D5062F">
          <w:pPr>
            <w:pStyle w:val="TOC2"/>
            <w:tabs>
              <w:tab w:val="right" w:leader="dot" w:pos="9350"/>
            </w:tabs>
            <w:rPr>
              <w:noProof/>
              <w:sz w:val="22"/>
              <w:szCs w:val="22"/>
              <w:lang w:val="en-US"/>
            </w:rPr>
          </w:pPr>
          <w:hyperlink w:anchor="_Toc521312393" w:history="1">
            <w:r w:rsidR="00B07134" w:rsidRPr="00995A79">
              <w:rPr>
                <w:rStyle w:val="Hyperlink"/>
                <w:noProof/>
              </w:rPr>
              <w:t>Suivre la lumière</w:t>
            </w:r>
            <w:r w:rsidR="00B07134">
              <w:rPr>
                <w:noProof/>
                <w:webHidden/>
              </w:rPr>
              <w:tab/>
            </w:r>
            <w:r w:rsidR="00B07134">
              <w:rPr>
                <w:noProof/>
                <w:webHidden/>
              </w:rPr>
              <w:fldChar w:fldCharType="begin"/>
            </w:r>
            <w:r w:rsidR="00B07134">
              <w:rPr>
                <w:noProof/>
                <w:webHidden/>
              </w:rPr>
              <w:instrText xml:space="preserve"> PAGEREF _Toc521312393 \h </w:instrText>
            </w:r>
            <w:r w:rsidR="00B07134">
              <w:rPr>
                <w:noProof/>
                <w:webHidden/>
              </w:rPr>
            </w:r>
            <w:r w:rsidR="00B07134">
              <w:rPr>
                <w:noProof/>
                <w:webHidden/>
              </w:rPr>
              <w:fldChar w:fldCharType="separate"/>
            </w:r>
            <w:r w:rsidR="00B07134">
              <w:rPr>
                <w:noProof/>
                <w:webHidden/>
              </w:rPr>
              <w:t>55</w:t>
            </w:r>
            <w:r w:rsidR="00B07134">
              <w:rPr>
                <w:noProof/>
                <w:webHidden/>
              </w:rPr>
              <w:fldChar w:fldCharType="end"/>
            </w:r>
          </w:hyperlink>
        </w:p>
        <w:p w14:paraId="01D21087" w14:textId="0C626033" w:rsidR="00B07134" w:rsidRDefault="00D5062F">
          <w:pPr>
            <w:pStyle w:val="TOC2"/>
            <w:tabs>
              <w:tab w:val="right" w:leader="dot" w:pos="9350"/>
            </w:tabs>
            <w:rPr>
              <w:noProof/>
              <w:sz w:val="22"/>
              <w:szCs w:val="22"/>
              <w:lang w:val="en-US"/>
            </w:rPr>
          </w:pPr>
          <w:hyperlink w:anchor="_Toc521312394" w:history="1">
            <w:r w:rsidR="00B07134" w:rsidRPr="00995A79">
              <w:rPr>
                <w:rStyle w:val="Hyperlink"/>
                <w:noProof/>
              </w:rPr>
              <w:t>Multitâche</w:t>
            </w:r>
            <w:r w:rsidR="00B07134">
              <w:rPr>
                <w:noProof/>
                <w:webHidden/>
              </w:rPr>
              <w:tab/>
            </w:r>
            <w:r w:rsidR="00B07134">
              <w:rPr>
                <w:noProof/>
                <w:webHidden/>
              </w:rPr>
              <w:fldChar w:fldCharType="begin"/>
            </w:r>
            <w:r w:rsidR="00B07134">
              <w:rPr>
                <w:noProof/>
                <w:webHidden/>
              </w:rPr>
              <w:instrText xml:space="preserve"> PAGEREF _Toc521312394 \h </w:instrText>
            </w:r>
            <w:r w:rsidR="00B07134">
              <w:rPr>
                <w:noProof/>
                <w:webHidden/>
              </w:rPr>
            </w:r>
            <w:r w:rsidR="00B07134">
              <w:rPr>
                <w:noProof/>
                <w:webHidden/>
              </w:rPr>
              <w:fldChar w:fldCharType="separate"/>
            </w:r>
            <w:r w:rsidR="00B07134">
              <w:rPr>
                <w:noProof/>
                <w:webHidden/>
              </w:rPr>
              <w:t>56</w:t>
            </w:r>
            <w:r w:rsidR="00B07134">
              <w:rPr>
                <w:noProof/>
                <w:webHidden/>
              </w:rPr>
              <w:fldChar w:fldCharType="end"/>
            </w:r>
          </w:hyperlink>
        </w:p>
        <w:p w14:paraId="72D0CF00" w14:textId="6AFA3D70" w:rsidR="00B07134" w:rsidRDefault="00D5062F">
          <w:pPr>
            <w:pStyle w:val="TOC2"/>
            <w:tabs>
              <w:tab w:val="right" w:leader="dot" w:pos="9350"/>
            </w:tabs>
            <w:rPr>
              <w:noProof/>
              <w:sz w:val="22"/>
              <w:szCs w:val="22"/>
              <w:lang w:val="en-US"/>
            </w:rPr>
          </w:pPr>
          <w:hyperlink w:anchor="_Toc521312395" w:history="1">
            <w:r w:rsidR="00B07134" w:rsidRPr="00995A79">
              <w:rPr>
                <w:rStyle w:val="Hyperlink"/>
                <w:noProof/>
              </w:rPr>
              <w:t>Appelle-moi</w:t>
            </w:r>
            <w:r w:rsidR="00B07134">
              <w:rPr>
                <w:noProof/>
                <w:webHidden/>
              </w:rPr>
              <w:tab/>
            </w:r>
            <w:r w:rsidR="00B07134">
              <w:rPr>
                <w:noProof/>
                <w:webHidden/>
              </w:rPr>
              <w:fldChar w:fldCharType="begin"/>
            </w:r>
            <w:r w:rsidR="00B07134">
              <w:rPr>
                <w:noProof/>
                <w:webHidden/>
              </w:rPr>
              <w:instrText xml:space="preserve"> PAGEREF _Toc521312395 \h </w:instrText>
            </w:r>
            <w:r w:rsidR="00B07134">
              <w:rPr>
                <w:noProof/>
                <w:webHidden/>
              </w:rPr>
            </w:r>
            <w:r w:rsidR="00B07134">
              <w:rPr>
                <w:noProof/>
                <w:webHidden/>
              </w:rPr>
              <w:fldChar w:fldCharType="separate"/>
            </w:r>
            <w:r w:rsidR="00B07134">
              <w:rPr>
                <w:noProof/>
                <w:webHidden/>
              </w:rPr>
              <w:t>58</w:t>
            </w:r>
            <w:r w:rsidR="00B07134">
              <w:rPr>
                <w:noProof/>
                <w:webHidden/>
              </w:rPr>
              <w:fldChar w:fldCharType="end"/>
            </w:r>
          </w:hyperlink>
        </w:p>
        <w:p w14:paraId="4FA2298A" w14:textId="49D6C1D9" w:rsidR="00B07134" w:rsidRDefault="00D5062F">
          <w:pPr>
            <w:pStyle w:val="TOC2"/>
            <w:tabs>
              <w:tab w:val="right" w:leader="dot" w:pos="9350"/>
            </w:tabs>
            <w:rPr>
              <w:noProof/>
              <w:sz w:val="22"/>
              <w:szCs w:val="22"/>
              <w:lang w:val="en-US"/>
            </w:rPr>
          </w:pPr>
          <w:hyperlink w:anchor="_Toc521312396" w:history="1">
            <w:r w:rsidR="00B07134" w:rsidRPr="00995A79">
              <w:rPr>
                <w:rStyle w:val="Hyperlink"/>
                <w:noProof/>
              </w:rPr>
              <w:t>La Peur des fils</w:t>
            </w:r>
            <w:r w:rsidR="00B07134">
              <w:rPr>
                <w:noProof/>
                <w:webHidden/>
              </w:rPr>
              <w:tab/>
            </w:r>
            <w:r w:rsidR="00B07134">
              <w:rPr>
                <w:noProof/>
                <w:webHidden/>
              </w:rPr>
              <w:fldChar w:fldCharType="begin"/>
            </w:r>
            <w:r w:rsidR="00B07134">
              <w:rPr>
                <w:noProof/>
                <w:webHidden/>
              </w:rPr>
              <w:instrText xml:space="preserve"> PAGEREF _Toc521312396 \h </w:instrText>
            </w:r>
            <w:r w:rsidR="00B07134">
              <w:rPr>
                <w:noProof/>
                <w:webHidden/>
              </w:rPr>
            </w:r>
            <w:r w:rsidR="00B07134">
              <w:rPr>
                <w:noProof/>
                <w:webHidden/>
              </w:rPr>
              <w:fldChar w:fldCharType="separate"/>
            </w:r>
            <w:r w:rsidR="00B07134">
              <w:rPr>
                <w:noProof/>
                <w:webHidden/>
              </w:rPr>
              <w:t>60</w:t>
            </w:r>
            <w:r w:rsidR="00B07134">
              <w:rPr>
                <w:noProof/>
                <w:webHidden/>
              </w:rPr>
              <w:fldChar w:fldCharType="end"/>
            </w:r>
          </w:hyperlink>
        </w:p>
        <w:p w14:paraId="1B206B53" w14:textId="601D4603" w:rsidR="00B07134" w:rsidRDefault="00D5062F">
          <w:pPr>
            <w:pStyle w:val="TOC2"/>
            <w:tabs>
              <w:tab w:val="right" w:leader="dot" w:pos="9350"/>
            </w:tabs>
            <w:rPr>
              <w:noProof/>
              <w:sz w:val="22"/>
              <w:szCs w:val="22"/>
              <w:lang w:val="en-US"/>
            </w:rPr>
          </w:pPr>
          <w:hyperlink w:anchor="_Toc521312397" w:history="1">
            <w:r w:rsidR="00B07134" w:rsidRPr="00995A79">
              <w:rPr>
                <w:rStyle w:val="Hyperlink"/>
                <w:noProof/>
              </w:rPr>
              <w:t>Conclusion</w:t>
            </w:r>
            <w:r w:rsidR="00B07134">
              <w:rPr>
                <w:noProof/>
                <w:webHidden/>
              </w:rPr>
              <w:tab/>
            </w:r>
            <w:r w:rsidR="00B07134">
              <w:rPr>
                <w:noProof/>
                <w:webHidden/>
              </w:rPr>
              <w:fldChar w:fldCharType="begin"/>
            </w:r>
            <w:r w:rsidR="00B07134">
              <w:rPr>
                <w:noProof/>
                <w:webHidden/>
              </w:rPr>
              <w:instrText xml:space="preserve"> PAGEREF _Toc521312397 \h </w:instrText>
            </w:r>
            <w:r w:rsidR="00B07134">
              <w:rPr>
                <w:noProof/>
                <w:webHidden/>
              </w:rPr>
            </w:r>
            <w:r w:rsidR="00B07134">
              <w:rPr>
                <w:noProof/>
                <w:webHidden/>
              </w:rPr>
              <w:fldChar w:fldCharType="separate"/>
            </w:r>
            <w:r w:rsidR="00B07134">
              <w:rPr>
                <w:noProof/>
                <w:webHidden/>
              </w:rPr>
              <w:t>64</w:t>
            </w:r>
            <w:r w:rsidR="00B07134">
              <w:rPr>
                <w:noProof/>
                <w:webHidden/>
              </w:rPr>
              <w:fldChar w:fldCharType="end"/>
            </w:r>
          </w:hyperlink>
        </w:p>
        <w:p w14:paraId="45C220F9" w14:textId="4222CF23" w:rsidR="00B07134" w:rsidRDefault="00D5062F">
          <w:pPr>
            <w:pStyle w:val="TOC2"/>
            <w:tabs>
              <w:tab w:val="right" w:leader="dot" w:pos="9350"/>
            </w:tabs>
            <w:rPr>
              <w:noProof/>
              <w:sz w:val="22"/>
              <w:szCs w:val="22"/>
              <w:lang w:val="en-US"/>
            </w:rPr>
          </w:pPr>
          <w:hyperlink w:anchor="_Toc521312398" w:history="1">
            <w:r w:rsidR="00B07134" w:rsidRPr="00995A79">
              <w:rPr>
                <w:rStyle w:val="Hyperlink"/>
                <w:noProof/>
              </w:rPr>
              <w:t>Extension</w:t>
            </w:r>
            <w:r w:rsidR="00B07134">
              <w:rPr>
                <w:noProof/>
                <w:webHidden/>
              </w:rPr>
              <w:tab/>
            </w:r>
            <w:r w:rsidR="00B07134">
              <w:rPr>
                <w:noProof/>
                <w:webHidden/>
              </w:rPr>
              <w:fldChar w:fldCharType="begin"/>
            </w:r>
            <w:r w:rsidR="00B07134">
              <w:rPr>
                <w:noProof/>
                <w:webHidden/>
              </w:rPr>
              <w:instrText xml:space="preserve"> PAGEREF _Toc521312398 \h </w:instrText>
            </w:r>
            <w:r w:rsidR="00B07134">
              <w:rPr>
                <w:noProof/>
                <w:webHidden/>
              </w:rPr>
            </w:r>
            <w:r w:rsidR="00B07134">
              <w:rPr>
                <w:noProof/>
                <w:webHidden/>
              </w:rPr>
              <w:fldChar w:fldCharType="separate"/>
            </w:r>
            <w:r w:rsidR="00B07134">
              <w:rPr>
                <w:noProof/>
                <w:webHidden/>
              </w:rPr>
              <w:t>65</w:t>
            </w:r>
            <w:r w:rsidR="00B07134">
              <w:rPr>
                <w:noProof/>
                <w:webHidden/>
              </w:rPr>
              <w:fldChar w:fldCharType="end"/>
            </w:r>
          </w:hyperlink>
        </w:p>
        <w:p w14:paraId="4377D7C9" w14:textId="2EC86455" w:rsidR="00B07134" w:rsidRDefault="00D5062F">
          <w:pPr>
            <w:pStyle w:val="TOC3"/>
            <w:tabs>
              <w:tab w:val="right" w:leader="dot" w:pos="9350"/>
            </w:tabs>
            <w:rPr>
              <w:noProof/>
              <w:sz w:val="22"/>
              <w:szCs w:val="22"/>
              <w:lang w:val="en-US"/>
            </w:rPr>
          </w:pPr>
          <w:hyperlink w:anchor="_Toc521312399" w:history="1">
            <w:r w:rsidR="00B07134" w:rsidRPr="00995A79">
              <w:rPr>
                <w:rStyle w:val="Hyperlink"/>
                <w:noProof/>
              </w:rPr>
              <w:t>MikroElektronika Click Boards</w:t>
            </w:r>
            <w:r w:rsidR="00B07134" w:rsidRPr="00995A79">
              <w:rPr>
                <w:rStyle w:val="Hyperlink"/>
                <w:noProof/>
                <w:vertAlign w:val="superscript"/>
              </w:rPr>
              <w:t>TM</w:t>
            </w:r>
            <w:r w:rsidR="00B07134">
              <w:rPr>
                <w:noProof/>
                <w:webHidden/>
              </w:rPr>
              <w:tab/>
            </w:r>
            <w:r w:rsidR="00B07134">
              <w:rPr>
                <w:noProof/>
                <w:webHidden/>
              </w:rPr>
              <w:fldChar w:fldCharType="begin"/>
            </w:r>
            <w:r w:rsidR="00B07134">
              <w:rPr>
                <w:noProof/>
                <w:webHidden/>
              </w:rPr>
              <w:instrText xml:space="preserve"> PAGEREF _Toc521312399 \h </w:instrText>
            </w:r>
            <w:r w:rsidR="00B07134">
              <w:rPr>
                <w:noProof/>
                <w:webHidden/>
              </w:rPr>
            </w:r>
            <w:r w:rsidR="00B07134">
              <w:rPr>
                <w:noProof/>
                <w:webHidden/>
              </w:rPr>
              <w:fldChar w:fldCharType="separate"/>
            </w:r>
            <w:r w:rsidR="00B07134">
              <w:rPr>
                <w:noProof/>
                <w:webHidden/>
              </w:rPr>
              <w:t>65</w:t>
            </w:r>
            <w:r w:rsidR="00B07134">
              <w:rPr>
                <w:noProof/>
                <w:webHidden/>
              </w:rPr>
              <w:fldChar w:fldCharType="end"/>
            </w:r>
          </w:hyperlink>
        </w:p>
        <w:p w14:paraId="679E0000" w14:textId="19A6071F" w:rsidR="00B07134" w:rsidRDefault="00D5062F">
          <w:pPr>
            <w:pStyle w:val="TOC3"/>
            <w:tabs>
              <w:tab w:val="right" w:leader="dot" w:pos="9350"/>
            </w:tabs>
            <w:rPr>
              <w:noProof/>
              <w:sz w:val="22"/>
              <w:szCs w:val="22"/>
              <w:lang w:val="en-US"/>
            </w:rPr>
          </w:pPr>
          <w:hyperlink w:anchor="_Toc521312400" w:history="1">
            <w:r w:rsidR="00B07134" w:rsidRPr="00995A79">
              <w:rPr>
                <w:rStyle w:val="Hyperlink"/>
                <w:noProof/>
              </w:rPr>
              <w:t>Elenco® Snap Circuits®</w:t>
            </w:r>
            <w:r w:rsidR="00B07134">
              <w:rPr>
                <w:noProof/>
                <w:webHidden/>
              </w:rPr>
              <w:tab/>
            </w:r>
            <w:r w:rsidR="00B07134">
              <w:rPr>
                <w:noProof/>
                <w:webHidden/>
              </w:rPr>
              <w:fldChar w:fldCharType="begin"/>
            </w:r>
            <w:r w:rsidR="00B07134">
              <w:rPr>
                <w:noProof/>
                <w:webHidden/>
              </w:rPr>
              <w:instrText xml:space="preserve"> PAGEREF _Toc521312400 \h </w:instrText>
            </w:r>
            <w:r w:rsidR="00B07134">
              <w:rPr>
                <w:noProof/>
                <w:webHidden/>
              </w:rPr>
            </w:r>
            <w:r w:rsidR="00B07134">
              <w:rPr>
                <w:noProof/>
                <w:webHidden/>
              </w:rPr>
              <w:fldChar w:fldCharType="separate"/>
            </w:r>
            <w:r w:rsidR="00B07134">
              <w:rPr>
                <w:noProof/>
                <w:webHidden/>
              </w:rPr>
              <w:t>66</w:t>
            </w:r>
            <w:r w:rsidR="00B07134">
              <w:rPr>
                <w:noProof/>
                <w:webHidden/>
              </w:rPr>
              <w:fldChar w:fldCharType="end"/>
            </w:r>
          </w:hyperlink>
        </w:p>
        <w:p w14:paraId="3372F2DE" w14:textId="0BF8AE37" w:rsidR="00B07134" w:rsidRDefault="00D5062F">
          <w:pPr>
            <w:pStyle w:val="TOC3"/>
            <w:tabs>
              <w:tab w:val="right" w:leader="dot" w:pos="9350"/>
            </w:tabs>
            <w:rPr>
              <w:noProof/>
              <w:sz w:val="22"/>
              <w:szCs w:val="22"/>
              <w:lang w:val="en-US"/>
            </w:rPr>
          </w:pPr>
          <w:hyperlink w:anchor="_Toc521312401" w:history="1">
            <w:r w:rsidR="00B07134" w:rsidRPr="00995A79">
              <w:rPr>
                <w:rStyle w:val="Hyperlink"/>
                <w:noProof/>
              </w:rPr>
              <w:t>Planche de test (BreadBoards)</w:t>
            </w:r>
            <w:r w:rsidR="00B07134">
              <w:rPr>
                <w:noProof/>
                <w:webHidden/>
              </w:rPr>
              <w:tab/>
            </w:r>
            <w:r w:rsidR="00B07134">
              <w:rPr>
                <w:noProof/>
                <w:webHidden/>
              </w:rPr>
              <w:fldChar w:fldCharType="begin"/>
            </w:r>
            <w:r w:rsidR="00B07134">
              <w:rPr>
                <w:noProof/>
                <w:webHidden/>
              </w:rPr>
              <w:instrText xml:space="preserve"> PAGEREF _Toc521312401 \h </w:instrText>
            </w:r>
            <w:r w:rsidR="00B07134">
              <w:rPr>
                <w:noProof/>
                <w:webHidden/>
              </w:rPr>
            </w:r>
            <w:r w:rsidR="00B07134">
              <w:rPr>
                <w:noProof/>
                <w:webHidden/>
              </w:rPr>
              <w:fldChar w:fldCharType="separate"/>
            </w:r>
            <w:r w:rsidR="00B07134">
              <w:rPr>
                <w:noProof/>
                <w:webHidden/>
              </w:rPr>
              <w:t>67</w:t>
            </w:r>
            <w:r w:rsidR="00B07134">
              <w:rPr>
                <w:noProof/>
                <w:webHidden/>
              </w:rPr>
              <w:fldChar w:fldCharType="end"/>
            </w:r>
          </w:hyperlink>
        </w:p>
        <w:p w14:paraId="57A34538" w14:textId="15599D2B" w:rsidR="00A578D3" w:rsidRPr="00B05032" w:rsidRDefault="00A578D3">
          <w:r w:rsidRPr="00B05032">
            <w:rPr>
              <w:b/>
              <w:bCs/>
            </w:rPr>
            <w:fldChar w:fldCharType="end"/>
          </w:r>
        </w:p>
      </w:sdtContent>
    </w:sdt>
    <w:p w14:paraId="2DA36211" w14:textId="77777777" w:rsidR="00A578D3" w:rsidRPr="00B05032" w:rsidRDefault="00A578D3" w:rsidP="00CB47D2">
      <w:pPr>
        <w:jc w:val="center"/>
        <w:rPr>
          <w:sz w:val="32"/>
          <w:szCs w:val="32"/>
        </w:rPr>
      </w:pPr>
    </w:p>
    <w:p w14:paraId="6FF5EF27" w14:textId="77777777" w:rsidR="00163BBA" w:rsidRPr="00B05032" w:rsidRDefault="00163BBA">
      <w:pPr>
        <w:rPr>
          <w:rFonts w:asciiTheme="majorHAnsi" w:eastAsiaTheme="majorEastAsia" w:hAnsiTheme="majorHAnsi" w:cstheme="majorBidi"/>
          <w:color w:val="7B230B" w:themeColor="accent1" w:themeShade="BF"/>
          <w:sz w:val="32"/>
          <w:szCs w:val="32"/>
        </w:rPr>
      </w:pPr>
      <w:r w:rsidRPr="00B05032">
        <w:br w:type="page"/>
      </w:r>
    </w:p>
    <w:p w14:paraId="48E4A839" w14:textId="77777777" w:rsidR="0094416B" w:rsidRPr="00B05032" w:rsidRDefault="27DBF4A2" w:rsidP="005305F6">
      <w:pPr>
        <w:pStyle w:val="Heading1"/>
        <w:keepNext/>
      </w:pPr>
      <w:bookmarkStart w:id="1" w:name="_Toc520823856"/>
      <w:bookmarkStart w:id="2" w:name="_Toc520884628"/>
      <w:bookmarkStart w:id="3" w:name="_Toc521312360"/>
      <w:r w:rsidRPr="00B05032">
        <w:lastRenderedPageBreak/>
        <w:t>Introduction</w:t>
      </w:r>
      <w:bookmarkEnd w:id="1"/>
      <w:bookmarkEnd w:id="2"/>
      <w:bookmarkEnd w:id="3"/>
    </w:p>
    <w:p w14:paraId="607DBFEF" w14:textId="67AA57AE" w:rsidR="000651AB" w:rsidRPr="00B05032" w:rsidRDefault="00DF6BB3" w:rsidP="27DBF4A2">
      <w:r w:rsidRPr="00B05032">
        <w:t xml:space="preserve">La carte </w:t>
      </w:r>
      <w:r w:rsidR="00F1254D" w:rsidRPr="00B05032">
        <w:t>BrainPad</w:t>
      </w:r>
      <w:r w:rsidRPr="00B05032">
        <w:t xml:space="preserve"> est un puissant outil pédagogique permettant d'aborder les sciences, la technologie, l'</w:t>
      </w:r>
      <w:r w:rsidR="00271202">
        <w:t>in</w:t>
      </w:r>
      <w:r w:rsidRPr="00B05032">
        <w:t>génierie et les mathématiques d</w:t>
      </w:r>
      <w:r w:rsidR="00271202">
        <w:t>e</w:t>
      </w:r>
      <w:r w:rsidRPr="00B05032">
        <w:t>stiné à tous, aux enfants comme aux étudiants et même aux profession</w:t>
      </w:r>
      <w:r w:rsidR="00271202">
        <w:t>n</w:t>
      </w:r>
      <w:r w:rsidRPr="00B05032">
        <w:t>els</w:t>
      </w:r>
      <w:r w:rsidR="000651AB" w:rsidRPr="00B05032">
        <w:t>.</w:t>
      </w:r>
    </w:p>
    <w:p w14:paraId="3E767249" w14:textId="1537E670" w:rsidR="000651AB" w:rsidRPr="00B05032" w:rsidRDefault="00552800" w:rsidP="27DBF4A2">
      <w:pPr>
        <w:rPr>
          <w:rFonts w:ascii="Times New Roman" w:eastAsia="Times New Roman" w:hAnsi="Times New Roman" w:cs="Times New Roman"/>
        </w:rPr>
      </w:pPr>
      <w:r w:rsidRPr="00B05032">
        <w:t>Ce livre est gratuit. Il permet de débuter la programmation de cette carte.</w:t>
      </w:r>
      <w:r w:rsidR="000651AB" w:rsidRPr="00B05032">
        <w:t xml:space="preserve"> D’autres ressources peuvent être trouvées sur : </w:t>
      </w:r>
      <w:hyperlink r:id="rId12">
        <w:r w:rsidR="000651AB" w:rsidRPr="00B05032">
          <w:rPr>
            <w:rStyle w:val="Hyperlink"/>
          </w:rPr>
          <w:t>http://www.brainpad.com</w:t>
        </w:r>
      </w:hyperlink>
      <w:r w:rsidR="000651AB" w:rsidRPr="00B05032">
        <w:rPr>
          <w:rFonts w:ascii="Times New Roman" w:eastAsia="Times New Roman" w:hAnsi="Times New Roman" w:cs="Times New Roman"/>
        </w:rPr>
        <w:t>.</w:t>
      </w:r>
    </w:p>
    <w:p w14:paraId="713F7FE9" w14:textId="10CD3D74" w:rsidR="00C41163" w:rsidRPr="00B05032" w:rsidRDefault="000651AB" w:rsidP="005305F6">
      <w:pPr>
        <w:pStyle w:val="Heading2"/>
      </w:pPr>
      <w:bookmarkStart w:id="4" w:name="_Toc520823857"/>
      <w:bookmarkStart w:id="5" w:name="_Toc520884629"/>
      <w:bookmarkStart w:id="6" w:name="_Toc521312361"/>
      <w:r w:rsidRPr="00B05032">
        <w:t>L</w:t>
      </w:r>
      <w:r w:rsidR="00AD054B" w:rsidRPr="00B05032">
        <w:t>’auteur</w:t>
      </w:r>
      <w:bookmarkEnd w:id="4"/>
      <w:bookmarkEnd w:id="5"/>
      <w:bookmarkEnd w:id="6"/>
    </w:p>
    <w:p w14:paraId="4C18B04A" w14:textId="509C1DE9" w:rsidR="00810ADB" w:rsidRPr="00B05032" w:rsidRDefault="00810ADB" w:rsidP="009D7B22">
      <w:r w:rsidRPr="00B05032">
        <w:t xml:space="preserve">Gus Issa est le fondateur et le PDG de GHI Electronics. Il a commencé à bricoler des programmes et des circuits électroniques alors qu'il n'était encore qu'un adolescent. </w:t>
      </w:r>
      <w:r w:rsidR="00271202">
        <w:t>À</w:t>
      </w:r>
      <w:r w:rsidRPr="00B05032">
        <w:t xml:space="preserve"> ses débuts, disposant de peu de moyens et sans accès à Internet il s'est formé à force de persévérance. Les difficultés rencontrées et l'impact de l'éducation sur sa vie l'ont incité à partager ses connaissances. </w:t>
      </w:r>
    </w:p>
    <w:p w14:paraId="72DAE8C1" w14:textId="5EEE909E" w:rsidR="00C3167F" w:rsidRPr="00B05032" w:rsidRDefault="00810ADB" w:rsidP="00810ADB">
      <w:r w:rsidRPr="00B05032">
        <w:t>Ne comptant pas son temps et exploitant au mieux les ressources de son entreprise, ses efforts ont abouti à la conception de cet outil pédagogique qu'est la carte BrainPad.</w:t>
      </w:r>
    </w:p>
    <w:p w14:paraId="122611D1" w14:textId="13F5AB38" w:rsidR="000A4995" w:rsidRPr="00B05032" w:rsidRDefault="005F44BE" w:rsidP="005305F6">
      <w:pPr>
        <w:pStyle w:val="Heading2"/>
        <w:rPr>
          <w:rFonts w:ascii="Times New Roman" w:eastAsia="Times New Roman" w:hAnsi="Times New Roman" w:cs="Times New Roman"/>
        </w:rPr>
      </w:pPr>
      <w:bookmarkStart w:id="7" w:name="_Toc520823858"/>
      <w:bookmarkStart w:id="8" w:name="_Toc520884630"/>
      <w:bookmarkStart w:id="9" w:name="_Toc521312362"/>
      <w:r w:rsidRPr="00B05032">
        <w:t>R</w:t>
      </w:r>
      <w:r w:rsidR="00552800" w:rsidRPr="00B05032">
        <w:t>emarque</w:t>
      </w:r>
      <w:bookmarkEnd w:id="7"/>
      <w:bookmarkEnd w:id="8"/>
      <w:bookmarkEnd w:id="9"/>
    </w:p>
    <w:p w14:paraId="5E26E5C1" w14:textId="6860BA8F" w:rsidR="000A4995" w:rsidRPr="00B05032" w:rsidRDefault="005F44BE" w:rsidP="000A4995">
      <w:r w:rsidRPr="00B05032">
        <w:t xml:space="preserve">Nous travaillons dur pour rendre le BrainPad accessible à tous. Si vous pensez pouvoir traduire ce livre, </w:t>
      </w:r>
      <w:proofErr w:type="spellStart"/>
      <w:r w:rsidRPr="00B05032">
        <w:t>faites le</w:t>
      </w:r>
      <w:proofErr w:type="spellEnd"/>
      <w:r w:rsidRPr="00B05032">
        <w:t xml:space="preserve"> nous savoir ici</w:t>
      </w:r>
      <w:r w:rsidR="00535205">
        <w:t> :</w:t>
      </w:r>
      <w:r w:rsidR="00086391">
        <w:t xml:space="preserve"> </w:t>
      </w:r>
      <w:hyperlink r:id="rId13" w:history="1">
        <w:r w:rsidR="00F47B23">
          <w:rPr>
            <w:rStyle w:val="Hyperlink"/>
          </w:rPr>
          <w:t>http://www.brainpad.com/contact-us</w:t>
        </w:r>
      </w:hyperlink>
      <w:r w:rsidR="5BBDC229" w:rsidRPr="00B05032">
        <w:t>.</w:t>
      </w:r>
    </w:p>
    <w:p w14:paraId="75740CFA" w14:textId="241384D4" w:rsidR="00AD7DE3" w:rsidRPr="00B05032" w:rsidRDefault="27DBF4A2" w:rsidP="005305F6">
      <w:pPr>
        <w:pStyle w:val="Heading2"/>
      </w:pPr>
      <w:bookmarkStart w:id="10" w:name="_Toc520823859"/>
      <w:bookmarkStart w:id="11" w:name="_Toc520884631"/>
      <w:bookmarkStart w:id="12" w:name="_Toc521312363"/>
      <w:r w:rsidRPr="00B05032">
        <w:t>License</w:t>
      </w:r>
      <w:bookmarkEnd w:id="10"/>
      <w:bookmarkEnd w:id="11"/>
      <w:bookmarkEnd w:id="12"/>
    </w:p>
    <w:p w14:paraId="1BDB71F7" w14:textId="3432C09A" w:rsidR="00AD7DE3" w:rsidRPr="00B05032" w:rsidRDefault="00AD054B" w:rsidP="009D7B22">
      <w:pPr>
        <w:jc w:val="left"/>
      </w:pPr>
      <w:r w:rsidRPr="00B05032">
        <w:t xml:space="preserve">Ce livre électronique est sous </w:t>
      </w:r>
      <w:proofErr w:type="spellStart"/>
      <w:r w:rsidR="005F44BE" w:rsidRPr="00B05032">
        <w:t>licen</w:t>
      </w:r>
      <w:r w:rsidR="00E71D37">
        <w:t>s</w:t>
      </w:r>
      <w:r w:rsidR="005F44BE" w:rsidRPr="00B05032">
        <w:t>e</w:t>
      </w:r>
      <w:proofErr w:type="spellEnd"/>
      <w:r w:rsidR="005F44BE" w:rsidRPr="00B05032">
        <w:t xml:space="preserve"> </w:t>
      </w:r>
      <w:r w:rsidR="03473D0C" w:rsidRPr="00B05032">
        <w:t xml:space="preserve">CC BY-SA 4.0. </w:t>
      </w:r>
      <w:r w:rsidRPr="00B05032">
        <w:t>Vous êtes libre d</w:t>
      </w:r>
      <w:r w:rsidR="005F44BE" w:rsidRPr="00B05032">
        <w:t>e l'</w:t>
      </w:r>
      <w:r w:rsidRPr="00B05032">
        <w:t>éditer, d</w:t>
      </w:r>
      <w:r w:rsidR="005F44BE" w:rsidRPr="00B05032">
        <w:t>e l'</w:t>
      </w:r>
      <w:r w:rsidRPr="00B05032">
        <w:t xml:space="preserve">imprimer et de </w:t>
      </w:r>
      <w:r w:rsidR="005F44BE" w:rsidRPr="00B05032">
        <w:t xml:space="preserve">le </w:t>
      </w:r>
      <w:r w:rsidRPr="00B05032">
        <w:t>réutiliser</w:t>
      </w:r>
      <w:r w:rsidR="03473D0C" w:rsidRPr="00B05032">
        <w:t xml:space="preserve">. </w:t>
      </w:r>
      <w:r w:rsidR="005F44BE" w:rsidRPr="00B05032">
        <w:t>Vous pouvez en apprendre</w:t>
      </w:r>
      <w:r w:rsidRPr="00B05032">
        <w:t xml:space="preserve"> plus sur ce que vous pouvez ou ne pouvez pas faire ici : </w:t>
      </w:r>
      <w:hyperlink r:id="rId14">
        <w:r w:rsidR="03473D0C" w:rsidRPr="00B05032">
          <w:rPr>
            <w:rStyle w:val="Hyperlink"/>
          </w:rPr>
          <w:t>https://creativecommons.org/licenses/by-sa/4.0/</w:t>
        </w:r>
      </w:hyperlink>
      <w:r w:rsidR="03473D0C" w:rsidRPr="00B05032">
        <w:t>.</w:t>
      </w:r>
    </w:p>
    <w:p w14:paraId="49990CC0" w14:textId="1EC2FEB4" w:rsidR="00596F9A" w:rsidRPr="00B05032" w:rsidRDefault="00AD054B" w:rsidP="005305F6">
      <w:pPr>
        <w:pStyle w:val="Heading2"/>
      </w:pPr>
      <w:bookmarkStart w:id="13" w:name="_Toc520823860"/>
      <w:bookmarkStart w:id="14" w:name="_Toc520884632"/>
      <w:bookmarkStart w:id="15" w:name="_Toc521312364"/>
      <w:r w:rsidRPr="00B05032">
        <w:t>Le concept</w:t>
      </w:r>
      <w:bookmarkEnd w:id="13"/>
      <w:bookmarkEnd w:id="14"/>
      <w:bookmarkEnd w:id="15"/>
    </w:p>
    <w:p w14:paraId="655E066A" w14:textId="4585C108" w:rsidR="00596F9A" w:rsidRPr="00B05032" w:rsidRDefault="00AD054B" w:rsidP="00596F9A">
      <w:r w:rsidRPr="00B05032">
        <w:t xml:space="preserve">Le </w:t>
      </w:r>
      <w:r w:rsidR="00F1254D" w:rsidRPr="00B05032">
        <w:t>BrainPad</w:t>
      </w:r>
      <w:r w:rsidRPr="00B05032">
        <w:t xml:space="preserve"> est intuitif, il </w:t>
      </w:r>
      <w:r w:rsidR="005F44BE" w:rsidRPr="00B05032">
        <w:t>présente</w:t>
      </w:r>
      <w:r w:rsidRPr="00B05032">
        <w:t xml:space="preserve"> de façon logique </w:t>
      </w:r>
      <w:r w:rsidR="00086391">
        <w:t>le fonctionnement</w:t>
      </w:r>
      <w:r w:rsidR="00086391" w:rsidRPr="00B05032">
        <w:t xml:space="preserve"> </w:t>
      </w:r>
      <w:r w:rsidR="00086391">
        <w:t>d'</w:t>
      </w:r>
      <w:r w:rsidRPr="00B05032">
        <w:t>un ordinateur. Il y a quatre entrées</w:t>
      </w:r>
      <w:r w:rsidR="005F44BE" w:rsidRPr="00B05032">
        <w:t xml:space="preserve"> </w:t>
      </w:r>
      <w:r w:rsidRPr="00B05032">
        <w:t>connectées au cerveau. Le cerveau (le processeur) réfléchit à ce qui doit être fait pour contrôler les quatre sorties.</w:t>
      </w:r>
    </w:p>
    <w:p w14:paraId="35486538" w14:textId="3B1D1E9F" w:rsidR="00147685" w:rsidRPr="00B05032" w:rsidRDefault="00147685" w:rsidP="00711B13">
      <w:pPr>
        <w:jc w:val="center"/>
      </w:pPr>
      <w:r w:rsidRPr="00B05032">
        <w:rPr>
          <w:noProof/>
        </w:rPr>
        <w:drawing>
          <wp:anchor distT="0" distB="0" distL="114300" distR="114300" simplePos="0" relativeHeight="251658261" behindDoc="0" locked="0" layoutInCell="1" allowOverlap="1" wp14:anchorId="672C7A59" wp14:editId="0E051E1E">
            <wp:simplePos x="0" y="0"/>
            <wp:positionH relativeFrom="column">
              <wp:align>center</wp:align>
            </wp:positionH>
            <wp:positionV relativeFrom="paragraph">
              <wp:posOffset>2540</wp:posOffset>
            </wp:positionV>
            <wp:extent cx="3557016" cy="2286653"/>
            <wp:effectExtent l="38100" t="38100" r="100965" b="94615"/>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home-3 (3).jpg"/>
                    <pic:cNvPicPr/>
                  </pic:nvPicPr>
                  <pic:blipFill>
                    <a:blip r:embed="rId15">
                      <a:extLst>
                        <a:ext uri="{28A0092B-C50C-407E-A947-70E740481C1C}">
                          <a14:useLocalDpi xmlns:a14="http://schemas.microsoft.com/office/drawing/2010/main" val="0"/>
                        </a:ext>
                      </a:extLst>
                    </a:blip>
                    <a:stretch>
                      <a:fillRect/>
                    </a:stretch>
                  </pic:blipFill>
                  <pic:spPr>
                    <a:xfrm>
                      <a:off x="0" y="0"/>
                      <a:ext cx="3557016" cy="2286653"/>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anchor>
        </w:drawing>
      </w:r>
    </w:p>
    <w:p w14:paraId="66F8B090" w14:textId="77777777" w:rsidR="00E52659" w:rsidRPr="00B05032" w:rsidRDefault="00E52659" w:rsidP="00E52659"/>
    <w:p w14:paraId="7C686983" w14:textId="374B18BD" w:rsidR="00160D44" w:rsidRPr="00B05032" w:rsidRDefault="00AA2A17" w:rsidP="00160D44">
      <w:pPr>
        <w:pStyle w:val="Heading2"/>
      </w:pPr>
      <w:bookmarkStart w:id="16" w:name="_Toc521312365"/>
      <w:bookmarkStart w:id="17" w:name="_Toc520823861"/>
      <w:bookmarkStart w:id="18" w:name="_Toc520884633"/>
      <w:r>
        <w:t>STEM</w:t>
      </w:r>
      <w:bookmarkEnd w:id="16"/>
    </w:p>
    <w:p w14:paraId="64FE27B4" w14:textId="094C69EC" w:rsidR="00160D44" w:rsidRDefault="00160D44" w:rsidP="009D7B22">
      <w:r>
        <w:t>« STEM » signifie S</w:t>
      </w:r>
      <w:r w:rsidRPr="00B05032">
        <w:t xml:space="preserve">cience, </w:t>
      </w:r>
      <w:r>
        <w:t>T</w:t>
      </w:r>
      <w:r w:rsidRPr="00B05032">
        <w:t xml:space="preserve">echnologie, </w:t>
      </w:r>
      <w:r>
        <w:t>In</w:t>
      </w:r>
      <w:r w:rsidRPr="00B05032">
        <w:t xml:space="preserve">génierie et </w:t>
      </w:r>
      <w:r>
        <w:t>M</w:t>
      </w:r>
      <w:r w:rsidRPr="00B05032">
        <w:t>athématiques</w:t>
      </w:r>
      <w:r>
        <w:t xml:space="preserve">. L’acronyme </w:t>
      </w:r>
      <w:r w:rsidRPr="00B05032">
        <w:t xml:space="preserve">STEM </w:t>
      </w:r>
      <w:r w:rsidR="00A676B5">
        <w:t xml:space="preserve">a été introduit en 2001 par la U.S. National Science </w:t>
      </w:r>
      <w:proofErr w:type="spellStart"/>
      <w:r w:rsidR="00A676B5">
        <w:t>Foundation</w:t>
      </w:r>
      <w:proofErr w:type="spellEnd"/>
      <w:r w:rsidR="00A676B5">
        <w:t xml:space="preserve">. STEM est maintenant l’un des </w:t>
      </w:r>
      <w:r w:rsidR="005A034C">
        <w:t>sujets</w:t>
      </w:r>
      <w:r w:rsidR="00A676B5">
        <w:t xml:space="preserve"> dont on parle le plus dans l’éducation. L’éducation STEM, cependant, couvre bien plus que ces quatre champs disciplinaires. L’approche éducati</w:t>
      </w:r>
      <w:r w:rsidR="00510137">
        <w:t>ve par</w:t>
      </w:r>
      <w:r w:rsidR="00A676B5">
        <w:t xml:space="preserve"> STEM a pour but de relier les apprentissages dans la classe avec le monde réel en soulignant </w:t>
      </w:r>
      <w:r w:rsidR="00510137">
        <w:t>les notions de</w:t>
      </w:r>
      <w:r w:rsidR="00A676B5">
        <w:t xml:space="preserve"> communication, </w:t>
      </w:r>
      <w:r w:rsidR="00510137">
        <w:t>de</w:t>
      </w:r>
      <w:r w:rsidR="00A676B5">
        <w:t xml:space="preserve"> collaboration, </w:t>
      </w:r>
      <w:r w:rsidR="00510137">
        <w:t>de</w:t>
      </w:r>
      <w:r w:rsidR="00A676B5">
        <w:t xml:space="preserve"> </w:t>
      </w:r>
      <w:r w:rsidR="00510137">
        <w:t>sens</w:t>
      </w:r>
      <w:r w:rsidR="00A676B5">
        <w:t xml:space="preserve"> critique et </w:t>
      </w:r>
      <w:r w:rsidR="00510137">
        <w:t>de</w:t>
      </w:r>
      <w:r w:rsidR="00A676B5">
        <w:t xml:space="preserve"> créativité</w:t>
      </w:r>
      <w:r w:rsidR="00510137">
        <w:t>,</w:t>
      </w:r>
      <w:r w:rsidR="00A676B5">
        <w:t xml:space="preserve"> tout en apprenant le processus de conception de l’ingénierie. Le terme « STEAM » est comme celui de STEM avec </w:t>
      </w:r>
      <w:r w:rsidR="00136DA2">
        <w:t>un accent plus particulier sur</w:t>
      </w:r>
      <w:r w:rsidR="00A676B5">
        <w:t xml:space="preserve"> </w:t>
      </w:r>
      <w:r w:rsidR="00136DA2">
        <w:t>l</w:t>
      </w:r>
      <w:r w:rsidR="00510137">
        <w:t xml:space="preserve">es </w:t>
      </w:r>
      <w:r w:rsidR="00A676B5">
        <w:t>Arts.</w:t>
      </w:r>
      <w:r w:rsidRPr="00B05032">
        <w:t xml:space="preserve"> </w:t>
      </w:r>
    </w:p>
    <w:p w14:paraId="6380CABC" w14:textId="6651A39A" w:rsidR="00160D44" w:rsidRPr="00B05032" w:rsidRDefault="00160D44" w:rsidP="00160D44">
      <w:pPr>
        <w:pStyle w:val="Heading2"/>
      </w:pPr>
      <w:bookmarkStart w:id="19" w:name="_Toc521312366"/>
      <w:r w:rsidRPr="00B05032">
        <w:t>La philosophie</w:t>
      </w:r>
      <w:bookmarkEnd w:id="19"/>
    </w:p>
    <w:p w14:paraId="7154CE63" w14:textId="20F4B7E8" w:rsidR="00275AC5" w:rsidRPr="00B05032" w:rsidRDefault="00160D44" w:rsidP="009D7B22">
      <w:r w:rsidRPr="00B05032">
        <w:t xml:space="preserve">L'éducation STEM nécessite une plateforme évolutive, pas un jouet. Lorsque vous progressez, BrainPad évolue. De nombreux jouets sont commercialisés comme des outils STEM, mais la plupart d'entre eux manquent de la polyvalence nécessaire pour que les élèves restent </w:t>
      </w:r>
      <w:bookmarkEnd w:id="17"/>
      <w:bookmarkEnd w:id="18"/>
      <w:r w:rsidR="00C45732" w:rsidRPr="00B05032">
        <w:t xml:space="preserve">motivés sur une longue période. La carte BrainPad permet de progresser en programmation (du débutant au professionnel), en électronique, en </w:t>
      </w:r>
      <w:r w:rsidR="00FC67FD" w:rsidRPr="00B05032">
        <w:t>i</w:t>
      </w:r>
      <w:r w:rsidR="00C45732" w:rsidRPr="00B05032">
        <w:t>ngénierie, en robotique</w:t>
      </w:r>
      <w:r w:rsidR="00FC67FD" w:rsidRPr="00B05032">
        <w:t xml:space="preserve">, et bien plus encore en mettant en </w:t>
      </w:r>
      <w:proofErr w:type="spellStart"/>
      <w:r w:rsidR="00FC67FD" w:rsidRPr="00B05032">
        <w:t>oeuvre</w:t>
      </w:r>
      <w:proofErr w:type="spellEnd"/>
      <w:r w:rsidR="00FC67FD" w:rsidRPr="00B05032">
        <w:t xml:space="preserve"> une plateforme peu co</w:t>
      </w:r>
      <w:r w:rsidR="00535205">
        <w:t>û</w:t>
      </w:r>
      <w:r w:rsidR="00FC67FD" w:rsidRPr="00B05032">
        <w:t xml:space="preserve">teuse </w:t>
      </w:r>
      <w:r w:rsidR="00271202">
        <w:t xml:space="preserve">et </w:t>
      </w:r>
      <w:r w:rsidR="00FC67FD" w:rsidRPr="00B05032">
        <w:t>exploitable de l'école primaire à l'université. Ceci gr</w:t>
      </w:r>
      <w:r w:rsidR="00271202">
        <w:t>âc</w:t>
      </w:r>
      <w:r w:rsidR="00FC67FD" w:rsidRPr="00B05032">
        <w:t>e à nos 15 ans d'expérience professionnelle en ingéni</w:t>
      </w:r>
      <w:r w:rsidR="00271202">
        <w:t>e</w:t>
      </w:r>
      <w:r w:rsidR="00FC67FD" w:rsidRPr="00B05032">
        <w:t xml:space="preserve">rie. La carte </w:t>
      </w:r>
      <w:r w:rsidR="00F1254D" w:rsidRPr="00B05032">
        <w:t>BrainPad</w:t>
      </w:r>
      <w:r w:rsidR="00FC67FD" w:rsidRPr="00B05032">
        <w:t xml:space="preserve"> peut utiliser les mêmes outils de programmation que ceux que nos clients professionnels utilisent avec leurs microcontrôleurs. Aucune autre plate-forme STEM ne peut faire passer les étudiants de la programmation par blocs à la programmation et à l'ingénierie professionnelles.</w:t>
      </w:r>
    </w:p>
    <w:p w14:paraId="5468A2BC" w14:textId="7D62310D" w:rsidR="000C4289" w:rsidRPr="00B05032" w:rsidRDefault="0070408A" w:rsidP="005305F6">
      <w:pPr>
        <w:pStyle w:val="Heading1"/>
        <w:keepNext/>
      </w:pPr>
      <w:bookmarkStart w:id="20" w:name="_Toc520823862"/>
      <w:bookmarkStart w:id="21" w:name="_Toc520884634"/>
      <w:bookmarkStart w:id="22" w:name="_Toc521312367"/>
      <w:r w:rsidRPr="00B05032">
        <w:lastRenderedPageBreak/>
        <w:t>Deux</w:t>
      </w:r>
      <w:r w:rsidR="27DBF4A2" w:rsidRPr="00B05032">
        <w:t xml:space="preserve"> </w:t>
      </w:r>
      <w:r w:rsidR="00727344" w:rsidRPr="00B05032">
        <w:t>approches</w:t>
      </w:r>
      <w:bookmarkEnd w:id="20"/>
      <w:bookmarkEnd w:id="21"/>
      <w:bookmarkEnd w:id="22"/>
    </w:p>
    <w:p w14:paraId="6CE4919A" w14:textId="3FA01A16" w:rsidR="0046097E" w:rsidRPr="00B05032" w:rsidRDefault="0070408A" w:rsidP="000C4289">
      <w:r w:rsidRPr="00B05032">
        <w:t>Le</w:t>
      </w:r>
      <w:r w:rsidR="27DBF4A2" w:rsidRPr="00B05032">
        <w:t xml:space="preserve"> BrainPad </w:t>
      </w:r>
      <w:r w:rsidR="00576D9D">
        <w:t>propose</w:t>
      </w:r>
      <w:r w:rsidR="00576D9D" w:rsidRPr="00B05032">
        <w:t xml:space="preserve"> </w:t>
      </w:r>
      <w:r w:rsidR="00475C7B" w:rsidRPr="00B05032">
        <w:t xml:space="preserve">deux </w:t>
      </w:r>
      <w:r w:rsidR="00727344" w:rsidRPr="00B05032">
        <w:t>approches</w:t>
      </w:r>
      <w:r w:rsidR="0046097E" w:rsidRPr="00B05032">
        <w:t xml:space="preserve"> pour </w:t>
      </w:r>
      <w:r w:rsidR="00475C7B" w:rsidRPr="00B05032">
        <w:t>apprendre à programmer</w:t>
      </w:r>
      <w:r w:rsidR="0046097E" w:rsidRPr="00B05032">
        <w:t> :</w:t>
      </w:r>
      <w:r w:rsidR="00475C7B" w:rsidRPr="00B05032">
        <w:t xml:space="preserve"> </w:t>
      </w:r>
      <w:r w:rsidR="000B0A4F" w:rsidRPr="00B05032">
        <w:rPr>
          <w:rStyle w:val="SubtleReference"/>
        </w:rPr>
        <w:t>Débuter</w:t>
      </w:r>
      <w:r w:rsidR="005C02D8" w:rsidRPr="00B05032">
        <w:rPr>
          <w:rStyle w:val="SubtleReference"/>
        </w:rPr>
        <w:t xml:space="preserve"> </w:t>
      </w:r>
      <w:r w:rsidR="00475C7B" w:rsidRPr="00B05032">
        <w:rPr>
          <w:rStyle w:val="SubtleReference"/>
        </w:rPr>
        <w:t>(</w:t>
      </w:r>
      <w:r w:rsidR="27DBF4A2" w:rsidRPr="00B05032">
        <w:rPr>
          <w:rStyle w:val="SubtleReference"/>
        </w:rPr>
        <w:t xml:space="preserve">Start </w:t>
      </w:r>
      <w:proofErr w:type="spellStart"/>
      <w:r w:rsidR="27DBF4A2" w:rsidRPr="00B05032">
        <w:rPr>
          <w:rStyle w:val="SubtleReference"/>
        </w:rPr>
        <w:t>Making</w:t>
      </w:r>
      <w:proofErr w:type="spellEnd"/>
      <w:r w:rsidR="00475C7B" w:rsidRPr="00B05032">
        <w:rPr>
          <w:rStyle w:val="SubtleReference"/>
        </w:rPr>
        <w:t>)</w:t>
      </w:r>
      <w:r w:rsidR="27DBF4A2" w:rsidRPr="00B05032">
        <w:t xml:space="preserve"> </w:t>
      </w:r>
      <w:r w:rsidR="0046097E" w:rsidRPr="00B05032">
        <w:t>et</w:t>
      </w:r>
      <w:r w:rsidR="27DBF4A2" w:rsidRPr="00B05032">
        <w:t xml:space="preserve"> </w:t>
      </w:r>
      <w:r w:rsidR="00535205">
        <w:rPr>
          <w:rStyle w:val="SubtleReference"/>
        </w:rPr>
        <w:t>Pour a</w:t>
      </w:r>
      <w:r w:rsidR="000B0A4F" w:rsidRPr="00B05032">
        <w:rPr>
          <w:rStyle w:val="SubtleReference"/>
        </w:rPr>
        <w:t>ller plus loin</w:t>
      </w:r>
      <w:r w:rsidR="0046097E" w:rsidRPr="00B05032">
        <w:rPr>
          <w:rStyle w:val="SubtleReference"/>
        </w:rPr>
        <w:t xml:space="preserve"> (</w:t>
      </w:r>
      <w:r w:rsidR="27DBF4A2" w:rsidRPr="00B05032">
        <w:rPr>
          <w:rStyle w:val="SubtleReference"/>
        </w:rPr>
        <w:t>Go Beyond</w:t>
      </w:r>
      <w:r w:rsidR="0046097E" w:rsidRPr="00B05032">
        <w:rPr>
          <w:rStyle w:val="SubtleReference"/>
        </w:rPr>
        <w:t>)</w:t>
      </w:r>
      <w:r w:rsidR="27DBF4A2" w:rsidRPr="00B05032">
        <w:t xml:space="preserve">. </w:t>
      </w:r>
      <w:r w:rsidR="0046097E" w:rsidRPr="00B05032">
        <w:t xml:space="preserve">Comme vous pouvez l’imaginer, la première </w:t>
      </w:r>
      <w:r w:rsidR="00271202">
        <w:t>facilite</w:t>
      </w:r>
      <w:r w:rsidR="0046097E" w:rsidRPr="00B05032">
        <w:t xml:space="preserve"> les projets « </w:t>
      </w:r>
      <w:r w:rsidR="00D31581">
        <w:t>Pour d</w:t>
      </w:r>
      <w:r w:rsidR="00271202">
        <w:t>ébuter</w:t>
      </w:r>
      <w:r w:rsidR="004E2059" w:rsidRPr="00B05032">
        <w:t xml:space="preserve"> »</w:t>
      </w:r>
      <w:r w:rsidR="003B36F7">
        <w:t>,</w:t>
      </w:r>
      <w:r w:rsidR="0046097E" w:rsidRPr="00B05032">
        <w:t xml:space="preserve"> la seconde vous emmène plus loin et vous permet d’uti</w:t>
      </w:r>
      <w:r w:rsidR="00271202">
        <w:t>li</w:t>
      </w:r>
      <w:r w:rsidR="0046097E" w:rsidRPr="00B05032">
        <w:t xml:space="preserve">ser les mêmes outils de programmation que ceux </w:t>
      </w:r>
      <w:r w:rsidR="00271202">
        <w:t xml:space="preserve">mis en </w:t>
      </w:r>
      <w:proofErr w:type="spellStart"/>
      <w:r w:rsidR="00271202">
        <w:t>oeuvre</w:t>
      </w:r>
      <w:proofErr w:type="spellEnd"/>
      <w:r w:rsidR="0046097E" w:rsidRPr="00B05032">
        <w:t xml:space="preserve"> par des professionnels.</w:t>
      </w:r>
    </w:p>
    <w:p w14:paraId="12D119D1" w14:textId="7C15A70A" w:rsidR="00596F9A" w:rsidRPr="00B05032" w:rsidRDefault="00CD294E" w:rsidP="005305F6">
      <w:pPr>
        <w:pStyle w:val="Heading2"/>
      </w:pPr>
      <w:bookmarkStart w:id="23" w:name="_Toc520823863"/>
      <w:bookmarkStart w:id="24" w:name="_Toc520884635"/>
      <w:bookmarkStart w:id="25" w:name="_Toc521312368"/>
      <w:r w:rsidRPr="00B05032">
        <w:t>D</w:t>
      </w:r>
      <w:r w:rsidR="00271202">
        <w:t>é</w:t>
      </w:r>
      <w:r w:rsidRPr="00B05032">
        <w:t>buter</w:t>
      </w:r>
      <w:bookmarkEnd w:id="23"/>
      <w:r w:rsidR="00535205">
        <w:t xml:space="preserve"> – Start Making</w:t>
      </w:r>
      <w:bookmarkEnd w:id="24"/>
      <w:bookmarkEnd w:id="25"/>
    </w:p>
    <w:p w14:paraId="54FDC998" w14:textId="06E4BF2E" w:rsidR="00CD294E" w:rsidRPr="00B05032" w:rsidRDefault="0046097E" w:rsidP="00CD294E">
      <w:r w:rsidRPr="00B05032">
        <w:t xml:space="preserve">Avec la méthode </w:t>
      </w:r>
      <w:r w:rsidR="00405E00" w:rsidRPr="00B05032">
        <w:t>«</w:t>
      </w:r>
      <w:r w:rsidR="00405E00">
        <w:t xml:space="preserve"> </w:t>
      </w:r>
      <w:r w:rsidR="00CD294E" w:rsidRPr="00B05032">
        <w:t>Débuter</w:t>
      </w:r>
      <w:r w:rsidR="00405E00">
        <w:t xml:space="preserve"> </w:t>
      </w:r>
      <w:r w:rsidR="00405E00" w:rsidRPr="00B05032">
        <w:t>»</w:t>
      </w:r>
      <w:r w:rsidRPr="00B05032">
        <w:t xml:space="preserve">, il n’y a rien à installer sur votre ordinateur – tout fonctionne dans un navigateur grâce </w:t>
      </w:r>
      <w:r w:rsidR="00576D9D">
        <w:t>à</w:t>
      </w:r>
      <w:r w:rsidR="00576D9D" w:rsidRPr="00B05032">
        <w:t xml:space="preserve"> </w:t>
      </w:r>
      <w:r w:rsidRPr="00B05032">
        <w:t>Microsoft MakeCode.</w:t>
      </w:r>
      <w:r w:rsidR="54520803" w:rsidRPr="00B05032">
        <w:t xml:space="preserve"> </w:t>
      </w:r>
      <w:r w:rsidR="00DA6AFC" w:rsidRPr="00B05032">
        <w:t>«</w:t>
      </w:r>
      <w:r w:rsidR="00DA6AFC">
        <w:t xml:space="preserve"> </w:t>
      </w:r>
      <w:r w:rsidR="00271202">
        <w:t>Pour a</w:t>
      </w:r>
      <w:r w:rsidR="00CD294E" w:rsidRPr="00B05032">
        <w:t>ller plus loin</w:t>
      </w:r>
      <w:r w:rsidR="00DA6AFC">
        <w:t xml:space="preserve"> </w:t>
      </w:r>
      <w:r w:rsidR="00DA6AFC" w:rsidRPr="00B05032">
        <w:t>»</w:t>
      </w:r>
      <w:r w:rsidR="00271202">
        <w:t>,</w:t>
      </w:r>
      <w:r w:rsidRPr="00B05032">
        <w:t xml:space="preserve"> nécessite l’installation et la configuration de logiciel</w:t>
      </w:r>
      <w:r w:rsidR="00CD294E" w:rsidRPr="00B05032">
        <w:t>s</w:t>
      </w:r>
      <w:r w:rsidRPr="00B05032">
        <w:t>.</w:t>
      </w:r>
      <w:r w:rsidR="00CD294E" w:rsidRPr="00B05032">
        <w:t xml:space="preserve"> Le logiciel couramment utilisé pour aller plus loin est Microsoft Visual Studio.</w:t>
      </w:r>
    </w:p>
    <w:p w14:paraId="50859264" w14:textId="67136F4B" w:rsidR="00243353" w:rsidRPr="00B05032" w:rsidRDefault="0046097E" w:rsidP="000C4289">
      <w:r w:rsidRPr="00B05032">
        <w:t>Avec Microsoft MakeCode (</w:t>
      </w:r>
      <w:r w:rsidR="00DA6AFC" w:rsidRPr="00B05032">
        <w:t>«</w:t>
      </w:r>
      <w:r w:rsidR="00DA6AFC">
        <w:t xml:space="preserve"> </w:t>
      </w:r>
      <w:r w:rsidR="00CD294E" w:rsidRPr="00B05032">
        <w:t>Débuter</w:t>
      </w:r>
      <w:r w:rsidR="00DA6AFC">
        <w:t xml:space="preserve"> </w:t>
      </w:r>
      <w:r w:rsidR="00DA6AFC" w:rsidRPr="00B05032">
        <w:t>»</w:t>
      </w:r>
      <w:r w:rsidRPr="00B05032">
        <w:t>), vous programmez simplement en arra</w:t>
      </w:r>
      <w:r w:rsidR="00271202">
        <w:t>n</w:t>
      </w:r>
      <w:r w:rsidRPr="00B05032">
        <w:t>geant des blocs et éventuellement en tapant du code Java</w:t>
      </w:r>
      <w:r w:rsidR="00271202">
        <w:t>S</w:t>
      </w:r>
      <w:r w:rsidRPr="00B05032">
        <w:t xml:space="preserve">cript dans votre navigateur </w:t>
      </w:r>
      <w:r w:rsidR="00271202">
        <w:t>I</w:t>
      </w:r>
      <w:r w:rsidRPr="00B05032">
        <w:t xml:space="preserve">nternet. </w:t>
      </w:r>
      <w:r w:rsidR="00736D5A" w:rsidRPr="00B05032">
        <w:t xml:space="preserve">Dans le programme ci-dessous, la </w:t>
      </w:r>
      <w:r w:rsidR="00086391">
        <w:t>DEL</w:t>
      </w:r>
      <w:r w:rsidR="00086391" w:rsidRPr="00B05032">
        <w:t xml:space="preserve"> </w:t>
      </w:r>
      <w:r w:rsidR="00736D5A" w:rsidRPr="00B05032">
        <w:t>Light</w:t>
      </w:r>
      <w:r w:rsidR="00271202">
        <w:t xml:space="preserve"> </w:t>
      </w:r>
      <w:r w:rsidR="00736D5A" w:rsidRPr="00B05032">
        <w:t xml:space="preserve">Bulb s'éclaire en bleu puis en rouge </w:t>
      </w:r>
      <w:r w:rsidR="00E71D37" w:rsidRPr="00B05032">
        <w:t>tou</w:t>
      </w:r>
      <w:r w:rsidR="00E71D37">
        <w:t>te</w:t>
      </w:r>
      <w:r w:rsidR="00E71D37" w:rsidRPr="00B05032">
        <w:t>s les second</w:t>
      </w:r>
      <w:r w:rsidR="00E71D37">
        <w:t>e</w:t>
      </w:r>
      <w:r w:rsidR="00E71D37" w:rsidRPr="00B05032">
        <w:t>s</w:t>
      </w:r>
      <w:r w:rsidR="00736D5A" w:rsidRPr="00B05032">
        <w:t xml:space="preserve"> et ceci indéfiniment (</w:t>
      </w:r>
      <w:r w:rsidR="00DA6AFC" w:rsidRPr="00B05032">
        <w:t>«</w:t>
      </w:r>
      <w:r w:rsidR="00DA6AFC">
        <w:t xml:space="preserve"> </w:t>
      </w:r>
      <w:proofErr w:type="spellStart"/>
      <w:r w:rsidR="00736D5A" w:rsidRPr="00B05032">
        <w:t>forever</w:t>
      </w:r>
      <w:proofErr w:type="spellEnd"/>
      <w:r w:rsidR="00DA6AFC">
        <w:t xml:space="preserve"> </w:t>
      </w:r>
      <w:r w:rsidR="00DA6AFC" w:rsidRPr="00B05032">
        <w:t>»</w:t>
      </w:r>
      <w:r w:rsidR="00736D5A" w:rsidRPr="00B05032">
        <w:t xml:space="preserve">). </w:t>
      </w:r>
    </w:p>
    <w:p w14:paraId="40AF88AF" w14:textId="5F62459B" w:rsidR="000C4289" w:rsidRPr="00B05032" w:rsidRDefault="000C4289" w:rsidP="000C4289">
      <w:pPr>
        <w:jc w:val="center"/>
      </w:pPr>
      <w:r w:rsidRPr="00B05032">
        <w:rPr>
          <w:noProof/>
        </w:rPr>
        <w:drawing>
          <wp:inline distT="0" distB="0" distL="0" distR="0" wp14:anchorId="24C05F26" wp14:editId="01034818">
            <wp:extent cx="5262880" cy="2586355"/>
            <wp:effectExtent l="38100" t="38100" r="90170" b="99695"/>
            <wp:docPr id="8464109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
                      <a:extLst>
                        <a:ext uri="{28A0092B-C50C-407E-A947-70E740481C1C}">
                          <a14:useLocalDpi xmlns:a14="http://schemas.microsoft.com/office/drawing/2010/main" val="0"/>
                        </a:ext>
                      </a:extLst>
                    </a:blip>
                    <a:stretch>
                      <a:fillRect/>
                    </a:stretch>
                  </pic:blipFill>
                  <pic:spPr>
                    <a:xfrm>
                      <a:off x="0" y="0"/>
                      <a:ext cx="5262880" cy="2586355"/>
                    </a:xfrm>
                    <a:prstGeom prst="rect">
                      <a:avLst/>
                    </a:prstGeom>
                    <a:effectLst>
                      <a:outerShdw blurRad="50800" dist="38100" dir="2700000" algn="tl" rotWithShape="0">
                        <a:prstClr val="black">
                          <a:alpha val="40000"/>
                        </a:prstClr>
                      </a:outerShdw>
                    </a:effectLst>
                  </pic:spPr>
                </pic:pic>
              </a:graphicData>
            </a:graphic>
          </wp:inline>
        </w:drawing>
      </w:r>
    </w:p>
    <w:p w14:paraId="6CC690BF" w14:textId="216C3D44" w:rsidR="005C02D8" w:rsidRPr="00B05032" w:rsidRDefault="006478C5" w:rsidP="00AA37E4">
      <w:pPr>
        <w:keepNext/>
        <w:keepLines/>
      </w:pPr>
      <w:r w:rsidRPr="00B05032">
        <w:lastRenderedPageBreak/>
        <w:t>Le simulateur intégré est un BrainPad virtuel qui ex</w:t>
      </w:r>
      <w:r w:rsidR="00271202">
        <w:t>é</w:t>
      </w:r>
      <w:r w:rsidRPr="00B05032">
        <w:t>cute votre programme sur l'écran de l'ordinateur. Vous le trouvez sur le côté gauche de la fenêtre de Microsoft MakeCode. Vous pouvez ainsi tester votre programme sans le charger dans le BrainPad. C’est une excellente solution si vous ne l’avez pas encore reçu.</w:t>
      </w:r>
      <w:r w:rsidR="005C02D8" w:rsidRPr="00B05032">
        <w:t xml:space="preserve"> </w:t>
      </w:r>
    </w:p>
    <w:p w14:paraId="1578D416" w14:textId="394C74E0" w:rsidR="00596F9A" w:rsidRPr="00B05032" w:rsidRDefault="00596F9A" w:rsidP="00596F9A">
      <w:pPr>
        <w:jc w:val="center"/>
      </w:pPr>
      <w:r w:rsidRPr="00B05032">
        <w:rPr>
          <w:noProof/>
        </w:rPr>
        <w:drawing>
          <wp:inline distT="0" distB="0" distL="0" distR="0" wp14:anchorId="29983B78" wp14:editId="4A56FB99">
            <wp:extent cx="3186430" cy="2395855"/>
            <wp:effectExtent l="38100" t="38100" r="90170" b="99695"/>
            <wp:docPr id="10601043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
                      <a:extLst>
                        <a:ext uri="{28A0092B-C50C-407E-A947-70E740481C1C}">
                          <a14:useLocalDpi xmlns:a14="http://schemas.microsoft.com/office/drawing/2010/main" val="0"/>
                        </a:ext>
                      </a:extLst>
                    </a:blip>
                    <a:stretch>
                      <a:fillRect/>
                    </a:stretch>
                  </pic:blipFill>
                  <pic:spPr>
                    <a:xfrm>
                      <a:off x="0" y="0"/>
                      <a:ext cx="3186430" cy="2395855"/>
                    </a:xfrm>
                    <a:prstGeom prst="rect">
                      <a:avLst/>
                    </a:prstGeom>
                    <a:effectLst>
                      <a:outerShdw blurRad="50800" dist="38100" dir="2700000" algn="tl" rotWithShape="0">
                        <a:prstClr val="black">
                          <a:alpha val="40000"/>
                        </a:prstClr>
                      </a:outerShdw>
                    </a:effectLst>
                  </pic:spPr>
                </pic:pic>
              </a:graphicData>
            </a:graphic>
          </wp:inline>
        </w:drawing>
      </w:r>
    </w:p>
    <w:p w14:paraId="1280B781" w14:textId="29E57338" w:rsidR="00F36C54" w:rsidRPr="00B05032" w:rsidRDefault="00A521D0" w:rsidP="005305F6">
      <w:pPr>
        <w:pStyle w:val="Heading2"/>
      </w:pPr>
      <w:bookmarkStart w:id="26" w:name="_Toc520823864"/>
      <w:bookmarkStart w:id="27" w:name="_Toc520884636"/>
      <w:bookmarkStart w:id="28" w:name="_Toc521312369"/>
      <w:r w:rsidRPr="00B05032">
        <w:t xml:space="preserve">Pour </w:t>
      </w:r>
      <w:r w:rsidR="001136D6">
        <w:t>a</w:t>
      </w:r>
      <w:r w:rsidR="006478C5" w:rsidRPr="00B05032">
        <w:t>ller plus loin</w:t>
      </w:r>
      <w:r w:rsidR="00974DB0" w:rsidRPr="00B05032">
        <w:t xml:space="preserve"> - </w:t>
      </w:r>
      <w:r w:rsidR="0077278E" w:rsidRPr="00B05032">
        <w:t>G</w:t>
      </w:r>
      <w:r w:rsidR="001136D6">
        <w:t>o</w:t>
      </w:r>
      <w:r w:rsidR="0077278E" w:rsidRPr="00B05032">
        <w:t xml:space="preserve"> Beyon</w:t>
      </w:r>
      <w:r w:rsidR="001136D6">
        <w:t>d</w:t>
      </w:r>
      <w:bookmarkEnd w:id="26"/>
      <w:bookmarkEnd w:id="27"/>
      <w:bookmarkEnd w:id="28"/>
    </w:p>
    <w:p w14:paraId="4BCBF5CB" w14:textId="41684431" w:rsidR="005C02D8" w:rsidRPr="00B05032" w:rsidRDefault="005C02D8" w:rsidP="000C4289">
      <w:r w:rsidRPr="00B05032">
        <w:t xml:space="preserve">Les choses </w:t>
      </w:r>
      <w:r w:rsidR="00350DC5" w:rsidRPr="00B05032">
        <w:t>se compliquent</w:t>
      </w:r>
      <w:r w:rsidRPr="00B05032">
        <w:t xml:space="preserve"> avec l</w:t>
      </w:r>
      <w:r w:rsidR="00350DC5" w:rsidRPr="00B05032">
        <w:t>’</w:t>
      </w:r>
      <w:r w:rsidRPr="00B05032">
        <w:t>a</w:t>
      </w:r>
      <w:r w:rsidR="00350DC5" w:rsidRPr="00B05032">
        <w:t>pproche</w:t>
      </w:r>
      <w:r w:rsidRPr="00B05032">
        <w:t xml:space="preserve"> </w:t>
      </w:r>
      <w:r w:rsidR="00200C80">
        <w:t>"Pour a</w:t>
      </w:r>
      <w:r w:rsidR="006478C5" w:rsidRPr="00B05032">
        <w:t>ller plus loin</w:t>
      </w:r>
      <w:r w:rsidR="00200C80">
        <w:t>"</w:t>
      </w:r>
      <w:r w:rsidRPr="00B05032">
        <w:t xml:space="preserve">. </w:t>
      </w:r>
      <w:r w:rsidR="004D0FCC" w:rsidRPr="00B05032">
        <w:t>Vous aurez à configurer un ordinateur avec Microsoft Visual Studio pour coder et déboguer vos programmes dans le BrainPad</w:t>
      </w:r>
      <w:r w:rsidRPr="00B05032">
        <w:t>.</w:t>
      </w:r>
    </w:p>
    <w:p w14:paraId="7779A1C9" w14:textId="75AA8CCF" w:rsidR="03473D0C" w:rsidRPr="00B05032" w:rsidRDefault="005C02D8" w:rsidP="03473D0C">
      <w:r w:rsidRPr="00B05032">
        <w:t xml:space="preserve">Grâce au </w:t>
      </w:r>
      <w:proofErr w:type="spellStart"/>
      <w:r w:rsidRPr="00B05032">
        <w:t>TinyCLR</w:t>
      </w:r>
      <w:proofErr w:type="spellEnd"/>
      <w:r w:rsidRPr="00B05032">
        <w:t xml:space="preserve"> OS</w:t>
      </w:r>
      <w:r w:rsidRPr="00B05032">
        <w:rPr>
          <w:vertAlign w:val="superscript"/>
        </w:rPr>
        <w:t>TM</w:t>
      </w:r>
      <w:r w:rsidRPr="00B05032">
        <w:t xml:space="preserve"> de GHI Electronics, le BrainPad peut être </w:t>
      </w:r>
      <w:r w:rsidR="00C23534" w:rsidRPr="00B05032">
        <w:t xml:space="preserve">programmé </w:t>
      </w:r>
      <w:r w:rsidR="004D0FCC" w:rsidRPr="00B05032">
        <w:t>sous</w:t>
      </w:r>
      <w:r w:rsidR="00C23534" w:rsidRPr="00B05032">
        <w:t xml:space="preserve"> .NET </w:t>
      </w:r>
      <w:r w:rsidR="004D0FCC" w:rsidRPr="00B05032">
        <w:t>en</w:t>
      </w:r>
      <w:r w:rsidR="00C23534" w:rsidRPr="00B05032">
        <w:t xml:space="preserve"> C# ou en Visual Basic. Toutes les fonctionnalités de débogage</w:t>
      </w:r>
      <w:r w:rsidR="004D0FCC" w:rsidRPr="00B05032">
        <w:t xml:space="preserve"> comme l’</w:t>
      </w:r>
      <w:r w:rsidR="00D576B7">
        <w:t>e</w:t>
      </w:r>
      <w:r w:rsidR="004D0FCC" w:rsidRPr="00B05032">
        <w:t>xécution</w:t>
      </w:r>
      <w:r w:rsidR="00D576B7">
        <w:t xml:space="preserve"> en mode</w:t>
      </w:r>
      <w:r w:rsidR="004D0FCC" w:rsidRPr="00B05032">
        <w:t xml:space="preserve"> pas</w:t>
      </w:r>
      <w:r w:rsidR="00D576B7">
        <w:t>-à-</w:t>
      </w:r>
      <w:r w:rsidR="004D0FCC" w:rsidRPr="00B05032">
        <w:t>pas, les points d’arrêt et l’inspection de</w:t>
      </w:r>
      <w:r w:rsidR="00D576B7">
        <w:t>s</w:t>
      </w:r>
      <w:r w:rsidR="004D0FCC" w:rsidRPr="00B05032">
        <w:t xml:space="preserve"> variables lors de l’</w:t>
      </w:r>
      <w:r w:rsidR="00D576B7">
        <w:t>e</w:t>
      </w:r>
      <w:r w:rsidR="004D0FCC" w:rsidRPr="00B05032">
        <w:t xml:space="preserve">xécution </w:t>
      </w:r>
      <w:r w:rsidR="00C23534" w:rsidRPr="00B05032">
        <w:t xml:space="preserve">sont </w:t>
      </w:r>
      <w:r w:rsidR="004D0FCC" w:rsidRPr="00B05032">
        <w:t>disponibles</w:t>
      </w:r>
      <w:r w:rsidR="00C23534" w:rsidRPr="00B05032">
        <w:t xml:space="preserve">. Vous allez programmer le </w:t>
      </w:r>
      <w:r w:rsidR="00F1254D" w:rsidRPr="00B05032">
        <w:t>BrainPad</w:t>
      </w:r>
      <w:r w:rsidR="00C23534" w:rsidRPr="00B05032">
        <w:t xml:space="preserve"> de la même façon que le ferait un professionnel </w:t>
      </w:r>
      <w:r w:rsidR="004D0FCC" w:rsidRPr="00B05032">
        <w:t>développant</w:t>
      </w:r>
      <w:r w:rsidR="00C23534" w:rsidRPr="00B05032">
        <w:t xml:space="preserve"> un programme pour PC ou une application pour téléphone portable. Ce livre électronique vous fera découvrir les deux </w:t>
      </w:r>
      <w:r w:rsidR="004D0FCC" w:rsidRPr="00B05032">
        <w:t>approches</w:t>
      </w:r>
      <w:r w:rsidR="00C23534" w:rsidRPr="00B05032">
        <w:t>.</w:t>
      </w:r>
    </w:p>
    <w:p w14:paraId="5E236294" w14:textId="5D090DF3" w:rsidR="001E678A" w:rsidRPr="00B05032" w:rsidRDefault="001E678A" w:rsidP="001E678A">
      <w:pPr>
        <w:jc w:val="center"/>
      </w:pPr>
      <w:r w:rsidRPr="00B05032">
        <w:rPr>
          <w:noProof/>
        </w:rPr>
        <w:drawing>
          <wp:inline distT="0" distB="0" distL="0" distR="0" wp14:anchorId="67BDE86D" wp14:editId="1FB9707F">
            <wp:extent cx="4762502" cy="2857500"/>
            <wp:effectExtent l="38100" t="38100" r="95250" b="95250"/>
            <wp:docPr id="1235205751" name="picture" descr="all 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
                      <a:extLst>
                        <a:ext uri="{28A0092B-C50C-407E-A947-70E740481C1C}">
                          <a14:useLocalDpi xmlns:a14="http://schemas.microsoft.com/office/drawing/2010/main" val="0"/>
                        </a:ext>
                      </a:extLst>
                    </a:blip>
                    <a:stretch>
                      <a:fillRect/>
                    </a:stretch>
                  </pic:blipFill>
                  <pic:spPr>
                    <a:xfrm>
                      <a:off x="0" y="0"/>
                      <a:ext cx="4762502" cy="2857500"/>
                    </a:xfrm>
                    <a:prstGeom prst="rect">
                      <a:avLst/>
                    </a:prstGeom>
                    <a:effectLst>
                      <a:outerShdw blurRad="50800" dist="38100" dir="2700000" algn="tl" rotWithShape="0">
                        <a:prstClr val="black">
                          <a:alpha val="40000"/>
                        </a:prstClr>
                      </a:outerShdw>
                    </a:effectLst>
                  </pic:spPr>
                </pic:pic>
              </a:graphicData>
            </a:graphic>
          </wp:inline>
        </w:drawing>
      </w:r>
    </w:p>
    <w:p w14:paraId="4841AD81" w14:textId="625E113E" w:rsidR="00CC7014" w:rsidRPr="00B05032" w:rsidRDefault="004D0FCC" w:rsidP="005305F6">
      <w:pPr>
        <w:pStyle w:val="Heading2"/>
      </w:pPr>
      <w:bookmarkStart w:id="29" w:name="_Toc520823865"/>
      <w:bookmarkStart w:id="30" w:name="_Toc520884637"/>
      <w:bookmarkStart w:id="31" w:name="_Toc521312370"/>
      <w:r w:rsidRPr="00B05032">
        <w:lastRenderedPageBreak/>
        <w:t xml:space="preserve">Pour aller encore plus </w:t>
      </w:r>
      <w:r w:rsidR="001136D6">
        <w:t>loin</w:t>
      </w:r>
      <w:r w:rsidR="006D7071" w:rsidRPr="00B05032">
        <w:t xml:space="preserve"> !</w:t>
      </w:r>
      <w:bookmarkEnd w:id="29"/>
      <w:bookmarkEnd w:id="30"/>
      <w:bookmarkEnd w:id="31"/>
    </w:p>
    <w:p w14:paraId="334D2648" w14:textId="303DD27C" w:rsidR="000C4289" w:rsidRPr="00B05032" w:rsidRDefault="00C23534" w:rsidP="000C4289">
      <w:r w:rsidRPr="00B05032">
        <w:t xml:space="preserve">Le BrainPad peut aussi être programmé </w:t>
      </w:r>
      <w:r w:rsidR="00FB028F">
        <w:t>avec</w:t>
      </w:r>
      <w:r w:rsidRPr="00B05032">
        <w:t xml:space="preserve"> d’autres méthodes qui ne sont pas </w:t>
      </w:r>
      <w:r w:rsidR="00FB028F">
        <w:t>abord</w:t>
      </w:r>
      <w:r w:rsidR="00FB028F" w:rsidRPr="00B05032">
        <w:t xml:space="preserve">ées </w:t>
      </w:r>
      <w:r w:rsidRPr="00B05032">
        <w:t>dans ce livre. Par exemple</w:t>
      </w:r>
      <w:r w:rsidR="00FB028F">
        <w:t xml:space="preserve"> avec</w:t>
      </w:r>
      <w:r w:rsidRPr="00B05032">
        <w:t xml:space="preserve"> les outils Arduino </w:t>
      </w:r>
      <w:r w:rsidR="54520803" w:rsidRPr="00B05032">
        <w:t xml:space="preserve"> </w:t>
      </w:r>
      <w:hyperlink r:id="rId19">
        <w:r w:rsidR="54520803" w:rsidRPr="00B05032">
          <w:rPr>
            <w:rStyle w:val="Hyperlink"/>
          </w:rPr>
          <w:t>https://www.arduino.cc</w:t>
        </w:r>
      </w:hyperlink>
      <w:r w:rsidR="54520803" w:rsidRPr="00B05032">
        <w:t xml:space="preserve">, MicroPython </w:t>
      </w:r>
      <w:hyperlink r:id="rId20">
        <w:r w:rsidR="54520803" w:rsidRPr="00B05032">
          <w:rPr>
            <w:rStyle w:val="Hyperlink"/>
          </w:rPr>
          <w:t>https://www.micropython.org</w:t>
        </w:r>
      </w:hyperlink>
      <w:r w:rsidR="54520803" w:rsidRPr="00B05032">
        <w:t xml:space="preserve"> </w:t>
      </w:r>
      <w:r w:rsidRPr="00B05032">
        <w:t>et</w:t>
      </w:r>
      <w:r w:rsidR="54520803" w:rsidRPr="00B05032">
        <w:t xml:space="preserve"> Arm Mbed </w:t>
      </w:r>
      <w:hyperlink r:id="rId21">
        <w:r w:rsidR="54520803" w:rsidRPr="00B05032">
          <w:rPr>
            <w:rStyle w:val="Hyperlink"/>
          </w:rPr>
          <w:t>https://www.mbed.com</w:t>
        </w:r>
      </w:hyperlink>
      <w:r w:rsidR="54520803" w:rsidRPr="00B05032">
        <w:t>.</w:t>
      </w:r>
    </w:p>
    <w:p w14:paraId="46AEC16A" w14:textId="4EC0A7E0" w:rsidR="00D409E6" w:rsidRPr="00B05032" w:rsidRDefault="006B3A30" w:rsidP="005305F6">
      <w:pPr>
        <w:pStyle w:val="Heading1"/>
        <w:keepNext/>
      </w:pPr>
      <w:bookmarkStart w:id="32" w:name="_Toc520823866"/>
      <w:bookmarkStart w:id="33" w:name="_Toc520884638"/>
      <w:bookmarkStart w:id="34" w:name="_Toc521312371"/>
      <w:r w:rsidRPr="00B05032">
        <w:lastRenderedPageBreak/>
        <w:t>D</w:t>
      </w:r>
      <w:r w:rsidR="00271202">
        <w:t>é</w:t>
      </w:r>
      <w:r w:rsidRPr="00B05032">
        <w:t>buter</w:t>
      </w:r>
      <w:bookmarkEnd w:id="32"/>
      <w:bookmarkEnd w:id="33"/>
      <w:bookmarkEnd w:id="34"/>
    </w:p>
    <w:p w14:paraId="7B0E5057" w14:textId="6E6663CC" w:rsidR="008A19B1" w:rsidRPr="00B05032" w:rsidRDefault="004E2059" w:rsidP="00032E54">
      <w:r w:rsidRPr="00B05032">
        <w:t xml:space="preserve">Assez parler – Commençons à nous amuser et à </w:t>
      </w:r>
      <w:r w:rsidR="00AD2C2E">
        <w:t>réaliser</w:t>
      </w:r>
      <w:r w:rsidR="00AD2C2E" w:rsidRPr="00B05032">
        <w:t xml:space="preserve"> </w:t>
      </w:r>
      <w:r w:rsidRPr="00B05032">
        <w:t>des projets !</w:t>
      </w:r>
      <w:r w:rsidR="00032E54" w:rsidRPr="00B05032">
        <w:t xml:space="preserve"> Nous allons utiliser Microsoft MakeCode donc rendez-vous sur </w:t>
      </w:r>
      <w:hyperlink r:id="rId22">
        <w:r w:rsidR="03473D0C" w:rsidRPr="00B05032">
          <w:rPr>
            <w:rStyle w:val="Hyperlink"/>
          </w:rPr>
          <w:t>https://makecode.brainpad.com/</w:t>
        </w:r>
      </w:hyperlink>
      <w:r w:rsidR="03473D0C" w:rsidRPr="00B05032">
        <w:t xml:space="preserve">. </w:t>
      </w:r>
      <w:r w:rsidR="00032E54" w:rsidRPr="00B05032">
        <w:t>Le site inclu</w:t>
      </w:r>
      <w:r w:rsidR="009A614D">
        <w:t>t</w:t>
      </w:r>
      <w:r w:rsidR="00032E54" w:rsidRPr="00B05032">
        <w:t xml:space="preserve"> un grand nombre de ressources et de projets, mais nous allons juste commencer </w:t>
      </w:r>
      <w:r w:rsidR="00AD2C2E">
        <w:t xml:space="preserve">par réaliser le </w:t>
      </w:r>
      <w:proofErr w:type="spellStart"/>
      <w:r w:rsidR="00AD2C2E">
        <w:t>notre</w:t>
      </w:r>
      <w:proofErr w:type="spellEnd"/>
      <w:r w:rsidR="00032E54" w:rsidRPr="00B05032">
        <w:t xml:space="preserve">. Allez-y et cliquez sur le bouton </w:t>
      </w:r>
      <w:r w:rsidR="00114F31" w:rsidRPr="00B05032">
        <w:t>«</w:t>
      </w:r>
      <w:r w:rsidR="00114F31">
        <w:t xml:space="preserve"> </w:t>
      </w:r>
      <w:r w:rsidR="009A614D">
        <w:t>Nouveau Projet</w:t>
      </w:r>
      <w:r w:rsidR="00114F31">
        <w:t xml:space="preserve"> </w:t>
      </w:r>
      <w:r w:rsidR="00114F31" w:rsidRPr="00B05032">
        <w:t>»</w:t>
      </w:r>
      <w:r w:rsidR="009A614D">
        <w:t xml:space="preserve"> (</w:t>
      </w:r>
      <w:r w:rsidR="00032E54" w:rsidRPr="00B05032">
        <w:t>New Project</w:t>
      </w:r>
      <w:r w:rsidR="009A614D">
        <w:t>)</w:t>
      </w:r>
      <w:r w:rsidR="00032E54" w:rsidRPr="00B05032">
        <w:t>.</w:t>
      </w:r>
    </w:p>
    <w:p w14:paraId="04BED034" w14:textId="2EDC26EF" w:rsidR="000C4289" w:rsidRPr="00B05032" w:rsidRDefault="008A19B1" w:rsidP="008A19B1">
      <w:pPr>
        <w:jc w:val="center"/>
      </w:pPr>
      <w:r w:rsidRPr="00B05032">
        <w:rPr>
          <w:noProof/>
        </w:rPr>
        <w:drawing>
          <wp:inline distT="0" distB="0" distL="0" distR="0" wp14:anchorId="44CCC28D" wp14:editId="0F25D023">
            <wp:extent cx="3705860" cy="2550795"/>
            <wp:effectExtent l="38100" t="38100" r="104140" b="97155"/>
            <wp:docPr id="19702901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
                      <a:extLst>
                        <a:ext uri="{28A0092B-C50C-407E-A947-70E740481C1C}">
                          <a14:useLocalDpi xmlns:a14="http://schemas.microsoft.com/office/drawing/2010/main" val="0"/>
                        </a:ext>
                      </a:extLst>
                    </a:blip>
                    <a:stretch>
                      <a:fillRect/>
                    </a:stretch>
                  </pic:blipFill>
                  <pic:spPr>
                    <a:xfrm>
                      <a:off x="0" y="0"/>
                      <a:ext cx="3705860" cy="2550795"/>
                    </a:xfrm>
                    <a:prstGeom prst="rect">
                      <a:avLst/>
                    </a:prstGeom>
                    <a:effectLst>
                      <a:outerShdw blurRad="50800" dist="38100" dir="2700000" algn="tl" rotWithShape="0">
                        <a:prstClr val="black">
                          <a:alpha val="40000"/>
                        </a:prstClr>
                      </a:outerShdw>
                    </a:effectLst>
                  </pic:spPr>
                </pic:pic>
              </a:graphicData>
            </a:graphic>
          </wp:inline>
        </w:drawing>
      </w:r>
    </w:p>
    <w:p w14:paraId="3F241D24" w14:textId="74814574" w:rsidR="00C321E5" w:rsidRPr="00B05032" w:rsidRDefault="00C321E5" w:rsidP="00AD0F00">
      <w:r w:rsidRPr="00B05032">
        <w:t xml:space="preserve">Maintenant, </w:t>
      </w:r>
      <w:r w:rsidR="006B3A30" w:rsidRPr="00B05032">
        <w:t>cliquez sur le menu</w:t>
      </w:r>
      <w:r w:rsidRPr="00B05032">
        <w:t xml:space="preserve"> LIGHT BULB, </w:t>
      </w:r>
      <w:r w:rsidR="007E5E6E" w:rsidRPr="00B05032">
        <w:t>glisse</w:t>
      </w:r>
      <w:r w:rsidR="009A614D">
        <w:t>z</w:t>
      </w:r>
      <w:r w:rsidRPr="00B05032">
        <w:t xml:space="preserve"> le bloc « set light bulb to » et déposez-le dans la boucle « </w:t>
      </w:r>
      <w:proofErr w:type="spellStart"/>
      <w:r w:rsidRPr="00B05032">
        <w:t>forever</w:t>
      </w:r>
      <w:proofErr w:type="spellEnd"/>
      <w:r w:rsidRPr="00B05032">
        <w:t xml:space="preserve"> ». </w:t>
      </w:r>
      <w:r w:rsidR="007E5E6E" w:rsidRPr="00B05032">
        <w:t>Cette boucle est utilisée pour le code devant fonctionner indéfiniment.</w:t>
      </w:r>
      <w:r w:rsidRPr="00B05032">
        <w:t xml:space="preserve"> Les instructions à l’intérieur du bloc </w:t>
      </w:r>
      <w:proofErr w:type="spellStart"/>
      <w:r w:rsidRPr="00B05032">
        <w:t>forever</w:t>
      </w:r>
      <w:proofErr w:type="spellEnd"/>
      <w:r w:rsidRPr="00B05032">
        <w:t xml:space="preserve"> vont s’</w:t>
      </w:r>
      <w:r w:rsidR="00782054">
        <w:t>e</w:t>
      </w:r>
      <w:r w:rsidRPr="00B05032">
        <w:t xml:space="preserve">xécuter dès que le BrainPad sera alimenté. </w:t>
      </w:r>
      <w:r w:rsidR="007E5E6E" w:rsidRPr="00B05032">
        <w:t>Dès que l'ensemble des instructions contenues dans la boucle auront été exécutées, le programme s'exécutera à nouveau en commençant par la première. Cela s’appelle une boucle infinie et c'est très souvent utilisé en programmation.</w:t>
      </w:r>
    </w:p>
    <w:p w14:paraId="1EAB46D5" w14:textId="77777777" w:rsidR="008A19B1" w:rsidRPr="00B05032" w:rsidRDefault="008A19B1" w:rsidP="008A19B1">
      <w:pPr>
        <w:jc w:val="center"/>
      </w:pPr>
      <w:r w:rsidRPr="00B05032">
        <w:rPr>
          <w:noProof/>
        </w:rPr>
        <w:drawing>
          <wp:inline distT="0" distB="0" distL="0" distR="0" wp14:anchorId="04F061C6" wp14:editId="1A71DBB7">
            <wp:extent cx="3938905" cy="1571625"/>
            <wp:effectExtent l="38100" t="38100" r="99695" b="104775"/>
            <wp:docPr id="1076711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
                      <a:extLst>
                        <a:ext uri="{28A0092B-C50C-407E-A947-70E740481C1C}">
                          <a14:useLocalDpi xmlns:a14="http://schemas.microsoft.com/office/drawing/2010/main" val="0"/>
                        </a:ext>
                      </a:extLst>
                    </a:blip>
                    <a:stretch>
                      <a:fillRect/>
                    </a:stretch>
                  </pic:blipFill>
                  <pic:spPr>
                    <a:xfrm>
                      <a:off x="0" y="0"/>
                      <a:ext cx="3938905" cy="1571625"/>
                    </a:xfrm>
                    <a:prstGeom prst="rect">
                      <a:avLst/>
                    </a:prstGeom>
                    <a:effectLst>
                      <a:outerShdw blurRad="50800" dist="38100" dir="2700000" algn="tl" rotWithShape="0">
                        <a:prstClr val="black">
                          <a:alpha val="40000"/>
                        </a:prstClr>
                      </a:outerShdw>
                    </a:effectLst>
                  </pic:spPr>
                </pic:pic>
              </a:graphicData>
            </a:graphic>
          </wp:inline>
        </w:drawing>
      </w:r>
    </w:p>
    <w:p w14:paraId="19FC144C" w14:textId="46092103" w:rsidR="008A19B1" w:rsidRPr="00B05032" w:rsidRDefault="007B3A87" w:rsidP="00E75179">
      <w:pPr>
        <w:keepNext/>
      </w:pPr>
      <w:r w:rsidRPr="00B05032">
        <w:lastRenderedPageBreak/>
        <w:t>Recommencez les mêmes étapes</w:t>
      </w:r>
      <w:r w:rsidR="00782054">
        <w:t>,</w:t>
      </w:r>
      <w:r w:rsidRPr="00B05032">
        <w:t xml:space="preserve"> mais dans le second bloc, cliquez dans l’oval</w:t>
      </w:r>
      <w:r w:rsidR="00782054">
        <w:t>e</w:t>
      </w:r>
      <w:r w:rsidRPr="00B05032">
        <w:t xml:space="preserve"> coloré pour changer la couleur</w:t>
      </w:r>
      <w:r w:rsidR="000F1F55" w:rsidRPr="00B05032">
        <w:t xml:space="preserve">. Voici ce que vous devriez obtenir à </w:t>
      </w:r>
      <w:r w:rsidR="00E5063E" w:rsidRPr="00B05032">
        <w:t>présent :</w:t>
      </w:r>
    </w:p>
    <w:p w14:paraId="3D89BC3B" w14:textId="4484FEB8" w:rsidR="008A19B1" w:rsidRPr="00B05032" w:rsidRDefault="008A19B1" w:rsidP="008A19B1">
      <w:pPr>
        <w:jc w:val="center"/>
      </w:pPr>
      <w:r w:rsidRPr="00B05032">
        <w:rPr>
          <w:noProof/>
        </w:rPr>
        <w:drawing>
          <wp:inline distT="0" distB="0" distL="0" distR="0" wp14:anchorId="1DB24E9A" wp14:editId="2791DABA">
            <wp:extent cx="1752600" cy="1352550"/>
            <wp:effectExtent l="38100" t="38100" r="95250" b="95250"/>
            <wp:docPr id="20508659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
                      <a:extLst>
                        <a:ext uri="{28A0092B-C50C-407E-A947-70E740481C1C}">
                          <a14:useLocalDpi xmlns:a14="http://schemas.microsoft.com/office/drawing/2010/main" val="0"/>
                        </a:ext>
                      </a:extLst>
                    </a:blip>
                    <a:stretch>
                      <a:fillRect/>
                    </a:stretch>
                  </pic:blipFill>
                  <pic:spPr>
                    <a:xfrm>
                      <a:off x="0" y="0"/>
                      <a:ext cx="1752600" cy="1352550"/>
                    </a:xfrm>
                    <a:prstGeom prst="rect">
                      <a:avLst/>
                    </a:prstGeom>
                    <a:effectLst>
                      <a:outerShdw blurRad="50800" dist="38100" dir="2700000" algn="tl" rotWithShape="0">
                        <a:prstClr val="black">
                          <a:alpha val="40000"/>
                        </a:prstClr>
                      </a:outerShdw>
                    </a:effectLst>
                  </pic:spPr>
                </pic:pic>
              </a:graphicData>
            </a:graphic>
          </wp:inline>
        </w:drawing>
      </w:r>
    </w:p>
    <w:p w14:paraId="4070E6FA" w14:textId="3FDAF5F2" w:rsidR="00CE73E1" w:rsidRPr="00B05032" w:rsidRDefault="00CE73E1" w:rsidP="004B690A">
      <w:r w:rsidRPr="00B05032">
        <w:t xml:space="preserve">Le programme que nous avons </w:t>
      </w:r>
      <w:r w:rsidR="00A847C0">
        <w:t>créé</w:t>
      </w:r>
      <w:r w:rsidRPr="00B05032">
        <w:t xml:space="preserve"> va indéfiniment faire passer la couleur de la </w:t>
      </w:r>
      <w:r w:rsidR="00443093">
        <w:t>DEL</w:t>
      </w:r>
      <w:r w:rsidR="00443093" w:rsidRPr="00B05032">
        <w:t xml:space="preserve"> </w:t>
      </w:r>
      <w:r w:rsidRPr="00B05032">
        <w:t xml:space="preserve">Light Bulb </w:t>
      </w:r>
      <w:r w:rsidR="00443093">
        <w:t>au</w:t>
      </w:r>
      <w:r w:rsidRPr="00B05032">
        <w:t xml:space="preserve"> rouge puis </w:t>
      </w:r>
      <w:r w:rsidR="00443093">
        <w:t>au</w:t>
      </w:r>
      <w:r w:rsidRPr="00B05032">
        <w:t xml:space="preserve"> </w:t>
      </w:r>
      <w:r w:rsidR="00443093" w:rsidRPr="00B05032">
        <w:t>bleu !</w:t>
      </w:r>
      <w:r w:rsidRPr="00B05032">
        <w:t xml:space="preserve"> Cependant, si vous observez le comportement du simulateur, le Light Bulb ne se comporte pas comme prévu. Si vous chargez le programme dans le BrainPad, cela ne va pas fonctionner correctement non plus</w:t>
      </w:r>
      <w:r w:rsidR="00114F31">
        <w:t>.</w:t>
      </w:r>
      <w:r w:rsidRPr="00B05032">
        <w:t xml:space="preserve"> </w:t>
      </w:r>
      <w:r w:rsidR="00114F31">
        <w:t>P</w:t>
      </w:r>
      <w:r w:rsidRPr="00B05032">
        <w:t>ourquoi ? Vous n’avez tout simplement pas indiqué combien de temps attendre avant de changer la couleur du Light Bulb. Cela se passe tellement rapidement que vous ne pouvez pas dif</w:t>
      </w:r>
      <w:r w:rsidR="00A847C0">
        <w:t>f</w:t>
      </w:r>
      <w:r w:rsidRPr="00B05032">
        <w:t>érencier les couleurs.</w:t>
      </w:r>
    </w:p>
    <w:p w14:paraId="723E097A" w14:textId="4E1A2C17" w:rsidR="00CE3627" w:rsidRPr="00B05032" w:rsidRDefault="00A847C0" w:rsidP="00AD0F00">
      <w:r>
        <w:t>À</w:t>
      </w:r>
      <w:r w:rsidR="008F5662" w:rsidRPr="00B05032">
        <w:t xml:space="preserve"> partir du</w:t>
      </w:r>
      <w:r w:rsidR="000F1F55" w:rsidRPr="00B05032">
        <w:t xml:space="preserve"> menu LOOPS, glisser le bloc « pause ».</w:t>
      </w:r>
    </w:p>
    <w:p w14:paraId="3339449B" w14:textId="4B2535D2" w:rsidR="00CE3627" w:rsidRPr="00B05032" w:rsidRDefault="00CE3627" w:rsidP="00CE3627">
      <w:pPr>
        <w:jc w:val="center"/>
      </w:pPr>
      <w:r w:rsidRPr="00B05032">
        <w:rPr>
          <w:noProof/>
        </w:rPr>
        <w:drawing>
          <wp:inline distT="0" distB="0" distL="0" distR="0" wp14:anchorId="1635D411" wp14:editId="64CC26C1">
            <wp:extent cx="4215130" cy="914400"/>
            <wp:effectExtent l="38100" t="38100" r="90170" b="95250"/>
            <wp:docPr id="4083357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
                      <a:extLst>
                        <a:ext uri="{28A0092B-C50C-407E-A947-70E740481C1C}">
                          <a14:useLocalDpi xmlns:a14="http://schemas.microsoft.com/office/drawing/2010/main" val="0"/>
                        </a:ext>
                      </a:extLst>
                    </a:blip>
                    <a:stretch>
                      <a:fillRect/>
                    </a:stretch>
                  </pic:blipFill>
                  <pic:spPr>
                    <a:xfrm>
                      <a:off x="0" y="0"/>
                      <a:ext cx="4215130" cy="914400"/>
                    </a:xfrm>
                    <a:prstGeom prst="rect">
                      <a:avLst/>
                    </a:prstGeom>
                    <a:effectLst>
                      <a:outerShdw blurRad="50800" dist="38100" dir="2700000" algn="tl" rotWithShape="0">
                        <a:prstClr val="black">
                          <a:alpha val="40000"/>
                        </a:prstClr>
                      </a:outerShdw>
                    </a:effectLst>
                  </pic:spPr>
                </pic:pic>
              </a:graphicData>
            </a:graphic>
          </wp:inline>
        </w:drawing>
      </w:r>
    </w:p>
    <w:p w14:paraId="1189AB6B" w14:textId="6C2A983D" w:rsidR="008A19B1" w:rsidRPr="00B05032" w:rsidRDefault="000F1F55" w:rsidP="00AD0F00">
      <w:r w:rsidRPr="00B05032">
        <w:t xml:space="preserve">Nous aurons besoin d’une pause après que le Light Bulb </w:t>
      </w:r>
      <w:r w:rsidR="008F5662" w:rsidRPr="00B05032">
        <w:t>soi</w:t>
      </w:r>
      <w:r w:rsidR="00A847C0">
        <w:t>t</w:t>
      </w:r>
      <w:r w:rsidRPr="00B05032">
        <w:t xml:space="preserve"> </w:t>
      </w:r>
      <w:r w:rsidR="008F5662" w:rsidRPr="00B05032">
        <w:t xml:space="preserve">passé à </w:t>
      </w:r>
      <w:r w:rsidRPr="00B05032">
        <w:t xml:space="preserve">rouge et d’une autre après que le Light Bulb </w:t>
      </w:r>
      <w:r w:rsidR="008F5662" w:rsidRPr="00B05032">
        <w:t>soit devenu</w:t>
      </w:r>
      <w:r w:rsidRPr="00B05032">
        <w:t xml:space="preserve"> bleu. Changez également le temps de pause à une seconde.</w:t>
      </w:r>
    </w:p>
    <w:p w14:paraId="1D8EECAA" w14:textId="34CEA293" w:rsidR="00CE3627" w:rsidRPr="00B05032" w:rsidRDefault="00CE3627" w:rsidP="00CE3627">
      <w:pPr>
        <w:jc w:val="center"/>
      </w:pPr>
      <w:r w:rsidRPr="00B05032">
        <w:rPr>
          <w:noProof/>
        </w:rPr>
        <w:drawing>
          <wp:inline distT="0" distB="0" distL="0" distR="0" wp14:anchorId="7775A757" wp14:editId="639A81CF">
            <wp:extent cx="1700530" cy="2024380"/>
            <wp:effectExtent l="38100" t="38100" r="90170" b="90170"/>
            <wp:docPr id="444833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
                      <a:extLst>
                        <a:ext uri="{28A0092B-C50C-407E-A947-70E740481C1C}">
                          <a14:useLocalDpi xmlns:a14="http://schemas.microsoft.com/office/drawing/2010/main" val="0"/>
                        </a:ext>
                      </a:extLst>
                    </a:blip>
                    <a:stretch>
                      <a:fillRect/>
                    </a:stretch>
                  </pic:blipFill>
                  <pic:spPr>
                    <a:xfrm>
                      <a:off x="0" y="0"/>
                      <a:ext cx="1700530" cy="2024380"/>
                    </a:xfrm>
                    <a:prstGeom prst="rect">
                      <a:avLst/>
                    </a:prstGeom>
                    <a:effectLst>
                      <a:outerShdw blurRad="50800" dist="38100" dir="2700000" algn="tl" rotWithShape="0">
                        <a:prstClr val="black">
                          <a:alpha val="40000"/>
                        </a:prstClr>
                      </a:outerShdw>
                    </a:effectLst>
                  </pic:spPr>
                </pic:pic>
              </a:graphicData>
            </a:graphic>
          </wp:inline>
        </w:drawing>
      </w:r>
    </w:p>
    <w:p w14:paraId="37FEFD87" w14:textId="39039B7F" w:rsidR="008A19B1" w:rsidRPr="00B05032" w:rsidRDefault="000F1F55" w:rsidP="00AD0F00">
      <w:r w:rsidRPr="00B05032">
        <w:t>Observez le simulateur pour vérifier que le Light Bulb fonctionne comme prévu. Pas mal, non ? Que diriez-vous de charger le program</w:t>
      </w:r>
      <w:r w:rsidR="008F5662" w:rsidRPr="00B05032">
        <w:t>me</w:t>
      </w:r>
      <w:r w:rsidRPr="00B05032">
        <w:t xml:space="preserve"> dans le BrainPad maintenant ?</w:t>
      </w:r>
    </w:p>
    <w:p w14:paraId="5FC23860" w14:textId="747A93AB" w:rsidR="00CE3627" w:rsidRPr="00B05032" w:rsidRDefault="00DA3876" w:rsidP="00726F4E">
      <w:pPr>
        <w:pStyle w:val="Heading2"/>
      </w:pPr>
      <w:bookmarkStart w:id="35" w:name="_Toc520823867"/>
      <w:bookmarkStart w:id="36" w:name="_Toc520884639"/>
      <w:bookmarkStart w:id="37" w:name="_Toc521312372"/>
      <w:r w:rsidRPr="00B05032">
        <w:lastRenderedPageBreak/>
        <w:t>T</w:t>
      </w:r>
      <w:r w:rsidR="00085BC5" w:rsidRPr="00B05032">
        <w:t>élécharger le programme</w:t>
      </w:r>
      <w:r w:rsidR="00E47C3E" w:rsidRPr="00B05032">
        <w:t xml:space="preserve"> dans le BrainPad</w:t>
      </w:r>
      <w:bookmarkEnd w:id="35"/>
      <w:bookmarkEnd w:id="36"/>
      <w:bookmarkEnd w:id="37"/>
    </w:p>
    <w:p w14:paraId="7CB4CD05" w14:textId="74D96176" w:rsidR="00C327D7" w:rsidRPr="00B05032" w:rsidRDefault="00E47C3E" w:rsidP="00AD0F00">
      <w:r w:rsidRPr="00B05032">
        <w:t xml:space="preserve">Le processus </w:t>
      </w:r>
      <w:r w:rsidR="009D4122" w:rsidRPr="00B05032">
        <w:t>de copie du</w:t>
      </w:r>
      <w:r w:rsidRPr="00B05032">
        <w:t xml:space="preserve"> program</w:t>
      </w:r>
      <w:r w:rsidR="009D4122" w:rsidRPr="00B05032">
        <w:t>me</w:t>
      </w:r>
      <w:r w:rsidRPr="00B05032">
        <w:t xml:space="preserve"> dans le BrainPad est simple</w:t>
      </w:r>
      <w:r w:rsidR="00782054">
        <w:t>,</w:t>
      </w:r>
      <w:r w:rsidRPr="00B05032">
        <w:t xml:space="preserve"> mais peut</w:t>
      </w:r>
      <w:r w:rsidR="009D4122" w:rsidRPr="00B05032">
        <w:t xml:space="preserve"> sembler</w:t>
      </w:r>
      <w:r w:rsidRPr="00B05032">
        <w:t xml:space="preserve"> un peu complexe la première fois. Premièrement, vous devez connecter le BrainPad à l’ordinateur en utilisant un câble Micro-USB</w:t>
      </w:r>
      <w:r w:rsidR="009D4122" w:rsidRPr="00B05032">
        <w:t>.</w:t>
      </w:r>
      <w:r w:rsidRPr="00B05032">
        <w:t xml:space="preserve"> </w:t>
      </w:r>
      <w:r w:rsidR="00114F31">
        <w:t>V</w:t>
      </w:r>
      <w:r w:rsidRPr="00B05032">
        <w:t xml:space="preserve">ous pouvez utiliser Windows, un </w:t>
      </w:r>
      <w:proofErr w:type="spellStart"/>
      <w:r w:rsidRPr="00B05032">
        <w:t>ChromeBook</w:t>
      </w:r>
      <w:proofErr w:type="spellEnd"/>
      <w:r w:rsidRPr="00B05032">
        <w:t xml:space="preserve">, un Mac ou quasiment n’importe </w:t>
      </w:r>
      <w:r w:rsidR="009D4122" w:rsidRPr="00B05032">
        <w:t>quel matériel</w:t>
      </w:r>
      <w:r w:rsidRPr="00B05032">
        <w:t xml:space="preserve"> </w:t>
      </w:r>
      <w:r w:rsidR="009D4122" w:rsidRPr="00B05032">
        <w:t>disposant</w:t>
      </w:r>
      <w:r w:rsidRPr="00B05032">
        <w:t xml:space="preserve"> d’un navigateur Internet récent et d’un port USB. </w:t>
      </w:r>
    </w:p>
    <w:p w14:paraId="345070CA" w14:textId="527CD0F2" w:rsidR="00BD5E79" w:rsidRPr="00B05032" w:rsidRDefault="00E47C3E" w:rsidP="00AD0F00">
      <w:r w:rsidRPr="00B05032">
        <w:t xml:space="preserve">Un câble </w:t>
      </w:r>
      <w:r w:rsidR="00D2490D" w:rsidRPr="00B05032">
        <w:t>M</w:t>
      </w:r>
      <w:r w:rsidR="00DA3B55" w:rsidRPr="00B05032">
        <w:t>icro</w:t>
      </w:r>
      <w:r w:rsidR="00D2490D" w:rsidRPr="00B05032">
        <w:t>-</w:t>
      </w:r>
      <w:r w:rsidR="00DA3B55" w:rsidRPr="00B05032">
        <w:t xml:space="preserve">USB </w:t>
      </w:r>
      <w:r w:rsidRPr="00B05032">
        <w:t xml:space="preserve">devrait être inclus avec votre </w:t>
      </w:r>
      <w:r w:rsidR="00F1254D" w:rsidRPr="00B05032">
        <w:t>BrainPad</w:t>
      </w:r>
      <w:r w:rsidRPr="00B05032">
        <w:t>. Vous en avez certainement d’autres à la maison. Si vous n’en avez pas, ils sont facilement disponibles. Ils sont même vendus dans les stations</w:t>
      </w:r>
      <w:r w:rsidR="00A847C0">
        <w:t>-service</w:t>
      </w:r>
      <w:r w:rsidRPr="00B05032">
        <w:t> !</w:t>
      </w:r>
    </w:p>
    <w:p w14:paraId="261109ED" w14:textId="212966B5" w:rsidR="00DE787A" w:rsidRPr="00B05032" w:rsidRDefault="00DE787A" w:rsidP="00AD0F00">
      <w:r w:rsidRPr="00B05032">
        <w:rPr>
          <w:noProof/>
        </w:rPr>
        <w:drawing>
          <wp:anchor distT="0" distB="0" distL="114300" distR="114300" simplePos="0" relativeHeight="251658241" behindDoc="0" locked="0" layoutInCell="1" allowOverlap="1" wp14:anchorId="2A41CDE8" wp14:editId="171B75AF">
            <wp:simplePos x="0" y="0"/>
            <wp:positionH relativeFrom="column">
              <wp:align>center</wp:align>
            </wp:positionH>
            <wp:positionV relativeFrom="paragraph">
              <wp:posOffset>3810</wp:posOffset>
            </wp:positionV>
            <wp:extent cx="5952341" cy="2075688"/>
            <wp:effectExtent l="38100" t="38100" r="86995" b="9652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icroUSBCable.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52341" cy="2075688"/>
                    </a:xfrm>
                    <a:prstGeom prst="rect">
                      <a:avLst/>
                    </a:prstGeom>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251C974C" w14:textId="763055E5" w:rsidR="001D0467" w:rsidRPr="00B05032" w:rsidRDefault="00E47C3E" w:rsidP="00AD0F00">
      <w:r w:rsidRPr="00B05032">
        <w:t>L’extrémité la plus petite du câble USB se branche sur le BrainPad.</w:t>
      </w:r>
      <w:r w:rsidR="00BD5E79" w:rsidRPr="00B05032">
        <w:rPr>
          <w:noProof/>
        </w:rPr>
        <w:drawing>
          <wp:anchor distT="0" distB="0" distL="114300" distR="114300" simplePos="0" relativeHeight="251658243" behindDoc="0" locked="0" layoutInCell="1" allowOverlap="1" wp14:anchorId="0E9D5037" wp14:editId="0A3BC486">
            <wp:simplePos x="0" y="0"/>
            <wp:positionH relativeFrom="margin">
              <wp:align>center</wp:align>
            </wp:positionH>
            <wp:positionV relativeFrom="paragraph">
              <wp:posOffset>247015</wp:posOffset>
            </wp:positionV>
            <wp:extent cx="5941457" cy="3520440"/>
            <wp:effectExtent l="38100" t="38100" r="97790" b="9906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rainPadPlugUsbIn.png"/>
                    <pic:cNvPicPr/>
                  </pic:nvPicPr>
                  <pic:blipFill>
                    <a:blip r:embed="rId29">
                      <a:extLst>
                        <a:ext uri="{28A0092B-C50C-407E-A947-70E740481C1C}">
                          <a14:useLocalDpi xmlns:a14="http://schemas.microsoft.com/office/drawing/2010/main" val="0"/>
                        </a:ext>
                      </a:extLst>
                    </a:blip>
                    <a:stretch>
                      <a:fillRect/>
                    </a:stretch>
                  </pic:blipFill>
                  <pic:spPr>
                    <a:xfrm>
                      <a:off x="0" y="0"/>
                      <a:ext cx="5941457" cy="3520440"/>
                    </a:xfrm>
                    <a:prstGeom prst="rect">
                      <a:avLst/>
                    </a:prstGeom>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0A78F936" w14:textId="5E810404" w:rsidR="006B285B" w:rsidRPr="00B05032" w:rsidRDefault="006B285B" w:rsidP="00AD0F00"/>
    <w:p w14:paraId="168404E4" w14:textId="1968AF1B" w:rsidR="00B839B4" w:rsidRPr="00B05032" w:rsidRDefault="00FF0063" w:rsidP="00B839B4">
      <w:pPr>
        <w:keepNext/>
      </w:pPr>
      <w:r w:rsidRPr="00B05032">
        <w:rPr>
          <w:noProof/>
        </w:rPr>
        <w:lastRenderedPageBreak/>
        <w:drawing>
          <wp:anchor distT="0" distB="0" distL="114300" distR="114300" simplePos="0" relativeHeight="251658246" behindDoc="0" locked="0" layoutInCell="1" allowOverlap="1" wp14:anchorId="4D6D75EA" wp14:editId="5EFB0B4B">
            <wp:simplePos x="0" y="0"/>
            <wp:positionH relativeFrom="column">
              <wp:align>center</wp:align>
            </wp:positionH>
            <wp:positionV relativeFrom="paragraph">
              <wp:posOffset>478465</wp:posOffset>
            </wp:positionV>
            <wp:extent cx="3922776" cy="2377671"/>
            <wp:effectExtent l="38100" t="38100" r="97155" b="99060"/>
            <wp:wrapTopAndBottom/>
            <wp:docPr id="2102918086" name="Picture 2102918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918086" name="BrainPadInstertUsbIntoComputer.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22776" cy="2377671"/>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9D4122" w:rsidRPr="00B05032">
        <w:t xml:space="preserve">L'extrémité la plus large se connecte </w:t>
      </w:r>
      <w:r w:rsidR="00114F31">
        <w:t>à</w:t>
      </w:r>
      <w:r w:rsidR="00114F31" w:rsidRPr="00B05032">
        <w:t xml:space="preserve"> </w:t>
      </w:r>
      <w:r w:rsidR="009D4122" w:rsidRPr="00B05032">
        <w:t>votre ordinateur.</w:t>
      </w:r>
    </w:p>
    <w:p w14:paraId="7E924F80" w14:textId="5D22B7AF" w:rsidR="00CB3684" w:rsidRPr="00B05032" w:rsidRDefault="00CB3684" w:rsidP="00AD0F00"/>
    <w:p w14:paraId="27D39069" w14:textId="16C6505C" w:rsidR="00A84997" w:rsidRPr="00B05032" w:rsidRDefault="009D4122" w:rsidP="006B285B">
      <w:pPr>
        <w:keepNext/>
      </w:pPr>
      <w:r w:rsidRPr="00B05032">
        <w:rPr>
          <w:noProof/>
        </w:rPr>
        <w:drawing>
          <wp:anchor distT="0" distB="0" distL="114300" distR="114300" simplePos="0" relativeHeight="251658242" behindDoc="0" locked="0" layoutInCell="1" allowOverlap="1" wp14:anchorId="397C936E" wp14:editId="406F637B">
            <wp:simplePos x="0" y="0"/>
            <wp:positionH relativeFrom="column">
              <wp:posOffset>1019175</wp:posOffset>
            </wp:positionH>
            <wp:positionV relativeFrom="paragraph">
              <wp:posOffset>316037</wp:posOffset>
            </wp:positionV>
            <wp:extent cx="3849624" cy="2468880"/>
            <wp:effectExtent l="38100" t="0" r="93980" b="10287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rainPadPowerLED.png"/>
                    <pic:cNvPicPr/>
                  </pic:nvPicPr>
                  <pic:blipFill>
                    <a:blip r:embed="rId31">
                      <a:extLst>
                        <a:ext uri="{28A0092B-C50C-407E-A947-70E740481C1C}">
                          <a14:useLocalDpi xmlns:a14="http://schemas.microsoft.com/office/drawing/2010/main" val="0"/>
                        </a:ext>
                      </a:extLst>
                    </a:blip>
                    <a:stretch>
                      <a:fillRect/>
                    </a:stretch>
                  </pic:blipFill>
                  <pic:spPr>
                    <a:xfrm>
                      <a:off x="0" y="0"/>
                      <a:ext cx="3849624" cy="246888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B05032">
        <w:t>Lorsque le BrainPad est connecté à votre ordinateur, le voyant d'alimentation rouge (PWR) doit être allumé.</w:t>
      </w:r>
    </w:p>
    <w:p w14:paraId="677C4D47" w14:textId="48568040" w:rsidR="009D4122" w:rsidRPr="00B05032" w:rsidRDefault="009D4122" w:rsidP="009D4122"/>
    <w:p w14:paraId="4B6426C3" w14:textId="1EB7936C" w:rsidR="005E09BE" w:rsidRPr="00B05032" w:rsidRDefault="009D4122" w:rsidP="009D4122">
      <w:r w:rsidRPr="00B05032">
        <w:t xml:space="preserve">Revenez dans le navigateur contenant le programme que nous avons fait précédemment. Cliquez sur le bouton de téléchargement </w:t>
      </w:r>
      <w:r w:rsidR="00114F31">
        <w:t xml:space="preserve">(Download) </w:t>
      </w:r>
      <w:r w:rsidRPr="00B05032">
        <w:t>et enregistrez le fichier sur votre ordinateur.</w:t>
      </w:r>
    </w:p>
    <w:p w14:paraId="0145E41D" w14:textId="4FA79F27" w:rsidR="008044A2" w:rsidRPr="00B05032" w:rsidRDefault="008044A2" w:rsidP="00AD0F00">
      <w:r w:rsidRPr="00B05032">
        <w:rPr>
          <w:noProof/>
        </w:rPr>
        <w:drawing>
          <wp:anchor distT="0" distB="0" distL="114300" distR="114300" simplePos="0" relativeHeight="251658244" behindDoc="0" locked="0" layoutInCell="1" allowOverlap="1" wp14:anchorId="6C917202" wp14:editId="32E1F003">
            <wp:simplePos x="0" y="0"/>
            <wp:positionH relativeFrom="column">
              <wp:align>center</wp:align>
            </wp:positionH>
            <wp:positionV relativeFrom="paragraph">
              <wp:posOffset>0</wp:posOffset>
            </wp:positionV>
            <wp:extent cx="3282696" cy="923544"/>
            <wp:effectExtent l="19050" t="19050" r="32385" b="4826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07-20-18 at 02.34 PM.PNG"/>
                    <pic:cNvPicPr/>
                  </pic:nvPicPr>
                  <pic:blipFill>
                    <a:blip r:embed="rId32">
                      <a:extLst>
                        <a:ext uri="{28A0092B-C50C-407E-A947-70E740481C1C}">
                          <a14:useLocalDpi xmlns:a14="http://schemas.microsoft.com/office/drawing/2010/main" val="0"/>
                        </a:ext>
                      </a:extLst>
                    </a:blip>
                    <a:stretch>
                      <a:fillRect/>
                    </a:stretch>
                  </pic:blipFill>
                  <pic:spPr>
                    <a:xfrm>
                      <a:off x="0" y="0"/>
                      <a:ext cx="3282696" cy="923544"/>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7B38AD6" w14:textId="559D8A92" w:rsidR="009D4122" w:rsidRPr="0073628E" w:rsidRDefault="003725EB" w:rsidP="009D4122">
      <w:pPr>
        <w:pStyle w:val="HTMLPreformatted"/>
        <w:rPr>
          <w:rFonts w:asciiTheme="minorHAnsi" w:eastAsiaTheme="minorEastAsia" w:hAnsiTheme="minorHAnsi" w:cstheme="minorBidi"/>
          <w:lang w:eastAsia="en-US"/>
        </w:rPr>
      </w:pPr>
      <w:r w:rsidRPr="00B05032">
        <w:rPr>
          <w:rFonts w:asciiTheme="minorHAnsi" w:eastAsiaTheme="minorEastAsia" w:hAnsiTheme="minorHAnsi" w:cstheme="minorBidi"/>
          <w:noProof/>
          <w:lang w:eastAsia="en-US"/>
        </w:rPr>
        <w:lastRenderedPageBreak/>
        <w:drawing>
          <wp:anchor distT="0" distB="0" distL="114300" distR="114300" simplePos="0" relativeHeight="251658262" behindDoc="0" locked="0" layoutInCell="1" allowOverlap="1" wp14:anchorId="2CC4B6EC" wp14:editId="1B2F5E98">
            <wp:simplePos x="0" y="0"/>
            <wp:positionH relativeFrom="margin">
              <wp:align>center</wp:align>
            </wp:positionH>
            <wp:positionV relativeFrom="paragraph">
              <wp:posOffset>228600</wp:posOffset>
            </wp:positionV>
            <wp:extent cx="5998464" cy="503101"/>
            <wp:effectExtent l="19050" t="38100" r="59690" b="6858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07-24-18 at 02.53 PM.PNG"/>
                    <pic:cNvPicPr/>
                  </pic:nvPicPr>
                  <pic:blipFill>
                    <a:blip r:embed="rId33">
                      <a:extLst>
                        <a:ext uri="{28A0092B-C50C-407E-A947-70E740481C1C}">
                          <a14:useLocalDpi xmlns:a14="http://schemas.microsoft.com/office/drawing/2010/main" val="0"/>
                        </a:ext>
                      </a:extLst>
                    </a:blip>
                    <a:stretch>
                      <a:fillRect/>
                    </a:stretch>
                  </pic:blipFill>
                  <pic:spPr>
                    <a:xfrm>
                      <a:off x="0" y="0"/>
                      <a:ext cx="5998464" cy="503101"/>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9D4122" w:rsidRPr="00B05032">
        <w:rPr>
          <w:rFonts w:asciiTheme="minorHAnsi" w:eastAsiaTheme="minorEastAsia" w:hAnsiTheme="minorHAnsi" w:cstheme="minorBidi"/>
          <w:lang w:eastAsia="en-US"/>
        </w:rPr>
        <w:t xml:space="preserve"> Si vous utilisez Microsoft Edge, vous devriez voir une boîte de dialogue comme celle représentée ci-dessous :</w:t>
      </w:r>
    </w:p>
    <w:p w14:paraId="39362F1F" w14:textId="17D9D790" w:rsidR="009D4122" w:rsidRPr="00B05032" w:rsidRDefault="000005B4" w:rsidP="009D4122">
      <w:r w:rsidRPr="00B05032">
        <w:rPr>
          <w:noProof/>
        </w:rPr>
        <w:drawing>
          <wp:anchor distT="0" distB="0" distL="114300" distR="114300" simplePos="0" relativeHeight="251658263" behindDoc="0" locked="0" layoutInCell="1" allowOverlap="1" wp14:anchorId="16EFCDCC" wp14:editId="4FB21C16">
            <wp:simplePos x="0" y="0"/>
            <wp:positionH relativeFrom="margin">
              <wp:posOffset>-20320</wp:posOffset>
            </wp:positionH>
            <wp:positionV relativeFrom="paragraph">
              <wp:posOffset>1234384</wp:posOffset>
            </wp:positionV>
            <wp:extent cx="5961888" cy="438912"/>
            <wp:effectExtent l="19050" t="19050" r="58420" b="56515"/>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07-24-18 at 03.18 PM.PNG"/>
                    <pic:cNvPicPr/>
                  </pic:nvPicPr>
                  <pic:blipFill>
                    <a:blip r:embed="rId34">
                      <a:extLst>
                        <a:ext uri="{28A0092B-C50C-407E-A947-70E740481C1C}">
                          <a14:useLocalDpi xmlns:a14="http://schemas.microsoft.com/office/drawing/2010/main" val="0"/>
                        </a:ext>
                      </a:extLst>
                    </a:blip>
                    <a:stretch>
                      <a:fillRect/>
                    </a:stretch>
                  </pic:blipFill>
                  <pic:spPr>
                    <a:xfrm>
                      <a:off x="0" y="0"/>
                      <a:ext cx="5961888" cy="438912"/>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9D4122" w:rsidRPr="00B05032">
        <w:t>Cliquez sur le bouton Enregistrer</w:t>
      </w:r>
      <w:r w:rsidRPr="00B05032">
        <w:t xml:space="preserve"> (Save)</w:t>
      </w:r>
      <w:r w:rsidR="009D4122" w:rsidRPr="00B05032">
        <w:t xml:space="preserve">, puis sur le bouton "Ouvrir le dossier" </w:t>
      </w:r>
      <w:r w:rsidRPr="00B05032">
        <w:t xml:space="preserve">(Open folder) </w:t>
      </w:r>
      <w:r w:rsidR="009D4122" w:rsidRPr="00B05032">
        <w:t>dans la boîte de dialogue suivante pour afficher le fichier téléchargé.</w:t>
      </w:r>
    </w:p>
    <w:p w14:paraId="3CE17241" w14:textId="77777777" w:rsidR="000005B4" w:rsidRPr="00B05032" w:rsidRDefault="000005B4" w:rsidP="000005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p>
    <w:p w14:paraId="2439ACB7" w14:textId="60125475" w:rsidR="008F230C" w:rsidRPr="00B05032" w:rsidRDefault="000005B4" w:rsidP="008F2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 w:rsidRPr="00B05032">
        <w:rPr>
          <w:noProof/>
        </w:rPr>
        <w:drawing>
          <wp:anchor distT="0" distB="0" distL="114300" distR="114300" simplePos="0" relativeHeight="251658264" behindDoc="0" locked="0" layoutInCell="1" allowOverlap="1" wp14:anchorId="53231E96" wp14:editId="7730BC9A">
            <wp:simplePos x="0" y="0"/>
            <wp:positionH relativeFrom="column">
              <wp:posOffset>1270</wp:posOffset>
            </wp:positionH>
            <wp:positionV relativeFrom="paragraph">
              <wp:posOffset>376555</wp:posOffset>
            </wp:positionV>
            <wp:extent cx="5949950" cy="4233545"/>
            <wp:effectExtent l="19050" t="19050" r="50800" b="71755"/>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07-24-18 at 03.20 PM.PNG"/>
                    <pic:cNvPicPr/>
                  </pic:nvPicPr>
                  <pic:blipFill>
                    <a:blip r:embed="rId35">
                      <a:extLst>
                        <a:ext uri="{28A0092B-C50C-407E-A947-70E740481C1C}">
                          <a14:useLocalDpi xmlns:a14="http://schemas.microsoft.com/office/drawing/2010/main" val="0"/>
                        </a:ext>
                      </a:extLst>
                    </a:blip>
                    <a:stretch>
                      <a:fillRect/>
                    </a:stretch>
                  </pic:blipFill>
                  <pic:spPr>
                    <a:xfrm>
                      <a:off x="0" y="0"/>
                      <a:ext cx="5949950" cy="4233545"/>
                    </a:xfrm>
                    <a:prstGeom prst="rect">
                      <a:avLst/>
                    </a:prstGeom>
                    <a:effectLst>
                      <a:outerShdw blurRad="50800" dist="38100" dir="2700000" algn="tl" rotWithShape="0">
                        <a:prstClr val="black">
                          <a:alpha val="40000"/>
                        </a:prstClr>
                      </a:outerShdw>
                    </a:effectLst>
                  </pic:spPr>
                </pic:pic>
              </a:graphicData>
            </a:graphic>
            <wp14:sizeRelV relativeFrom="margin">
              <wp14:pctHeight>0</wp14:pctHeight>
            </wp14:sizeRelV>
          </wp:anchor>
        </w:drawing>
      </w:r>
      <w:r w:rsidRPr="00B05032">
        <w:t>Le fichier sera mis en surbrillance. Vous pouvez faire un clic</w:t>
      </w:r>
      <w:r w:rsidR="00A847C0">
        <w:t xml:space="preserve"> </w:t>
      </w:r>
      <w:r w:rsidRPr="00B05032">
        <w:t>droit dessus pour le copier.</w:t>
      </w:r>
      <w:r w:rsidR="008F230C" w:rsidRPr="00B05032">
        <w:t xml:space="preserve"> </w:t>
      </w:r>
    </w:p>
    <w:p w14:paraId="26BE33D4" w14:textId="62E5C815" w:rsidR="00616820" w:rsidRPr="00B05032" w:rsidRDefault="00616820" w:rsidP="008F2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p>
    <w:p w14:paraId="08EB0F26" w14:textId="7420E2DE" w:rsidR="000005B4" w:rsidRPr="00B05032" w:rsidRDefault="00616820" w:rsidP="000005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 w:rsidRPr="00B05032">
        <w:rPr>
          <w:noProof/>
        </w:rPr>
        <w:drawing>
          <wp:anchor distT="0" distB="0" distL="114300" distR="114300" simplePos="0" relativeHeight="251658265" behindDoc="0" locked="0" layoutInCell="1" allowOverlap="1" wp14:anchorId="68206DED" wp14:editId="3A6D43A4">
            <wp:simplePos x="0" y="0"/>
            <wp:positionH relativeFrom="margin">
              <wp:align>center</wp:align>
            </wp:positionH>
            <wp:positionV relativeFrom="paragraph">
              <wp:posOffset>262255</wp:posOffset>
            </wp:positionV>
            <wp:extent cx="2359152" cy="649224"/>
            <wp:effectExtent l="19050" t="19050" r="22225" b="5588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07-24-18 at 03.36 PM.PNG"/>
                    <pic:cNvPicPr/>
                  </pic:nvPicPr>
                  <pic:blipFill>
                    <a:blip r:embed="rId36">
                      <a:extLst>
                        <a:ext uri="{28A0092B-C50C-407E-A947-70E740481C1C}">
                          <a14:useLocalDpi xmlns:a14="http://schemas.microsoft.com/office/drawing/2010/main" val="0"/>
                        </a:ext>
                      </a:extLst>
                    </a:blip>
                    <a:stretch>
                      <a:fillRect/>
                    </a:stretch>
                  </pic:blipFill>
                  <pic:spPr>
                    <a:xfrm>
                      <a:off x="0" y="0"/>
                      <a:ext cx="2359152" cy="649224"/>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0005B4" w:rsidRPr="00B05032">
        <w:t>Si vous utilisez le navigateur Chrome, le fichier sera affiché dans le coin inférieur gauche de l'écran :</w:t>
      </w:r>
    </w:p>
    <w:p w14:paraId="64AC5753" w14:textId="6829186D" w:rsidR="00A342A0" w:rsidRPr="00B05032" w:rsidRDefault="00A73485" w:rsidP="00E2444A">
      <w:pPr>
        <w:keepNext/>
      </w:pPr>
      <w:r w:rsidRPr="00B05032">
        <w:rPr>
          <w:noProof/>
        </w:rPr>
        <w:lastRenderedPageBreak/>
        <w:drawing>
          <wp:anchor distT="0" distB="0" distL="114300" distR="114300" simplePos="0" relativeHeight="251658266" behindDoc="0" locked="0" layoutInCell="1" allowOverlap="1" wp14:anchorId="09D233E1" wp14:editId="3409E4D0">
            <wp:simplePos x="0" y="0"/>
            <wp:positionH relativeFrom="margin">
              <wp:posOffset>1257300</wp:posOffset>
            </wp:positionH>
            <wp:positionV relativeFrom="paragraph">
              <wp:posOffset>155185</wp:posOffset>
            </wp:positionV>
            <wp:extent cx="3401568" cy="1444752"/>
            <wp:effectExtent l="19050" t="19050" r="46990" b="7937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07-24-18 at 03.34 PM.PNG"/>
                    <pic:cNvPicPr/>
                  </pic:nvPicPr>
                  <pic:blipFill>
                    <a:blip r:embed="rId37">
                      <a:extLst>
                        <a:ext uri="{28A0092B-C50C-407E-A947-70E740481C1C}">
                          <a14:useLocalDpi xmlns:a14="http://schemas.microsoft.com/office/drawing/2010/main" val="0"/>
                        </a:ext>
                      </a:extLst>
                    </a:blip>
                    <a:stretch>
                      <a:fillRect/>
                    </a:stretch>
                  </pic:blipFill>
                  <pic:spPr>
                    <a:xfrm>
                      <a:off x="0" y="0"/>
                      <a:ext cx="3401568" cy="1444752"/>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B05032">
        <w:t>Cliquez sur la petite flèche vers le haut, puis sélectionnez "Afficher dans le dossier" (Show in folder).</w:t>
      </w:r>
    </w:p>
    <w:p w14:paraId="0CCD7961" w14:textId="77777777" w:rsidR="00A73485" w:rsidRPr="00B05032" w:rsidRDefault="00A73485" w:rsidP="00A73485">
      <w:pPr>
        <w:pStyle w:val="HTMLPreformatted"/>
        <w:rPr>
          <w:rFonts w:asciiTheme="minorHAnsi" w:eastAsiaTheme="minorEastAsia" w:hAnsiTheme="minorHAnsi" w:cstheme="minorBidi"/>
          <w:lang w:eastAsia="en-US"/>
        </w:rPr>
      </w:pPr>
    </w:p>
    <w:p w14:paraId="051DB71B" w14:textId="7E962647" w:rsidR="00A73485" w:rsidRPr="0073628E" w:rsidRDefault="00A73485" w:rsidP="00A73485">
      <w:pPr>
        <w:pStyle w:val="HTMLPreformatted"/>
        <w:rPr>
          <w:rFonts w:asciiTheme="minorHAnsi" w:eastAsiaTheme="minorEastAsia" w:hAnsiTheme="minorHAnsi" w:cstheme="minorBidi"/>
          <w:lang w:eastAsia="en-US"/>
        </w:rPr>
      </w:pPr>
      <w:r w:rsidRPr="00B05032">
        <w:rPr>
          <w:noProof/>
        </w:rPr>
        <w:drawing>
          <wp:anchor distT="0" distB="0" distL="114300" distR="114300" simplePos="0" relativeHeight="251658267" behindDoc="0" locked="0" layoutInCell="1" allowOverlap="1" wp14:anchorId="20BE9BE7" wp14:editId="052F3114">
            <wp:simplePos x="0" y="0"/>
            <wp:positionH relativeFrom="column">
              <wp:posOffset>19050</wp:posOffset>
            </wp:positionH>
            <wp:positionV relativeFrom="paragraph">
              <wp:posOffset>333044</wp:posOffset>
            </wp:positionV>
            <wp:extent cx="5950026" cy="4233672"/>
            <wp:effectExtent l="19050" t="19050" r="50800" b="71755"/>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07-24-18 at 03.20 PM.PNG"/>
                    <pic:cNvPicPr/>
                  </pic:nvPicPr>
                  <pic:blipFill>
                    <a:blip r:embed="rId35">
                      <a:extLst>
                        <a:ext uri="{28A0092B-C50C-407E-A947-70E740481C1C}">
                          <a14:useLocalDpi xmlns:a14="http://schemas.microsoft.com/office/drawing/2010/main" val="0"/>
                        </a:ext>
                      </a:extLst>
                    </a:blip>
                    <a:stretch>
                      <a:fillRect/>
                    </a:stretch>
                  </pic:blipFill>
                  <pic:spPr>
                    <a:xfrm>
                      <a:off x="0" y="0"/>
                      <a:ext cx="5950026" cy="4233672"/>
                    </a:xfrm>
                    <a:prstGeom prst="rect">
                      <a:avLst/>
                    </a:prstGeom>
                    <a:effectLst>
                      <a:outerShdw blurRad="50800" dist="38100" dir="2700000" algn="tl" rotWithShape="0">
                        <a:prstClr val="black">
                          <a:alpha val="40000"/>
                        </a:prstClr>
                      </a:outerShdw>
                    </a:effectLst>
                  </pic:spPr>
                </pic:pic>
              </a:graphicData>
            </a:graphic>
            <wp14:sizeRelV relativeFrom="margin">
              <wp14:pctHeight>0</wp14:pctHeight>
            </wp14:sizeRelV>
          </wp:anchor>
        </w:drawing>
      </w:r>
      <w:r w:rsidRPr="00B05032">
        <w:rPr>
          <w:rFonts w:asciiTheme="minorHAnsi" w:eastAsiaTheme="minorEastAsia" w:hAnsiTheme="minorHAnsi" w:cstheme="minorBidi"/>
          <w:lang w:eastAsia="en-US"/>
        </w:rPr>
        <w:t>Le fichier téléchargé sera mis en surbrillance. Vous pouvez faire un clic droit sur le fichier pour le copier.</w:t>
      </w:r>
    </w:p>
    <w:p w14:paraId="7E150B25" w14:textId="1FD23400" w:rsidR="00A04D6D" w:rsidRPr="00B05032" w:rsidRDefault="00A04D6D" w:rsidP="00AD0F00">
      <w:pPr>
        <w:rPr>
          <w:rFonts w:ascii="Courier New" w:hAnsi="Courier New" w:cs="Courier New"/>
        </w:rPr>
      </w:pPr>
    </w:p>
    <w:p w14:paraId="786A9211" w14:textId="3A3EE871" w:rsidR="00CD1BE6" w:rsidRPr="0073628E" w:rsidRDefault="00A73485" w:rsidP="00A73485">
      <w:pPr>
        <w:pStyle w:val="HTMLPreformatted"/>
        <w:rPr>
          <w:rFonts w:asciiTheme="minorHAnsi" w:eastAsiaTheme="minorEastAsia" w:hAnsiTheme="minorHAnsi" w:cstheme="minorBidi"/>
          <w:lang w:eastAsia="en-US"/>
        </w:rPr>
      </w:pPr>
      <w:r w:rsidRPr="00B05032">
        <w:rPr>
          <w:rFonts w:asciiTheme="minorHAnsi" w:eastAsiaTheme="minorEastAsia" w:hAnsiTheme="minorHAnsi" w:cstheme="minorBidi"/>
          <w:lang w:eastAsia="en-US"/>
        </w:rPr>
        <w:t>Avec ces deux navigateurs, Microsoft MakeCode ne supprime pas vos anciens fichiers. Si vous téléchargez le même programme plusieurs fois, un numéro sera ajouté au nom de fichier (par exemple "</w:t>
      </w:r>
      <w:proofErr w:type="spellStart"/>
      <w:r w:rsidRPr="00B05032">
        <w:rPr>
          <w:rFonts w:asciiTheme="minorHAnsi" w:eastAsiaTheme="minorEastAsia" w:hAnsiTheme="minorHAnsi" w:cstheme="minorBidi"/>
          <w:lang w:eastAsia="en-US"/>
        </w:rPr>
        <w:t>brainpad-Untitled</w:t>
      </w:r>
      <w:proofErr w:type="spellEnd"/>
      <w:r w:rsidRPr="00B05032">
        <w:rPr>
          <w:rFonts w:asciiTheme="minorHAnsi" w:eastAsiaTheme="minorEastAsia" w:hAnsiTheme="minorHAnsi" w:cstheme="minorBidi"/>
          <w:lang w:eastAsia="en-US"/>
        </w:rPr>
        <w:t xml:space="preserve"> (1</w:t>
      </w:r>
      <w:proofErr w:type="gramStart"/>
      <w:r w:rsidRPr="00B05032">
        <w:rPr>
          <w:rFonts w:asciiTheme="minorHAnsi" w:eastAsiaTheme="minorEastAsia" w:hAnsiTheme="minorHAnsi" w:cstheme="minorBidi"/>
          <w:lang w:eastAsia="en-US"/>
        </w:rPr>
        <w:t>).uf</w:t>
      </w:r>
      <w:proofErr w:type="gramEnd"/>
      <w:r w:rsidRPr="00B05032">
        <w:rPr>
          <w:rFonts w:asciiTheme="minorHAnsi" w:eastAsiaTheme="minorEastAsia" w:hAnsiTheme="minorHAnsi" w:cstheme="minorBidi"/>
          <w:lang w:eastAsia="en-US"/>
        </w:rPr>
        <w:t xml:space="preserve">2"). Assurez-vous de copier le dernier fichier. </w:t>
      </w:r>
      <w:r w:rsidR="00A847C0" w:rsidRPr="071AE817">
        <w:rPr>
          <w:rFonts w:asciiTheme="minorHAnsi" w:eastAsiaTheme="minorEastAsia" w:hAnsiTheme="minorHAnsi" w:cstheme="minorBidi"/>
          <w:lang w:eastAsia="en-US"/>
        </w:rPr>
        <w:t>C</w:t>
      </w:r>
      <w:r w:rsidRPr="00B05032">
        <w:rPr>
          <w:rFonts w:asciiTheme="minorHAnsi" w:eastAsiaTheme="minorEastAsia" w:hAnsiTheme="minorHAnsi" w:cstheme="minorBidi"/>
          <w:lang w:eastAsia="en-US"/>
        </w:rPr>
        <w:t>e dernier fichier sera le fichier en surbrillance. Il aura aussi le plus grand nombre entre parenthèses et la dernière date / heure</w:t>
      </w:r>
      <w:r w:rsidR="00CD1BE6" w:rsidRPr="00B05032">
        <w:rPr>
          <w:rFonts w:asciiTheme="minorHAnsi" w:eastAsiaTheme="minorEastAsia" w:hAnsiTheme="minorHAnsi" w:cstheme="minorBidi"/>
          <w:lang w:eastAsia="en-US"/>
        </w:rPr>
        <w:t>.</w:t>
      </w:r>
    </w:p>
    <w:p w14:paraId="2A636BF9" w14:textId="77777777" w:rsidR="00A73485" w:rsidRPr="00B05032" w:rsidRDefault="00A73485" w:rsidP="00AD0F00"/>
    <w:p w14:paraId="7573F6DA" w14:textId="743D40FE" w:rsidR="009843A5" w:rsidRPr="00B05032" w:rsidRDefault="00A73485" w:rsidP="00AD0F00">
      <w:r w:rsidRPr="00B05032">
        <w:lastRenderedPageBreak/>
        <w:t>Les autres navigateurs devraient avoir le même comportement.</w:t>
      </w:r>
    </w:p>
    <w:p w14:paraId="235F16B6" w14:textId="46EA47E1" w:rsidR="005E09BE" w:rsidRPr="0073628E" w:rsidRDefault="00FB3198" w:rsidP="009D7B22">
      <w:r w:rsidRPr="00B05032">
        <w:rPr>
          <w:noProof/>
        </w:rPr>
        <w:drawing>
          <wp:anchor distT="0" distB="0" distL="114300" distR="114300" simplePos="0" relativeHeight="251658258" behindDoc="0" locked="0" layoutInCell="1" allowOverlap="1" wp14:anchorId="57495350" wp14:editId="5DDFBE57">
            <wp:simplePos x="0" y="0"/>
            <wp:positionH relativeFrom="column">
              <wp:posOffset>304800</wp:posOffset>
            </wp:positionH>
            <wp:positionV relativeFrom="paragraph">
              <wp:posOffset>530280</wp:posOffset>
            </wp:positionV>
            <wp:extent cx="5285232" cy="3081528"/>
            <wp:effectExtent l="38100" t="38100" r="86995" b="10033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rainPadResetGreen.png"/>
                    <pic:cNvPicPr/>
                  </pic:nvPicPr>
                  <pic:blipFill>
                    <a:blip r:embed="rId38">
                      <a:extLst>
                        <a:ext uri="{28A0092B-C50C-407E-A947-70E740481C1C}">
                          <a14:useLocalDpi xmlns:a14="http://schemas.microsoft.com/office/drawing/2010/main" val="0"/>
                        </a:ext>
                      </a:extLst>
                    </a:blip>
                    <a:stretch>
                      <a:fillRect/>
                    </a:stretch>
                  </pic:blipFill>
                  <pic:spPr>
                    <a:xfrm>
                      <a:off x="0" y="0"/>
                      <a:ext cx="5285232" cy="3081528"/>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B05032">
        <w:t>Le BrainPad doit être connecté à votre ordinateur et le voyant d'alimentation rouge doit être allumé. Appuyez et maintenez le bouton de réinitialisation pendant environ trois secondes. Le Light Bulb devient vert</w:t>
      </w:r>
      <w:r w:rsidR="5FCFDD47" w:rsidRPr="00B05032">
        <w:t>.</w:t>
      </w:r>
    </w:p>
    <w:p w14:paraId="4CBE9007" w14:textId="114598CB" w:rsidR="00752142" w:rsidRPr="00B05032" w:rsidRDefault="00752142" w:rsidP="00ED37FF">
      <w:pPr>
        <w:keepNext/>
      </w:pPr>
    </w:p>
    <w:p w14:paraId="5928C448" w14:textId="37A4F7C9" w:rsidR="008A19B1" w:rsidRPr="0073628E" w:rsidRDefault="00FB3198" w:rsidP="00FB3198">
      <w:pPr>
        <w:pStyle w:val="HTMLPreformatted"/>
        <w:rPr>
          <w:rFonts w:asciiTheme="minorHAnsi" w:eastAsiaTheme="minorEastAsia" w:hAnsiTheme="minorHAnsi" w:cstheme="minorBidi"/>
          <w:lang w:eastAsia="en-US"/>
        </w:rPr>
      </w:pPr>
      <w:r w:rsidRPr="00B05032">
        <w:rPr>
          <w:rFonts w:asciiTheme="minorHAnsi" w:eastAsiaTheme="minorEastAsia" w:hAnsiTheme="minorHAnsi" w:cstheme="minorBidi"/>
          <w:lang w:eastAsia="en-US"/>
        </w:rPr>
        <w:t>Votre ordinateur va maintenant détecter un périphérique de stockage USB. Cela peut prendre un peu de temps, mais vous verrez apparaître une fenêtre nommée "BrainPad"</w:t>
      </w:r>
      <w:r w:rsidR="03473D0C" w:rsidRPr="00B05032">
        <w:rPr>
          <w:rFonts w:asciiTheme="minorHAnsi" w:eastAsiaTheme="minorEastAsia" w:hAnsiTheme="minorHAnsi" w:cstheme="minorBidi"/>
          <w:lang w:eastAsia="en-US"/>
        </w:rPr>
        <w:t>.</w:t>
      </w:r>
    </w:p>
    <w:p w14:paraId="26841D3D" w14:textId="109561FC" w:rsidR="008A19B1" w:rsidRPr="00B05032" w:rsidRDefault="27DBF4A2" w:rsidP="03473D0C">
      <w:r w:rsidRPr="00B05032">
        <w:rPr>
          <w:noProof/>
        </w:rPr>
        <w:drawing>
          <wp:inline distT="0" distB="0" distL="0" distR="0" wp14:anchorId="6661BD32" wp14:editId="37790ADA">
            <wp:extent cx="5772150" cy="2693670"/>
            <wp:effectExtent l="0" t="0" r="0" b="0"/>
            <wp:docPr id="21029180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
                      <a:extLst>
                        <a:ext uri="{28A0092B-C50C-407E-A947-70E740481C1C}">
                          <a14:useLocalDpi xmlns:a14="http://schemas.microsoft.com/office/drawing/2010/main" val="0"/>
                        </a:ext>
                      </a:extLst>
                    </a:blip>
                    <a:stretch>
                      <a:fillRect/>
                    </a:stretch>
                  </pic:blipFill>
                  <pic:spPr>
                    <a:xfrm>
                      <a:off x="0" y="0"/>
                      <a:ext cx="5772150" cy="2693670"/>
                    </a:xfrm>
                    <a:prstGeom prst="rect">
                      <a:avLst/>
                    </a:prstGeom>
                  </pic:spPr>
                </pic:pic>
              </a:graphicData>
            </a:graphic>
          </wp:inline>
        </w:drawing>
      </w:r>
    </w:p>
    <w:p w14:paraId="026B0E53" w14:textId="77777777" w:rsidR="00FB3198" w:rsidRPr="00B05032" w:rsidRDefault="00FB3198" w:rsidP="00C3386A">
      <w:pPr>
        <w:keepNext/>
      </w:pPr>
    </w:p>
    <w:p w14:paraId="1B6FD038" w14:textId="77777777" w:rsidR="00FB3198" w:rsidRPr="00B05032" w:rsidRDefault="00FB3198" w:rsidP="00FB3198">
      <w:pPr>
        <w:pStyle w:val="HTMLPreformatted"/>
        <w:rPr>
          <w:rFonts w:asciiTheme="minorHAnsi" w:eastAsiaTheme="minorEastAsia" w:hAnsiTheme="minorHAnsi" w:cstheme="minorBidi"/>
          <w:lang w:eastAsia="en-US"/>
        </w:rPr>
      </w:pPr>
    </w:p>
    <w:p w14:paraId="7FE99809" w14:textId="77777777" w:rsidR="00FB3198" w:rsidRPr="00B05032" w:rsidRDefault="00FB3198" w:rsidP="00FB3198">
      <w:pPr>
        <w:pStyle w:val="HTMLPreformatted"/>
        <w:rPr>
          <w:rFonts w:asciiTheme="minorHAnsi" w:eastAsiaTheme="minorEastAsia" w:hAnsiTheme="minorHAnsi" w:cstheme="minorBidi"/>
          <w:lang w:eastAsia="en-US"/>
        </w:rPr>
      </w:pPr>
    </w:p>
    <w:p w14:paraId="5A51561E" w14:textId="77777777" w:rsidR="00FB3198" w:rsidRPr="00B05032" w:rsidRDefault="00FB3198" w:rsidP="00FB3198">
      <w:pPr>
        <w:pStyle w:val="HTMLPreformatted"/>
        <w:rPr>
          <w:rFonts w:asciiTheme="minorHAnsi" w:eastAsiaTheme="minorEastAsia" w:hAnsiTheme="minorHAnsi" w:cstheme="minorBidi"/>
          <w:lang w:eastAsia="en-US"/>
        </w:rPr>
      </w:pPr>
    </w:p>
    <w:p w14:paraId="2A2F5D59" w14:textId="223AF0F3" w:rsidR="00FB3198" w:rsidRPr="00B05032" w:rsidRDefault="00FB3198" w:rsidP="00FB3198">
      <w:pPr>
        <w:pStyle w:val="HTMLPreformatted"/>
      </w:pPr>
      <w:r w:rsidRPr="00B05032">
        <w:rPr>
          <w:noProof/>
        </w:rPr>
        <w:drawing>
          <wp:anchor distT="0" distB="0" distL="114300" distR="114300" simplePos="0" relativeHeight="251658245" behindDoc="0" locked="0" layoutInCell="1" allowOverlap="1" wp14:anchorId="54A64782" wp14:editId="6A2FADED">
            <wp:simplePos x="0" y="0"/>
            <wp:positionH relativeFrom="column">
              <wp:posOffset>-25842</wp:posOffset>
            </wp:positionH>
            <wp:positionV relativeFrom="paragraph">
              <wp:posOffset>535305</wp:posOffset>
            </wp:positionV>
            <wp:extent cx="5941192" cy="3447288"/>
            <wp:effectExtent l="38100" t="38100" r="59690" b="7747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07-20-18 at 03.37 PM.PNG"/>
                    <pic:cNvPicPr/>
                  </pic:nvPicPr>
                  <pic:blipFill>
                    <a:blip r:embed="rId40">
                      <a:extLst>
                        <a:ext uri="{28A0092B-C50C-407E-A947-70E740481C1C}">
                          <a14:useLocalDpi xmlns:a14="http://schemas.microsoft.com/office/drawing/2010/main" val="0"/>
                        </a:ext>
                      </a:extLst>
                    </a:blip>
                    <a:stretch>
                      <a:fillRect/>
                    </a:stretch>
                  </pic:blipFill>
                  <pic:spPr>
                    <a:xfrm>
                      <a:off x="0" y="0"/>
                      <a:ext cx="5941192" cy="3447288"/>
                    </a:xfrm>
                    <a:prstGeom prst="rect">
                      <a:avLst/>
                    </a:prstGeom>
                    <a:effectLst>
                      <a:outerShdw blurRad="50800" dist="38100" dir="2700000" algn="tl" rotWithShape="0">
                        <a:prstClr val="black">
                          <a:alpha val="40000"/>
                        </a:prstClr>
                      </a:outerShdw>
                    </a:effectLst>
                  </pic:spPr>
                </pic:pic>
              </a:graphicData>
            </a:graphic>
            <wp14:sizeRelV relativeFrom="margin">
              <wp14:pctHeight>0</wp14:pctHeight>
            </wp14:sizeRelV>
          </wp:anchor>
        </w:drawing>
      </w:r>
      <w:r w:rsidRPr="00B05032">
        <w:rPr>
          <w:rFonts w:asciiTheme="minorHAnsi" w:eastAsiaTheme="minorEastAsia" w:hAnsiTheme="minorHAnsi" w:cstheme="minorBidi"/>
          <w:lang w:eastAsia="en-US"/>
        </w:rPr>
        <w:t xml:space="preserve">Cette fenêtre montre le contenu de la mémoire du BrainPad. Faites un clic droit et sélectionnez coller (Paste) pour </w:t>
      </w:r>
      <w:r w:rsidR="00ED46A2" w:rsidRPr="00B05032">
        <w:rPr>
          <w:rFonts w:asciiTheme="minorHAnsi" w:eastAsiaTheme="minorEastAsia" w:hAnsiTheme="minorHAnsi" w:cstheme="minorBidi"/>
          <w:lang w:eastAsia="en-US"/>
        </w:rPr>
        <w:t>déposer</w:t>
      </w:r>
      <w:r w:rsidRPr="00B05032">
        <w:rPr>
          <w:rFonts w:asciiTheme="minorHAnsi" w:eastAsiaTheme="minorEastAsia" w:hAnsiTheme="minorHAnsi" w:cstheme="minorBidi"/>
          <w:lang w:eastAsia="en-US"/>
        </w:rPr>
        <w:t xml:space="preserve"> le fichier dans le BrainPad</w:t>
      </w:r>
      <w:r w:rsidR="00F56189" w:rsidRPr="00B05032">
        <w:t>.</w:t>
      </w:r>
    </w:p>
    <w:p w14:paraId="1F3598E4" w14:textId="5EEFB308" w:rsidR="0032161E" w:rsidRPr="00B05032" w:rsidRDefault="0032161E" w:rsidP="03473D0C"/>
    <w:p w14:paraId="62208C62" w14:textId="6CF352DF" w:rsidR="00A74BF0" w:rsidRPr="00B05032" w:rsidRDefault="00FB3198" w:rsidP="03473D0C">
      <w:r w:rsidRPr="00B05032">
        <w:t>Vous pouvez aussi copier le fichier en effectuant un glisser</w:t>
      </w:r>
      <w:r w:rsidR="00A847C0">
        <w:t>-</w:t>
      </w:r>
      <w:r w:rsidRPr="00B05032">
        <w:t>déposer</w:t>
      </w:r>
      <w:r w:rsidR="00C749B2" w:rsidRPr="00B05032">
        <w:t xml:space="preserve">. </w:t>
      </w:r>
    </w:p>
    <w:p w14:paraId="33A66A09" w14:textId="12BF626F" w:rsidR="03473D0C" w:rsidRPr="00B05032" w:rsidRDefault="00106B5F" w:rsidP="00711B13">
      <w:pPr>
        <w:jc w:val="center"/>
      </w:pPr>
      <w:r w:rsidRPr="00B05032">
        <w:rPr>
          <w:noProof/>
        </w:rPr>
        <w:drawing>
          <wp:anchor distT="0" distB="0" distL="114300" distR="114300" simplePos="0" relativeHeight="251658250" behindDoc="0" locked="0" layoutInCell="1" allowOverlap="1" wp14:anchorId="533003E1" wp14:editId="72934594">
            <wp:simplePos x="0" y="0"/>
            <wp:positionH relativeFrom="column">
              <wp:align>center</wp:align>
            </wp:positionH>
            <wp:positionV relativeFrom="paragraph">
              <wp:posOffset>1270</wp:posOffset>
            </wp:positionV>
            <wp:extent cx="5953164" cy="2450592"/>
            <wp:effectExtent l="38100" t="38100" r="85725" b="10223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gWithArrow.png"/>
                    <pic:cNvPicPr/>
                  </pic:nvPicPr>
                  <pic:blipFill>
                    <a:blip r:embed="rId41">
                      <a:extLst>
                        <a:ext uri="{28A0092B-C50C-407E-A947-70E740481C1C}">
                          <a14:useLocalDpi xmlns:a14="http://schemas.microsoft.com/office/drawing/2010/main" val="0"/>
                        </a:ext>
                      </a:extLst>
                    </a:blip>
                    <a:stretch>
                      <a:fillRect/>
                    </a:stretch>
                  </pic:blipFill>
                  <pic:spPr>
                    <a:xfrm>
                      <a:off x="0" y="0"/>
                      <a:ext cx="5953164" cy="2450592"/>
                    </a:xfrm>
                    <a:prstGeom prst="rect">
                      <a:avLst/>
                    </a:prstGeom>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34F567F9" w14:textId="05CE0C54" w:rsidR="03473D0C" w:rsidRPr="00B05032" w:rsidRDefault="03473D0C" w:rsidP="00711B13">
      <w:pPr>
        <w:jc w:val="center"/>
      </w:pPr>
      <w:r w:rsidRPr="00B05032">
        <w:rPr>
          <w:noProof/>
        </w:rPr>
        <w:lastRenderedPageBreak/>
        <w:drawing>
          <wp:inline distT="0" distB="0" distL="0" distR="0" wp14:anchorId="3FF971C3" wp14:editId="5241536C">
            <wp:extent cx="4385426" cy="2932753"/>
            <wp:effectExtent l="19050" t="38100" r="53340" b="77470"/>
            <wp:docPr id="17085252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
                      <a:extLst>
                        <a:ext uri="{28A0092B-C50C-407E-A947-70E740481C1C}">
                          <a14:useLocalDpi xmlns:a14="http://schemas.microsoft.com/office/drawing/2010/main" val="0"/>
                        </a:ext>
                      </a:extLst>
                    </a:blip>
                    <a:stretch>
                      <a:fillRect/>
                    </a:stretch>
                  </pic:blipFill>
                  <pic:spPr>
                    <a:xfrm>
                      <a:off x="0" y="0"/>
                      <a:ext cx="4385426" cy="2932753"/>
                    </a:xfrm>
                    <a:prstGeom prst="rect">
                      <a:avLst/>
                    </a:prstGeom>
                    <a:effectLst>
                      <a:outerShdw blurRad="50800" dist="38100" dir="2700000" algn="tl" rotWithShape="0">
                        <a:prstClr val="black">
                          <a:alpha val="40000"/>
                        </a:prstClr>
                      </a:outerShdw>
                    </a:effectLst>
                  </pic:spPr>
                </pic:pic>
              </a:graphicData>
            </a:graphic>
          </wp:inline>
        </w:drawing>
      </w:r>
    </w:p>
    <w:p w14:paraId="17CB6391" w14:textId="0FA046DC" w:rsidR="005E09BE" w:rsidRPr="00B05032" w:rsidRDefault="00FB3198" w:rsidP="005E09BE">
      <w:r w:rsidRPr="00B05032">
        <w:t>Après toute</w:t>
      </w:r>
      <w:r w:rsidR="00F56189" w:rsidRPr="00B05032">
        <w:t>s</w:t>
      </w:r>
      <w:r w:rsidRPr="00B05032">
        <w:t xml:space="preserve"> ces manipulations, le Light Bulb clignotera un moment et le </w:t>
      </w:r>
      <w:r w:rsidR="00F1254D" w:rsidRPr="00B05032">
        <w:t>BrainPad</w:t>
      </w:r>
      <w:r w:rsidRPr="00B05032">
        <w:t xml:space="preserve"> ex</w:t>
      </w:r>
      <w:r w:rsidR="00F56189" w:rsidRPr="00B05032">
        <w:t>é</w:t>
      </w:r>
      <w:r w:rsidRPr="00B05032">
        <w:t>cutera le programme chargé</w:t>
      </w:r>
      <w:r w:rsidR="00BA408C" w:rsidRPr="00B05032">
        <w:t>. Maintenant, les choses deviennent plus int</w:t>
      </w:r>
      <w:r w:rsidR="00F56189" w:rsidRPr="00B05032">
        <w:t>é</w:t>
      </w:r>
      <w:r w:rsidR="00BA408C" w:rsidRPr="00B05032">
        <w:t xml:space="preserve">ressantes </w:t>
      </w:r>
      <w:r w:rsidR="00A16160" w:rsidRPr="00B05032">
        <w:t>!</w:t>
      </w:r>
    </w:p>
    <w:p w14:paraId="4633FEA8" w14:textId="28D786B1" w:rsidR="005E09BE" w:rsidRPr="00B05032" w:rsidRDefault="27DBF4A2" w:rsidP="005305F6">
      <w:pPr>
        <w:pStyle w:val="Heading2"/>
      </w:pPr>
      <w:bookmarkStart w:id="38" w:name="_Toc520823868"/>
      <w:bookmarkStart w:id="39" w:name="_Toc520884640"/>
      <w:bookmarkStart w:id="40" w:name="_Toc521312373"/>
      <w:r w:rsidRPr="00B05032">
        <w:t>JavaScript</w:t>
      </w:r>
      <w:bookmarkEnd w:id="38"/>
      <w:bookmarkEnd w:id="39"/>
      <w:bookmarkEnd w:id="40"/>
    </w:p>
    <w:p w14:paraId="6F570A51" w14:textId="4DBF25EE" w:rsidR="005E09BE" w:rsidRPr="00B05032" w:rsidRDefault="000423D6" w:rsidP="000423D6">
      <w:r w:rsidRPr="00B05032">
        <w:t xml:space="preserve">Les blocs sont amusants pour commencer, mais lorsque vos programmes deviennent plus volumineux, vous devrez vous enhardir et commencer à </w:t>
      </w:r>
      <w:r w:rsidR="00ED46A2" w:rsidRPr="00B05032">
        <w:t>écrire</w:t>
      </w:r>
      <w:r w:rsidRPr="00B05032">
        <w:t xml:space="preserve"> du code. Ne vous inquiétez pas, vous pouvez le faire une fois que vous êtes prêt. Une des caractéristiques étonnantes de Microsoft MakeCode est la façon dont il convertit les blocs en code JavaScript et le code </w:t>
      </w:r>
      <w:r w:rsidR="00540445" w:rsidRPr="00B05032">
        <w:t>Java</w:t>
      </w:r>
      <w:r w:rsidR="00271202">
        <w:t>S</w:t>
      </w:r>
      <w:r w:rsidR="00540445" w:rsidRPr="00B05032">
        <w:t xml:space="preserve">cript </w:t>
      </w:r>
      <w:r w:rsidRPr="00B05032">
        <w:t>en blocs. Revenez au programme que nous avons créé auparavant et cliquez sur l'onglet JavaScript</w:t>
      </w:r>
      <w:r w:rsidR="54520803" w:rsidRPr="00B05032">
        <w:t>.</w:t>
      </w:r>
    </w:p>
    <w:p w14:paraId="2799D53C" w14:textId="265B37A1" w:rsidR="00406F56" w:rsidRPr="00B05032" w:rsidRDefault="00406F56" w:rsidP="00406F56">
      <w:pPr>
        <w:jc w:val="center"/>
      </w:pPr>
      <w:r w:rsidRPr="00B05032">
        <w:rPr>
          <w:noProof/>
        </w:rPr>
        <w:drawing>
          <wp:inline distT="0" distB="0" distL="0" distR="0" wp14:anchorId="6A834786" wp14:editId="0AF2CF53">
            <wp:extent cx="3552825" cy="2171700"/>
            <wp:effectExtent l="38100" t="38100" r="104775" b="95250"/>
            <wp:docPr id="4062720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
                      <a:extLst>
                        <a:ext uri="{28A0092B-C50C-407E-A947-70E740481C1C}">
                          <a14:useLocalDpi xmlns:a14="http://schemas.microsoft.com/office/drawing/2010/main" val="0"/>
                        </a:ext>
                      </a:extLst>
                    </a:blip>
                    <a:stretch>
                      <a:fillRect/>
                    </a:stretch>
                  </pic:blipFill>
                  <pic:spPr>
                    <a:xfrm>
                      <a:off x="0" y="0"/>
                      <a:ext cx="3552825" cy="2171700"/>
                    </a:xfrm>
                    <a:prstGeom prst="rect">
                      <a:avLst/>
                    </a:prstGeom>
                    <a:effectLst>
                      <a:outerShdw blurRad="50800" dist="38100" dir="2700000" algn="tl" rotWithShape="0">
                        <a:prstClr val="black">
                          <a:alpha val="40000"/>
                        </a:prstClr>
                      </a:outerShdw>
                    </a:effectLst>
                  </pic:spPr>
                </pic:pic>
              </a:graphicData>
            </a:graphic>
          </wp:inline>
        </w:drawing>
      </w:r>
    </w:p>
    <w:p w14:paraId="63038F69" w14:textId="722E6E3B" w:rsidR="008B6134" w:rsidRPr="0073628E" w:rsidRDefault="008B6134" w:rsidP="000423D6">
      <w:pPr>
        <w:pStyle w:val="HTMLPreformatted"/>
        <w:rPr>
          <w:rFonts w:asciiTheme="minorHAnsi" w:eastAsiaTheme="minorEastAsia" w:hAnsiTheme="minorHAnsi" w:cstheme="minorBidi"/>
          <w:lang w:eastAsia="en-US"/>
        </w:rPr>
      </w:pPr>
      <w:r w:rsidRPr="00B05032">
        <w:rPr>
          <w:rFonts w:asciiTheme="minorHAnsi" w:eastAsiaTheme="minorEastAsia" w:hAnsiTheme="minorHAnsi" w:cstheme="minorBidi"/>
          <w:lang w:eastAsia="en-US"/>
        </w:rPr>
        <w:t>Observez le</w:t>
      </w:r>
      <w:r w:rsidR="000423D6" w:rsidRPr="00B05032">
        <w:rPr>
          <w:rFonts w:asciiTheme="minorHAnsi" w:eastAsiaTheme="minorEastAsia" w:hAnsiTheme="minorHAnsi" w:cstheme="minorBidi"/>
          <w:lang w:eastAsia="en-US"/>
        </w:rPr>
        <w:t xml:space="preserve"> code. </w:t>
      </w:r>
      <w:r w:rsidRPr="00B05032">
        <w:rPr>
          <w:rFonts w:asciiTheme="minorHAnsi" w:eastAsiaTheme="minorEastAsia" w:hAnsiTheme="minorHAnsi" w:cstheme="minorBidi"/>
          <w:lang w:eastAsia="en-US"/>
        </w:rPr>
        <w:t>Remarquez</w:t>
      </w:r>
      <w:r w:rsidR="000423D6" w:rsidRPr="00B05032">
        <w:rPr>
          <w:rFonts w:asciiTheme="minorHAnsi" w:eastAsiaTheme="minorEastAsia" w:hAnsiTheme="minorHAnsi" w:cstheme="minorBidi"/>
          <w:lang w:eastAsia="en-US"/>
        </w:rPr>
        <w:t xml:space="preserve">-vous la corrélation entre les blocs et le code ? </w:t>
      </w:r>
      <w:r w:rsidR="007D35F3">
        <w:rPr>
          <w:rFonts w:asciiTheme="minorHAnsi" w:eastAsiaTheme="minorEastAsia" w:hAnsiTheme="minorHAnsi" w:cstheme="minorBidi"/>
          <w:lang w:eastAsia="en-US"/>
        </w:rPr>
        <w:t xml:space="preserve">Vous ne comprendrez certainement pas </w:t>
      </w:r>
      <w:r w:rsidR="00EE2A47">
        <w:rPr>
          <w:rFonts w:asciiTheme="minorHAnsi" w:eastAsiaTheme="minorEastAsia" w:hAnsiTheme="minorHAnsi" w:cstheme="minorBidi"/>
          <w:lang w:eastAsia="en-US"/>
        </w:rPr>
        <w:t>comment est représentée la</w:t>
      </w:r>
      <w:r w:rsidR="007D35F3">
        <w:rPr>
          <w:rFonts w:asciiTheme="minorHAnsi" w:eastAsiaTheme="minorEastAsia" w:hAnsiTheme="minorHAnsi" w:cstheme="minorBidi"/>
          <w:lang w:eastAsia="en-US"/>
        </w:rPr>
        <w:t xml:space="preserve"> couleur</w:t>
      </w:r>
      <w:r w:rsidR="000423D6" w:rsidRPr="00B05032">
        <w:rPr>
          <w:rFonts w:asciiTheme="minorHAnsi" w:eastAsiaTheme="minorEastAsia" w:hAnsiTheme="minorHAnsi" w:cstheme="minorBidi"/>
          <w:lang w:eastAsia="en-US"/>
        </w:rPr>
        <w:t xml:space="preserve"> car le code utilise une valeur hexadécimale. </w:t>
      </w:r>
    </w:p>
    <w:p w14:paraId="4F7422CA" w14:textId="203316EF" w:rsidR="005E09BE" w:rsidRPr="0073628E" w:rsidRDefault="000423D6" w:rsidP="000423D6">
      <w:pPr>
        <w:pStyle w:val="HTMLPreformatted"/>
        <w:rPr>
          <w:rFonts w:asciiTheme="minorHAnsi" w:eastAsiaTheme="minorEastAsia" w:hAnsiTheme="minorHAnsi" w:cstheme="minorBidi"/>
          <w:lang w:eastAsia="en-US"/>
        </w:rPr>
      </w:pPr>
      <w:r w:rsidRPr="00B05032">
        <w:rPr>
          <w:rFonts w:asciiTheme="minorHAnsi" w:eastAsiaTheme="minorEastAsia" w:hAnsiTheme="minorHAnsi" w:cstheme="minorBidi"/>
          <w:lang w:eastAsia="en-US"/>
        </w:rPr>
        <w:t xml:space="preserve">Comprenez-vous le reste du code </w:t>
      </w:r>
      <w:r w:rsidR="54520803" w:rsidRPr="00B05032">
        <w:t>?</w:t>
      </w:r>
    </w:p>
    <w:p w14:paraId="399C12BC" w14:textId="7A47BE33" w:rsidR="00D350F3" w:rsidRPr="00B05032" w:rsidRDefault="00D350F3" w:rsidP="1E389313">
      <w:r w:rsidRPr="00B05032">
        <w:lastRenderedPageBreak/>
        <w:t>L’hexadécimal est un système numérique basé sur seize valeurs constituant un chiffre et non pas 10 c</w:t>
      </w:r>
      <w:r w:rsidR="009303F7" w:rsidRPr="00B05032">
        <w:t>o</w:t>
      </w:r>
      <w:r w:rsidRPr="00B05032">
        <w:t xml:space="preserve">mme habituellement. N’importe quel chiffre dans un nombre hexadécimal peut </w:t>
      </w:r>
      <w:r w:rsidR="00A847C0">
        <w:t>prendre les valeurs allant</w:t>
      </w:r>
      <w:r w:rsidRPr="00B05032">
        <w:t xml:space="preserve"> de 0 à F au lieu de 0 à 9 en décimal (les nombres que nous utilisons tous les jours). Compter de 0 à 16 en </w:t>
      </w:r>
      <w:r w:rsidR="009303F7" w:rsidRPr="00B05032">
        <w:t>hexadécimal</w:t>
      </w:r>
      <w:r w:rsidRPr="00B05032">
        <w:t xml:space="preserve"> ressemblera à cela : 0, 1, 2, 3, 4, 5, 6, 7, 8, 9, A, B, C, D, E, F, 10.</w:t>
      </w:r>
    </w:p>
    <w:p w14:paraId="6EFB11E5" w14:textId="42B531DA" w:rsidR="00D350F3" w:rsidRPr="00B05032" w:rsidRDefault="00DF1CD2" w:rsidP="1E389313">
      <w:r w:rsidRPr="00B05032">
        <w:t>Le « 0x » au début du nombre précise que ce nombre est bien hexadécimal et évite ainsi la confusion avec une autre base. Les nombres hexadécimaux sont aussi con</w:t>
      </w:r>
      <w:r w:rsidR="00A847C0">
        <w:t>nus</w:t>
      </w:r>
      <w:r w:rsidRPr="00B05032">
        <w:t xml:space="preserve"> sous l’abréviation « </w:t>
      </w:r>
      <w:proofErr w:type="spellStart"/>
      <w:r w:rsidRPr="00B05032">
        <w:t>hex</w:t>
      </w:r>
      <w:proofErr w:type="spellEnd"/>
      <w:r w:rsidRPr="00B05032">
        <w:t> » en anglais</w:t>
      </w:r>
      <w:r w:rsidR="0099226E" w:rsidRPr="00B05032">
        <w:t xml:space="preserve"> </w:t>
      </w:r>
      <w:r w:rsidR="00A847C0">
        <w:t>et</w:t>
      </w:r>
      <w:r w:rsidRPr="00B05032">
        <w:t xml:space="preserve"> également appelés « base 16 ». Le binaire est aussi appelé « base 2 » et le décimal « base 10 ». Si cela vous parait compliqué, ne vous inquiétez pas. Il vous faudra un peu de temps avant d’être à l’aise avec les différents systèmes numériques.</w:t>
      </w:r>
    </w:p>
    <w:p w14:paraId="0183F2FB" w14:textId="12BE4C7E" w:rsidR="00EF559A" w:rsidRPr="00B05032" w:rsidRDefault="00EF559A" w:rsidP="005E09BE">
      <w:r w:rsidRPr="00B05032">
        <w:t xml:space="preserve">Lorsqu’un nombre </w:t>
      </w:r>
      <w:r w:rsidR="006332E1" w:rsidRPr="00B05032">
        <w:t>hexadécimal</w:t>
      </w:r>
      <w:r w:rsidRPr="00B05032">
        <w:t xml:space="preserve"> est utilisé pour définir une </w:t>
      </w:r>
      <w:r w:rsidR="009303F7" w:rsidRPr="00B05032">
        <w:t>couleur,</w:t>
      </w:r>
      <w:r w:rsidRPr="00B05032">
        <w:t xml:space="preserve"> les deux premiers chiffres représentent la quantité de rouge d</w:t>
      </w:r>
      <w:r w:rsidR="00726F4E" w:rsidRPr="00B05032">
        <w:t>ans</w:t>
      </w:r>
      <w:r w:rsidRPr="00B05032">
        <w:t xml:space="preserve"> la couleur, les deux suivants, la quantité de vert et enfin les deux derniers la quantité de bleu. « 00 » signifie que </w:t>
      </w:r>
      <w:r w:rsidR="00AC0FB1" w:rsidRPr="00B05032">
        <w:t xml:space="preserve">l'intensité de </w:t>
      </w:r>
      <w:r w:rsidRPr="00B05032">
        <w:t xml:space="preserve">la couleur </w:t>
      </w:r>
      <w:r w:rsidR="00AC0FB1" w:rsidRPr="00B05032">
        <w:t>est à</w:t>
      </w:r>
      <w:r w:rsidRPr="00B05032">
        <w:t xml:space="preserve"> zéro, ou est éteinte. « FF » signifie que la couleur est à sa pleine intensité. Le rouge intense sera donc 0xFF0000. Le blanc sera </w:t>
      </w:r>
      <w:r w:rsidR="006332E1" w:rsidRPr="00B05032">
        <w:t>représenté</w:t>
      </w:r>
      <w:r w:rsidRPr="00B05032">
        <w:t xml:space="preserve"> par 0xFFFFFF. </w:t>
      </w:r>
    </w:p>
    <w:p w14:paraId="6CCF00B6" w14:textId="2988FE5C" w:rsidR="00406F56" w:rsidRPr="00B05032" w:rsidRDefault="00DF1CD2" w:rsidP="005E09BE">
      <w:r w:rsidRPr="00B05032">
        <w:t>Quel est l'effet de 0x000000 dans l'une des méthodes « </w:t>
      </w:r>
      <w:proofErr w:type="spellStart"/>
      <w:r w:rsidRPr="00B05032">
        <w:t>setColor</w:t>
      </w:r>
      <w:proofErr w:type="spellEnd"/>
      <w:r w:rsidRPr="00B05032">
        <w:t> » ?</w:t>
      </w:r>
      <w:r w:rsidR="00EF559A" w:rsidRPr="00B05032">
        <w:t xml:space="preserve"> Essayons.</w:t>
      </w:r>
    </w:p>
    <w:p w14:paraId="075E6D90" w14:textId="2A4FF648" w:rsidR="00406F56" w:rsidRPr="00B05032" w:rsidRDefault="00406F56" w:rsidP="00406F56">
      <w:pPr>
        <w:jc w:val="center"/>
      </w:pPr>
      <w:r w:rsidRPr="00B05032">
        <w:rPr>
          <w:noProof/>
        </w:rPr>
        <w:drawing>
          <wp:inline distT="0" distB="0" distL="0" distR="0" wp14:anchorId="123B817B" wp14:editId="7C07039D">
            <wp:extent cx="3376930" cy="1986280"/>
            <wp:effectExtent l="38100" t="38100" r="90170" b="90170"/>
            <wp:docPr id="3319157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4">
                      <a:extLst>
                        <a:ext uri="{28A0092B-C50C-407E-A947-70E740481C1C}">
                          <a14:useLocalDpi xmlns:a14="http://schemas.microsoft.com/office/drawing/2010/main" val="0"/>
                        </a:ext>
                      </a:extLst>
                    </a:blip>
                    <a:stretch>
                      <a:fillRect/>
                    </a:stretch>
                  </pic:blipFill>
                  <pic:spPr>
                    <a:xfrm>
                      <a:off x="0" y="0"/>
                      <a:ext cx="3376930" cy="1986280"/>
                    </a:xfrm>
                    <a:prstGeom prst="rect">
                      <a:avLst/>
                    </a:prstGeom>
                    <a:effectLst>
                      <a:outerShdw blurRad="50800" dist="38100" dir="2700000" algn="tl" rotWithShape="0">
                        <a:prstClr val="black">
                          <a:alpha val="40000"/>
                        </a:prstClr>
                      </a:outerShdw>
                    </a:effectLst>
                  </pic:spPr>
                </pic:pic>
              </a:graphicData>
            </a:graphic>
          </wp:inline>
        </w:drawing>
      </w:r>
    </w:p>
    <w:p w14:paraId="5FD5B808" w14:textId="03B14398" w:rsidR="005E09BE" w:rsidRPr="00B05032" w:rsidRDefault="00043FC5" w:rsidP="005E09BE">
      <w:r w:rsidRPr="00B05032">
        <w:t>Maintenant</w:t>
      </w:r>
      <w:r w:rsidR="00DF1CD2" w:rsidRPr="00B05032">
        <w:t>, repassons aux Blocs pour voir le résultat</w:t>
      </w:r>
      <w:r w:rsidRPr="00B05032">
        <w:t>.</w:t>
      </w:r>
    </w:p>
    <w:p w14:paraId="4538842C" w14:textId="4CDE5FF0" w:rsidR="00406F56" w:rsidRPr="00B05032" w:rsidRDefault="00406F56" w:rsidP="00406F56">
      <w:pPr>
        <w:jc w:val="center"/>
      </w:pPr>
      <w:r w:rsidRPr="00B05032">
        <w:rPr>
          <w:noProof/>
        </w:rPr>
        <w:drawing>
          <wp:inline distT="0" distB="0" distL="0" distR="0" wp14:anchorId="4D35A2D8" wp14:editId="2CA21890">
            <wp:extent cx="3495675" cy="2505075"/>
            <wp:effectExtent l="38100" t="38100" r="104775" b="104775"/>
            <wp:docPr id="18515482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5">
                      <a:extLst>
                        <a:ext uri="{28A0092B-C50C-407E-A947-70E740481C1C}">
                          <a14:useLocalDpi xmlns:a14="http://schemas.microsoft.com/office/drawing/2010/main" val="0"/>
                        </a:ext>
                      </a:extLst>
                    </a:blip>
                    <a:stretch>
                      <a:fillRect/>
                    </a:stretch>
                  </pic:blipFill>
                  <pic:spPr>
                    <a:xfrm>
                      <a:off x="0" y="0"/>
                      <a:ext cx="3495675" cy="2505075"/>
                    </a:xfrm>
                    <a:prstGeom prst="rect">
                      <a:avLst/>
                    </a:prstGeom>
                    <a:effectLst>
                      <a:outerShdw blurRad="50800" dist="38100" dir="2700000" algn="tl" rotWithShape="0">
                        <a:prstClr val="black">
                          <a:alpha val="40000"/>
                        </a:prstClr>
                      </a:outerShdw>
                    </a:effectLst>
                  </pic:spPr>
                </pic:pic>
              </a:graphicData>
            </a:graphic>
          </wp:inline>
        </w:drawing>
      </w:r>
    </w:p>
    <w:p w14:paraId="7D86E62B" w14:textId="3B3762F4" w:rsidR="00EC2DA6" w:rsidRPr="00B05032" w:rsidRDefault="00280B8B" w:rsidP="005E09BE">
      <w:r w:rsidRPr="00B05032">
        <w:lastRenderedPageBreak/>
        <w:t xml:space="preserve">C’est comme si la couleur était passée du bleu au noir. </w:t>
      </w:r>
      <w:r w:rsidR="001D03FA" w:rsidRPr="00B05032">
        <w:t>Vous avez pu deviner que donner la couleur noire au Light Bulb</w:t>
      </w:r>
      <w:r w:rsidR="007B1F4D" w:rsidRPr="00B05032">
        <w:t xml:space="preserve"> </w:t>
      </w:r>
      <w:r w:rsidR="00DF1CD2" w:rsidRPr="00B05032">
        <w:t>revient à</w:t>
      </w:r>
      <w:r w:rsidR="007B1F4D" w:rsidRPr="00B05032">
        <w:t xml:space="preserve"> l’éteindre. Vous pouvez voir cela dans le simulateur.</w:t>
      </w:r>
      <w:r w:rsidR="00D073B3" w:rsidRPr="00B05032">
        <w:t xml:space="preserve"> Le Light Bulb devrait être rouge pendant une seconde</w:t>
      </w:r>
      <w:r w:rsidR="00EC2DA6" w:rsidRPr="00B05032">
        <w:t xml:space="preserve"> puis s’éteindre pendant une seconde.</w:t>
      </w:r>
    </w:p>
    <w:p w14:paraId="0D8B45C0" w14:textId="62B950C0" w:rsidR="00861D52" w:rsidRPr="00B05032" w:rsidRDefault="009C76B8" w:rsidP="005305F6">
      <w:pPr>
        <w:pStyle w:val="Heading2"/>
      </w:pPr>
      <w:bookmarkStart w:id="41" w:name="_Toc520823869"/>
      <w:bookmarkStart w:id="42" w:name="_Toc520884641"/>
      <w:bookmarkStart w:id="43" w:name="_Toc521312374"/>
      <w:r w:rsidRPr="00B05032">
        <w:t>Affichage amusant</w:t>
      </w:r>
      <w:bookmarkEnd w:id="41"/>
      <w:bookmarkEnd w:id="42"/>
      <w:bookmarkEnd w:id="43"/>
    </w:p>
    <w:p w14:paraId="3294E74A" w14:textId="6B3DE755" w:rsidR="00861D52" w:rsidRPr="00B05032" w:rsidRDefault="006332E1" w:rsidP="005E09BE">
      <w:r w:rsidRPr="00B05032">
        <w:t>Si vous pensez</w:t>
      </w:r>
      <w:r w:rsidR="00FA4542" w:rsidRPr="00B05032">
        <w:t xml:space="preserve"> que le Light Bulb est excitant, attendez</w:t>
      </w:r>
      <w:r w:rsidR="00F63EC1" w:rsidRPr="00B05032">
        <w:t xml:space="preserve"> d’essayer l’affichage ! Si vous avez toujours les blocs de l’exemple précédent</w:t>
      </w:r>
      <w:r w:rsidR="00301E8F" w:rsidRPr="00B05032">
        <w:t>, glissez-les dans le menu pour les effacer.</w:t>
      </w:r>
    </w:p>
    <w:p w14:paraId="7AC1C9FC" w14:textId="08D2D8DA" w:rsidR="00861D52" w:rsidRPr="00B05032" w:rsidRDefault="00861D52" w:rsidP="00861D52">
      <w:pPr>
        <w:jc w:val="center"/>
      </w:pPr>
      <w:r w:rsidRPr="00B05032">
        <w:rPr>
          <w:noProof/>
        </w:rPr>
        <w:drawing>
          <wp:inline distT="0" distB="0" distL="0" distR="0" wp14:anchorId="3F761868" wp14:editId="326C91C3">
            <wp:extent cx="3091180" cy="2776855"/>
            <wp:effectExtent l="38100" t="38100" r="90170" b="99695"/>
            <wp:docPr id="10535190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6">
                      <a:extLst>
                        <a:ext uri="{28A0092B-C50C-407E-A947-70E740481C1C}">
                          <a14:useLocalDpi xmlns:a14="http://schemas.microsoft.com/office/drawing/2010/main" val="0"/>
                        </a:ext>
                      </a:extLst>
                    </a:blip>
                    <a:stretch>
                      <a:fillRect/>
                    </a:stretch>
                  </pic:blipFill>
                  <pic:spPr>
                    <a:xfrm>
                      <a:off x="0" y="0"/>
                      <a:ext cx="3091180" cy="2776855"/>
                    </a:xfrm>
                    <a:prstGeom prst="rect">
                      <a:avLst/>
                    </a:prstGeom>
                    <a:effectLst>
                      <a:outerShdw blurRad="50800" dist="38100" dir="2700000" algn="tl" rotWithShape="0">
                        <a:prstClr val="black">
                          <a:alpha val="40000"/>
                        </a:prstClr>
                      </a:outerShdw>
                    </a:effectLst>
                  </pic:spPr>
                </pic:pic>
              </a:graphicData>
            </a:graphic>
          </wp:inline>
        </w:drawing>
      </w:r>
    </w:p>
    <w:p w14:paraId="758219A6" w14:textId="71EE079E" w:rsidR="00CA62D9" w:rsidRPr="00B05032" w:rsidRDefault="00301E8F" w:rsidP="00C30F60">
      <w:r w:rsidRPr="00B05032">
        <w:t>Si vous avez effac</w:t>
      </w:r>
      <w:r w:rsidR="002A2D5B">
        <w:t>é</w:t>
      </w:r>
      <w:r w:rsidRPr="00B05032">
        <w:t xml:space="preserve"> par még</w:t>
      </w:r>
      <w:r w:rsidR="0097327B" w:rsidRPr="00B05032">
        <w:t>ar</w:t>
      </w:r>
      <w:r w:rsidRPr="00B05032">
        <w:t xml:space="preserve">de </w:t>
      </w:r>
      <w:r w:rsidR="00AC47E8" w:rsidRPr="00B05032">
        <w:t>le bloc « </w:t>
      </w:r>
      <w:proofErr w:type="spellStart"/>
      <w:r w:rsidR="00AC47E8" w:rsidRPr="00B05032">
        <w:t>forever</w:t>
      </w:r>
      <w:proofErr w:type="spellEnd"/>
      <w:r w:rsidR="00AC47E8" w:rsidRPr="00B05032">
        <w:t xml:space="preserve"> », vous pouvez simplement le récupérer dans le menu </w:t>
      </w:r>
      <w:r w:rsidR="00AD3007" w:rsidRPr="00B05032">
        <w:t>« LOOPS ». Depuis le menu « DISPLAY », faites glisser le bloc « show image »</w:t>
      </w:r>
      <w:r w:rsidR="00A00883" w:rsidRPr="00B05032">
        <w:t xml:space="preserve"> et sélectionnez la première des quatre images</w:t>
      </w:r>
      <w:r w:rsidR="00EB7B26" w:rsidRPr="00B05032">
        <w:t xml:space="preserve"> </w:t>
      </w:r>
      <w:r w:rsidR="006B3346">
        <w:t xml:space="preserve">de l'homme en train de marcher </w:t>
      </w:r>
      <w:r w:rsidR="00EB7B26" w:rsidRPr="00B05032">
        <w:t>« </w:t>
      </w:r>
      <w:proofErr w:type="spellStart"/>
      <w:r w:rsidR="00EB7B26" w:rsidRPr="00B05032">
        <w:t>walking</w:t>
      </w:r>
      <w:proofErr w:type="spellEnd"/>
      <w:r w:rsidR="00EB7B26" w:rsidRPr="00B05032">
        <w:t xml:space="preserve"> man ». Ajout</w:t>
      </w:r>
      <w:r w:rsidR="004F54A1" w:rsidRPr="00B05032">
        <w:t>ez</w:t>
      </w:r>
      <w:r w:rsidR="00EB7B26" w:rsidRPr="00B05032">
        <w:t xml:space="preserve"> chacune des </w:t>
      </w:r>
      <w:r w:rsidR="004F54A1" w:rsidRPr="00B05032">
        <w:t xml:space="preserve">trois autres images et ajoutez </w:t>
      </w:r>
      <w:r w:rsidR="00E165A7" w:rsidRPr="00B05032">
        <w:t>une pause</w:t>
      </w:r>
      <w:r w:rsidR="00A45A38" w:rsidRPr="00B05032">
        <w:t xml:space="preserve"> de 10 ms entre. Il n’y </w:t>
      </w:r>
      <w:r w:rsidR="002A2D5B">
        <w:t>a</w:t>
      </w:r>
      <w:r w:rsidR="00A45A38" w:rsidRPr="00B05032">
        <w:t xml:space="preserve"> pas </w:t>
      </w:r>
      <w:r w:rsidR="00E165A7" w:rsidRPr="00B05032">
        <w:t>l’option 10ms dans le bloc</w:t>
      </w:r>
      <w:r w:rsidR="00B6710E" w:rsidRPr="00B05032">
        <w:t>, mais vous pouvez l</w:t>
      </w:r>
      <w:r w:rsidR="0097327B" w:rsidRPr="00B05032">
        <w:t>a</w:t>
      </w:r>
      <w:r w:rsidR="00B6710E" w:rsidRPr="00B05032">
        <w:t xml:space="preserve"> saisir avec le clavier.</w:t>
      </w:r>
    </w:p>
    <w:p w14:paraId="46F64BEA" w14:textId="1E63C61F" w:rsidR="00861D52" w:rsidRPr="00B05032" w:rsidRDefault="00C30F60" w:rsidP="00C30F60">
      <w:pPr>
        <w:jc w:val="center"/>
      </w:pPr>
      <w:r w:rsidRPr="00B05032">
        <w:rPr>
          <w:noProof/>
        </w:rPr>
        <w:lastRenderedPageBreak/>
        <w:drawing>
          <wp:inline distT="0" distB="0" distL="0" distR="0" wp14:anchorId="64861BCD" wp14:editId="250D2BE5">
            <wp:extent cx="5043803" cy="3357880"/>
            <wp:effectExtent l="38100" t="38100" r="100330" b="90170"/>
            <wp:docPr id="14446503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7">
                      <a:extLst>
                        <a:ext uri="{28A0092B-C50C-407E-A947-70E740481C1C}">
                          <a14:useLocalDpi xmlns:a14="http://schemas.microsoft.com/office/drawing/2010/main" val="0"/>
                        </a:ext>
                      </a:extLst>
                    </a:blip>
                    <a:stretch>
                      <a:fillRect/>
                    </a:stretch>
                  </pic:blipFill>
                  <pic:spPr>
                    <a:xfrm>
                      <a:off x="0" y="0"/>
                      <a:ext cx="5043803" cy="3357880"/>
                    </a:xfrm>
                    <a:prstGeom prst="rect">
                      <a:avLst/>
                    </a:prstGeom>
                    <a:effectLst>
                      <a:outerShdw blurRad="50800" dist="38100" dir="2700000" algn="tl" rotWithShape="0">
                        <a:prstClr val="black">
                          <a:alpha val="40000"/>
                        </a:prstClr>
                      </a:outerShdw>
                    </a:effectLst>
                  </pic:spPr>
                </pic:pic>
              </a:graphicData>
            </a:graphic>
          </wp:inline>
        </w:drawing>
      </w:r>
    </w:p>
    <w:p w14:paraId="14F7BF57" w14:textId="688DF10A" w:rsidR="00861D52" w:rsidRPr="00B05032" w:rsidRDefault="00CA62D9" w:rsidP="005E09BE">
      <w:r w:rsidRPr="00B05032">
        <w:t>Notre personnage</w:t>
      </w:r>
      <w:r w:rsidR="00FD4DD8" w:rsidRPr="00B05032">
        <w:t xml:space="preserve"> devrait marcher sur l’écran du simulateur maintenant. </w:t>
      </w:r>
      <w:r w:rsidR="00F959E5" w:rsidRPr="00B05032">
        <w:t>Poursuivons en téléchargeant ce programme dans le BrainPad.</w:t>
      </w:r>
    </w:p>
    <w:p w14:paraId="76A1B6A3" w14:textId="4FCA308C" w:rsidR="00C30F60" w:rsidRPr="00B05032" w:rsidRDefault="00042CE9" w:rsidP="005305F6">
      <w:pPr>
        <w:pStyle w:val="Heading2"/>
      </w:pPr>
      <w:bookmarkStart w:id="44" w:name="_Toc520823870"/>
      <w:bookmarkStart w:id="45" w:name="_Toc520884642"/>
      <w:bookmarkStart w:id="46" w:name="_Toc521312375"/>
      <w:r w:rsidRPr="00B05032">
        <w:t>Jouer des notes de musique</w:t>
      </w:r>
      <w:bookmarkEnd w:id="44"/>
      <w:bookmarkEnd w:id="45"/>
      <w:bookmarkEnd w:id="46"/>
    </w:p>
    <w:p w14:paraId="31B1B735" w14:textId="61ACF4A5" w:rsidR="00DD5A19" w:rsidRPr="00B05032" w:rsidRDefault="00857C80" w:rsidP="00C30F60">
      <w:r w:rsidRPr="00B05032">
        <w:t>Depuis le menu « MUSIC »</w:t>
      </w:r>
      <w:r w:rsidR="00313014" w:rsidRPr="00B05032">
        <w:t>, vous pourrez trouver des notes…</w:t>
      </w:r>
    </w:p>
    <w:p w14:paraId="31BC5918" w14:textId="1D244C7D" w:rsidR="00DD5A19" w:rsidRPr="00B05032" w:rsidRDefault="00DD5A19" w:rsidP="00DD5A19">
      <w:pPr>
        <w:jc w:val="center"/>
      </w:pPr>
      <w:r w:rsidRPr="00B05032">
        <w:rPr>
          <w:noProof/>
        </w:rPr>
        <w:drawing>
          <wp:inline distT="0" distB="0" distL="0" distR="0" wp14:anchorId="3A1547DE" wp14:editId="5CBD33B6">
            <wp:extent cx="2886075" cy="2281555"/>
            <wp:effectExtent l="38100" t="38100" r="104775" b="99695"/>
            <wp:docPr id="14619197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8">
                      <a:extLst>
                        <a:ext uri="{28A0092B-C50C-407E-A947-70E740481C1C}">
                          <a14:useLocalDpi xmlns:a14="http://schemas.microsoft.com/office/drawing/2010/main" val="0"/>
                        </a:ext>
                      </a:extLst>
                    </a:blip>
                    <a:stretch>
                      <a:fillRect/>
                    </a:stretch>
                  </pic:blipFill>
                  <pic:spPr>
                    <a:xfrm>
                      <a:off x="0" y="0"/>
                      <a:ext cx="2886075" cy="2281555"/>
                    </a:xfrm>
                    <a:prstGeom prst="rect">
                      <a:avLst/>
                    </a:prstGeom>
                    <a:effectLst>
                      <a:outerShdw blurRad="50800" dist="38100" dir="2700000" algn="tl" rotWithShape="0">
                        <a:prstClr val="black">
                          <a:alpha val="40000"/>
                        </a:prstClr>
                      </a:outerShdw>
                    </a:effectLst>
                  </pic:spPr>
                </pic:pic>
              </a:graphicData>
            </a:graphic>
          </wp:inline>
        </w:drawing>
      </w:r>
    </w:p>
    <w:p w14:paraId="14971EE5" w14:textId="45B721BE" w:rsidR="00DD5A19" w:rsidRPr="00B05032" w:rsidRDefault="00E26643" w:rsidP="00DD5A19">
      <w:r w:rsidRPr="00B05032">
        <w:t>… ou des sons.</w:t>
      </w:r>
    </w:p>
    <w:p w14:paraId="1AFEFEF7" w14:textId="5106837D" w:rsidR="00DD5A19" w:rsidRPr="00B05032" w:rsidRDefault="00DD5A19" w:rsidP="00DD5A19">
      <w:pPr>
        <w:jc w:val="center"/>
      </w:pPr>
      <w:r w:rsidRPr="00B05032">
        <w:rPr>
          <w:noProof/>
        </w:rPr>
        <w:lastRenderedPageBreak/>
        <w:drawing>
          <wp:inline distT="0" distB="0" distL="0" distR="0" wp14:anchorId="694086E4" wp14:editId="7C5316FD">
            <wp:extent cx="2362200" cy="986155"/>
            <wp:effectExtent l="38100" t="38100" r="95250" b="99695"/>
            <wp:docPr id="21351374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9">
                      <a:extLst>
                        <a:ext uri="{28A0092B-C50C-407E-A947-70E740481C1C}">
                          <a14:useLocalDpi xmlns:a14="http://schemas.microsoft.com/office/drawing/2010/main" val="0"/>
                        </a:ext>
                      </a:extLst>
                    </a:blip>
                    <a:stretch>
                      <a:fillRect/>
                    </a:stretch>
                  </pic:blipFill>
                  <pic:spPr>
                    <a:xfrm>
                      <a:off x="0" y="0"/>
                      <a:ext cx="2362200" cy="986155"/>
                    </a:xfrm>
                    <a:prstGeom prst="rect">
                      <a:avLst/>
                    </a:prstGeom>
                    <a:effectLst>
                      <a:outerShdw blurRad="50800" dist="38100" dir="2700000" algn="tl" rotWithShape="0">
                        <a:prstClr val="black">
                          <a:alpha val="40000"/>
                        </a:prstClr>
                      </a:outerShdw>
                    </a:effectLst>
                  </pic:spPr>
                </pic:pic>
              </a:graphicData>
            </a:graphic>
          </wp:inline>
        </w:drawing>
      </w:r>
    </w:p>
    <w:p w14:paraId="38AC06A9" w14:textId="50C322A9" w:rsidR="00C30F60" w:rsidRPr="00B05032" w:rsidRDefault="00E9073A" w:rsidP="0B8A1696">
      <w:r w:rsidRPr="00B05032">
        <w:t>Remarquez comment on utilise le bloc « </w:t>
      </w:r>
      <w:proofErr w:type="spellStart"/>
      <w:r w:rsidRPr="00B05032">
        <w:t>play</w:t>
      </w:r>
      <w:proofErr w:type="spellEnd"/>
      <w:r w:rsidRPr="00B05032">
        <w:t xml:space="preserve"> </w:t>
      </w:r>
      <w:proofErr w:type="spellStart"/>
      <w:r w:rsidRPr="00B05032">
        <w:t>sound</w:t>
      </w:r>
      <w:proofErr w:type="spellEnd"/>
      <w:r w:rsidRPr="00B05032">
        <w:t xml:space="preserve"> </w:t>
      </w:r>
      <w:proofErr w:type="spellStart"/>
      <w:r w:rsidRPr="00B05032">
        <w:t>until</w:t>
      </w:r>
      <w:proofErr w:type="spellEnd"/>
      <w:r w:rsidRPr="00B05032">
        <w:t xml:space="preserve"> </w:t>
      </w:r>
      <w:proofErr w:type="spellStart"/>
      <w:r w:rsidRPr="00B05032">
        <w:t>done</w:t>
      </w:r>
      <w:proofErr w:type="spellEnd"/>
      <w:r w:rsidR="000C264B" w:rsidRPr="00B05032">
        <w:t> » : ce bloc suspend l’</w:t>
      </w:r>
      <w:r w:rsidR="002A2D5B">
        <w:t>exé</w:t>
      </w:r>
      <w:r w:rsidR="000C264B" w:rsidRPr="00B05032">
        <w:t xml:space="preserve">cution du reste du programme jusqu’à ce </w:t>
      </w:r>
      <w:r w:rsidR="00393CA2" w:rsidRPr="00B05032">
        <w:t xml:space="preserve">que le son soit </w:t>
      </w:r>
      <w:r w:rsidR="00DF1CD2" w:rsidRPr="00B05032">
        <w:t>complètement</w:t>
      </w:r>
      <w:r w:rsidR="00393CA2" w:rsidRPr="00B05032">
        <w:t xml:space="preserve"> joué. </w:t>
      </w:r>
      <w:r w:rsidR="00AB2647" w:rsidRPr="00B05032">
        <w:t>Le bloc « </w:t>
      </w:r>
      <w:proofErr w:type="spellStart"/>
      <w:r w:rsidR="00AB2647" w:rsidRPr="00B05032">
        <w:t>play</w:t>
      </w:r>
      <w:proofErr w:type="spellEnd"/>
      <w:r w:rsidR="00AB2647" w:rsidRPr="00B05032">
        <w:t xml:space="preserve"> </w:t>
      </w:r>
      <w:proofErr w:type="spellStart"/>
      <w:r w:rsidR="00AB2647" w:rsidRPr="00B05032">
        <w:t>sound</w:t>
      </w:r>
      <w:proofErr w:type="spellEnd"/>
      <w:r w:rsidR="00AB2647" w:rsidRPr="00B05032">
        <w:t> » (sans le « </w:t>
      </w:r>
      <w:proofErr w:type="spellStart"/>
      <w:r w:rsidR="00AB2647" w:rsidRPr="00B05032">
        <w:t>until</w:t>
      </w:r>
      <w:proofErr w:type="spellEnd"/>
      <w:r w:rsidR="00AB2647" w:rsidRPr="00B05032">
        <w:t xml:space="preserve"> </w:t>
      </w:r>
      <w:proofErr w:type="spellStart"/>
      <w:r w:rsidR="00AB2647" w:rsidRPr="00B05032">
        <w:t>done</w:t>
      </w:r>
      <w:proofErr w:type="spellEnd"/>
      <w:r w:rsidR="00AB2647" w:rsidRPr="00B05032">
        <w:t xml:space="preserve"> ») commence </w:t>
      </w:r>
      <w:r w:rsidR="009D13ED" w:rsidRPr="00B05032">
        <w:t>à ex</w:t>
      </w:r>
      <w:r w:rsidR="002A2D5B">
        <w:t>é</w:t>
      </w:r>
      <w:r w:rsidR="009D13ED" w:rsidRPr="00B05032">
        <w:t xml:space="preserve">cuter le prochain bloc </w:t>
      </w:r>
      <w:r w:rsidR="00DF1CD2" w:rsidRPr="00B05032">
        <w:t>avant la fin du précédent.</w:t>
      </w:r>
      <w:r w:rsidR="00CB3B48" w:rsidRPr="00B05032">
        <w:t xml:space="preserve"> Si vous essayez les deux types de blocs, vous verrez que les résultats sont très différents.</w:t>
      </w:r>
    </w:p>
    <w:p w14:paraId="14458290" w14:textId="13134C6E" w:rsidR="00C30F60" w:rsidRPr="00B05032" w:rsidRDefault="00523FF6" w:rsidP="005305F6">
      <w:pPr>
        <w:pStyle w:val="Heading2"/>
      </w:pPr>
      <w:bookmarkStart w:id="47" w:name="_Toc520823871"/>
      <w:bookmarkStart w:id="48" w:name="_Toc520884643"/>
      <w:bookmarkStart w:id="49" w:name="_Toc521312376"/>
      <w:r w:rsidRPr="00B05032">
        <w:t>Utiliser les boutons</w:t>
      </w:r>
      <w:bookmarkEnd w:id="47"/>
      <w:bookmarkEnd w:id="48"/>
      <w:bookmarkEnd w:id="49"/>
    </w:p>
    <w:p w14:paraId="56FB20D9" w14:textId="27D4423A" w:rsidR="007E2914" w:rsidRPr="00B05032" w:rsidRDefault="007E2914" w:rsidP="00911166">
      <w:r w:rsidRPr="00B05032">
        <w:t xml:space="preserve">Il y </w:t>
      </w:r>
      <w:r w:rsidR="00962A64">
        <w:t>a</w:t>
      </w:r>
      <w:r w:rsidRPr="00B05032">
        <w:t xml:space="preserve"> deux méthodes pour lire l’état des boutons. L’une consiste simplement à vérifier si le bouton est dans l’état appuyé et à effectuer l’action appropriée dans ce cas. Le problème de cette méthode est que vous devez vérif</w:t>
      </w:r>
      <w:r w:rsidR="00962A64">
        <w:t>i</w:t>
      </w:r>
      <w:r w:rsidRPr="00B05032">
        <w:t xml:space="preserve">er sans arrêt l’état du bouton pour être sûr de ne pas rater un appui. Une autre méthode </w:t>
      </w:r>
      <w:r w:rsidR="00962A64">
        <w:t>consiste à</w:t>
      </w:r>
      <w:r w:rsidRPr="00B05032">
        <w:t xml:space="preserve"> laisser le système </w:t>
      </w:r>
      <w:r w:rsidR="00962A64">
        <w:t xml:space="preserve">le </w:t>
      </w:r>
      <w:r w:rsidRPr="00B05032">
        <w:t>faire pour vous, et dans le cas où l’évènement (</w:t>
      </w:r>
      <w:proofErr w:type="spellStart"/>
      <w:r w:rsidRPr="00B05032">
        <w:t>event</w:t>
      </w:r>
      <w:proofErr w:type="spellEnd"/>
      <w:r w:rsidRPr="00B05032">
        <w:t>) surviendrait, réaliser automatiquement une action.</w:t>
      </w:r>
    </w:p>
    <w:p w14:paraId="625CA694" w14:textId="468F5C5A" w:rsidR="007E2914" w:rsidRPr="00B05032" w:rsidRDefault="007E2914" w:rsidP="00911166">
      <w:r w:rsidRPr="00B05032">
        <w:t xml:space="preserve">Nous allons voir en premier </w:t>
      </w:r>
      <w:r w:rsidR="00962A64">
        <w:t xml:space="preserve">lieu </w:t>
      </w:r>
      <w:r w:rsidRPr="00B05032">
        <w:t xml:space="preserve">comment lire l’état d’un bouton avec les évènements. Nous voulons faire jouer le son « power up » lorsque le bouton haut (up) est </w:t>
      </w:r>
      <w:r w:rsidR="00AD5B66" w:rsidRPr="00B05032">
        <w:t>appuyé, et le son « power down » lorsque le bouton bas (down) est appuyé.</w:t>
      </w:r>
      <w:r w:rsidR="009018D0">
        <w:t xml:space="preserve"> Cet exemple est repris plus loin dans le document mais si vous voulez le tester, Le bloc </w:t>
      </w:r>
      <w:r w:rsidR="009018D0" w:rsidRPr="00B05032">
        <w:t>« </w:t>
      </w:r>
      <w:r w:rsidR="009018D0">
        <w:t xml:space="preserve">on </w:t>
      </w:r>
      <w:proofErr w:type="spellStart"/>
      <w:r w:rsidR="009018D0">
        <w:t>button</w:t>
      </w:r>
      <w:proofErr w:type="spellEnd"/>
      <w:r w:rsidR="009018D0">
        <w:t xml:space="preserve"> </w:t>
      </w:r>
      <w:r w:rsidR="009018D0" w:rsidRPr="00B05032">
        <w:t>»</w:t>
      </w:r>
      <w:r w:rsidR="009018D0">
        <w:t xml:space="preserve"> est dans le menu</w:t>
      </w:r>
      <w:r w:rsidR="009018D0" w:rsidRPr="00B05032">
        <w:t> « </w:t>
      </w:r>
      <w:r w:rsidR="009018D0">
        <w:t xml:space="preserve">INPUT </w:t>
      </w:r>
      <w:r w:rsidR="009018D0" w:rsidRPr="00B05032">
        <w:t>»</w:t>
      </w:r>
      <w:r w:rsidR="009018D0">
        <w:t>.</w:t>
      </w:r>
    </w:p>
    <w:p w14:paraId="67503444" w14:textId="0FA67895" w:rsidR="002D4E0B" w:rsidRPr="00B05032" w:rsidRDefault="002D4E0B" w:rsidP="002D4E0B">
      <w:pPr>
        <w:jc w:val="center"/>
      </w:pPr>
      <w:r w:rsidRPr="00B05032">
        <w:rPr>
          <w:noProof/>
        </w:rPr>
        <w:drawing>
          <wp:inline distT="0" distB="0" distL="0" distR="0" wp14:anchorId="120E41CA" wp14:editId="67E0A836">
            <wp:extent cx="4286250" cy="1104900"/>
            <wp:effectExtent l="38100" t="38100" r="95250" b="95250"/>
            <wp:docPr id="14392543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0">
                      <a:extLst>
                        <a:ext uri="{28A0092B-C50C-407E-A947-70E740481C1C}">
                          <a14:useLocalDpi xmlns:a14="http://schemas.microsoft.com/office/drawing/2010/main" val="0"/>
                        </a:ext>
                      </a:extLst>
                    </a:blip>
                    <a:stretch>
                      <a:fillRect/>
                    </a:stretch>
                  </pic:blipFill>
                  <pic:spPr>
                    <a:xfrm>
                      <a:off x="0" y="0"/>
                      <a:ext cx="4286250" cy="1104900"/>
                    </a:xfrm>
                    <a:prstGeom prst="rect">
                      <a:avLst/>
                    </a:prstGeom>
                    <a:effectLst>
                      <a:outerShdw blurRad="50800" dist="38100" dir="2700000" algn="tl" rotWithShape="0">
                        <a:prstClr val="black">
                          <a:alpha val="40000"/>
                        </a:prstClr>
                      </a:outerShdw>
                    </a:effectLst>
                  </pic:spPr>
                </pic:pic>
              </a:graphicData>
            </a:graphic>
          </wp:inline>
        </w:drawing>
      </w:r>
    </w:p>
    <w:p w14:paraId="41495B59" w14:textId="14FD6944" w:rsidR="00AD5B66" w:rsidRPr="00B05032" w:rsidRDefault="00AD5B66" w:rsidP="00911166">
      <w:r w:rsidRPr="00B05032">
        <w:t>Avez-vous remarqu</w:t>
      </w:r>
      <w:r w:rsidR="0097327B" w:rsidRPr="00B05032">
        <w:t>é</w:t>
      </w:r>
      <w:r w:rsidRPr="00B05032">
        <w:t xml:space="preserve"> qu’il n’y a pas de bloc « </w:t>
      </w:r>
      <w:proofErr w:type="spellStart"/>
      <w:r w:rsidRPr="00B05032">
        <w:t>forever</w:t>
      </w:r>
      <w:proofErr w:type="spellEnd"/>
      <w:r w:rsidRPr="00B05032">
        <w:t> » dans cet exemple ? Vous pouvez toujours utiliser un bloc « </w:t>
      </w:r>
      <w:proofErr w:type="spellStart"/>
      <w:r w:rsidRPr="00B05032">
        <w:t>forever</w:t>
      </w:r>
      <w:proofErr w:type="spellEnd"/>
      <w:r w:rsidRPr="00B05032">
        <w:t xml:space="preserve"> » dans votre code, </w:t>
      </w:r>
      <w:r w:rsidR="00DF1CD2" w:rsidRPr="00B05032">
        <w:t>mais il n'est pas n</w:t>
      </w:r>
      <w:r w:rsidR="00731A2D">
        <w:t>é</w:t>
      </w:r>
      <w:r w:rsidR="00DF1CD2" w:rsidRPr="00B05032">
        <w:t>cessaire ici</w:t>
      </w:r>
      <w:r w:rsidRPr="00B05032">
        <w:t>. C’est parce que le système va s’occuper automatiquement de l’évènement (</w:t>
      </w:r>
      <w:proofErr w:type="spellStart"/>
      <w:r w:rsidRPr="00B05032">
        <w:t>event</w:t>
      </w:r>
      <w:proofErr w:type="spellEnd"/>
      <w:r w:rsidRPr="00B05032">
        <w:t>) lorsque le bouton sera appuyé.</w:t>
      </w:r>
    </w:p>
    <w:p w14:paraId="08DD0BF5" w14:textId="427CAEFE" w:rsidR="000A4995" w:rsidRPr="00B05032" w:rsidRDefault="00AD5B66" w:rsidP="00911166">
      <w:r w:rsidRPr="00B05032">
        <w:t>Voici le code JavaScript équivalent au bloc ci-dessus :</w:t>
      </w:r>
    </w:p>
    <w:tbl>
      <w:tblPr>
        <w:tblStyle w:val="TableGrid"/>
        <w:tblW w:w="0" w:type="auto"/>
        <w:tblLook w:val="04A0" w:firstRow="1" w:lastRow="0" w:firstColumn="1" w:lastColumn="0" w:noHBand="0" w:noVBand="1"/>
      </w:tblPr>
      <w:tblGrid>
        <w:gridCol w:w="9350"/>
      </w:tblGrid>
      <w:tr w:rsidR="000A4995" w:rsidRPr="00B05032" w14:paraId="6F226859" w14:textId="77777777" w:rsidTr="00FF35C2">
        <w:trPr>
          <w:trHeight w:val="2348"/>
        </w:trPr>
        <w:tc>
          <w:tcPr>
            <w:tcW w:w="9350" w:type="dxa"/>
          </w:tcPr>
          <w:p w14:paraId="276C7FD7" w14:textId="3D823610" w:rsidR="000A4995" w:rsidRPr="009D7B22" w:rsidRDefault="27DBF4A2" w:rsidP="000A4995">
            <w:pPr>
              <w:rPr>
                <w:rFonts w:ascii="Consolas,Courier New" w:eastAsia="Consolas,Courier New" w:hAnsi="Consolas,Courier New" w:cs="Consolas,Courier New"/>
                <w:sz w:val="19"/>
                <w:szCs w:val="19"/>
              </w:rPr>
            </w:pPr>
            <w:proofErr w:type="spellStart"/>
            <w:proofErr w:type="gramStart"/>
            <w:r w:rsidRPr="009D7B22">
              <w:rPr>
                <w:rFonts w:ascii="Consolas" w:eastAsia="Consolas" w:hAnsi="Consolas" w:cs="Consolas"/>
                <w:sz w:val="19"/>
                <w:szCs w:val="19"/>
              </w:rPr>
              <w:t>input.buttonU.onEvent</w:t>
            </w:r>
            <w:proofErr w:type="spellEnd"/>
            <w:proofErr w:type="gramEnd"/>
            <w:r w:rsidRPr="009D7B22">
              <w:rPr>
                <w:rFonts w:ascii="Consolas" w:eastAsia="Consolas" w:hAnsi="Consolas" w:cs="Consolas"/>
                <w:sz w:val="19"/>
                <w:szCs w:val="19"/>
              </w:rPr>
              <w:t>(</w:t>
            </w:r>
            <w:proofErr w:type="spellStart"/>
            <w:r w:rsidRPr="009D7B22">
              <w:rPr>
                <w:rFonts w:ascii="Consolas" w:eastAsia="Consolas" w:hAnsi="Consolas" w:cs="Consolas"/>
                <w:sz w:val="19"/>
                <w:szCs w:val="19"/>
              </w:rPr>
              <w:t>ButtonEvent.Click</w:t>
            </w:r>
            <w:proofErr w:type="spellEnd"/>
            <w:r w:rsidRPr="009D7B22">
              <w:rPr>
                <w:rFonts w:ascii="Consolas" w:eastAsia="Consolas" w:hAnsi="Consolas" w:cs="Consolas"/>
                <w:sz w:val="19"/>
                <w:szCs w:val="19"/>
              </w:rPr>
              <w:t xml:space="preserve">, </w:t>
            </w:r>
            <w:proofErr w:type="spellStart"/>
            <w:r w:rsidRPr="009D7B22">
              <w:rPr>
                <w:rFonts w:ascii="Consolas" w:eastAsia="Consolas" w:hAnsi="Consolas" w:cs="Consolas"/>
                <w:sz w:val="19"/>
                <w:szCs w:val="19"/>
              </w:rPr>
              <w:t>function</w:t>
            </w:r>
            <w:proofErr w:type="spellEnd"/>
            <w:r w:rsidRPr="009D7B22">
              <w:rPr>
                <w:rFonts w:ascii="Consolas" w:eastAsia="Consolas" w:hAnsi="Consolas" w:cs="Consolas"/>
                <w:sz w:val="19"/>
                <w:szCs w:val="19"/>
              </w:rPr>
              <w:t xml:space="preserve"> ()</w:t>
            </w:r>
            <w:r w:rsidR="00665743" w:rsidRPr="009D7B22">
              <w:rPr>
                <w:rFonts w:ascii="Consolas,Courier New" w:eastAsia="Consolas,Courier New" w:hAnsi="Consolas,Courier New" w:cs="Consolas,Courier New"/>
                <w:sz w:val="19"/>
                <w:szCs w:val="19"/>
              </w:rPr>
              <w:t xml:space="preserve"> </w:t>
            </w:r>
            <w:r w:rsidRPr="009D7B22">
              <w:rPr>
                <w:rFonts w:ascii="Consolas,Courier New" w:eastAsia="Consolas,Courier New" w:hAnsi="Consolas,Courier New" w:cs="Consolas,Courier New"/>
                <w:sz w:val="19"/>
                <w:szCs w:val="19"/>
              </w:rPr>
              <w:t>{</w:t>
            </w:r>
          </w:p>
          <w:p w14:paraId="087134CD" w14:textId="77777777" w:rsidR="000A4995" w:rsidRPr="009D7B22" w:rsidRDefault="27DBF4A2" w:rsidP="000A4995">
            <w:pPr>
              <w:rPr>
                <w:rFonts w:ascii="Consolas,Courier New" w:eastAsia="Consolas,Courier New" w:hAnsi="Consolas,Courier New" w:cs="Consolas,Courier New"/>
                <w:sz w:val="19"/>
                <w:szCs w:val="19"/>
              </w:rPr>
            </w:pPr>
            <w:r w:rsidRPr="009D7B22">
              <w:rPr>
                <w:rFonts w:ascii="Consolas" w:eastAsia="Consolas" w:hAnsi="Consolas" w:cs="Consolas"/>
                <w:sz w:val="19"/>
                <w:szCs w:val="19"/>
              </w:rPr>
              <w:t xml:space="preserve">    </w:t>
            </w:r>
            <w:proofErr w:type="spellStart"/>
            <w:proofErr w:type="gramStart"/>
            <w:r w:rsidRPr="009D7B22">
              <w:rPr>
                <w:rFonts w:ascii="Consolas" w:eastAsia="Consolas" w:hAnsi="Consolas" w:cs="Consolas"/>
                <w:sz w:val="19"/>
                <w:szCs w:val="19"/>
              </w:rPr>
              <w:t>music.playSound</w:t>
            </w:r>
            <w:proofErr w:type="spellEnd"/>
            <w:proofErr w:type="gramEnd"/>
            <w:r w:rsidRPr="009D7B22">
              <w:rPr>
                <w:rFonts w:ascii="Consolas" w:eastAsia="Consolas" w:hAnsi="Consolas" w:cs="Consolas"/>
                <w:sz w:val="19"/>
                <w:szCs w:val="19"/>
              </w:rPr>
              <w:t>(</w:t>
            </w:r>
            <w:proofErr w:type="spellStart"/>
            <w:r w:rsidRPr="009D7B22">
              <w:rPr>
                <w:rFonts w:ascii="Consolas" w:eastAsia="Consolas" w:hAnsi="Consolas" w:cs="Consolas"/>
                <w:sz w:val="19"/>
                <w:szCs w:val="19"/>
              </w:rPr>
              <w:t>music.sounds</w:t>
            </w:r>
            <w:proofErr w:type="spellEnd"/>
            <w:r w:rsidRPr="009D7B22">
              <w:rPr>
                <w:rFonts w:ascii="Consolas" w:eastAsia="Consolas" w:hAnsi="Consolas" w:cs="Consolas"/>
                <w:sz w:val="19"/>
                <w:szCs w:val="19"/>
              </w:rPr>
              <w:t>(</w:t>
            </w:r>
            <w:proofErr w:type="spellStart"/>
            <w:r w:rsidRPr="009D7B22">
              <w:rPr>
                <w:rFonts w:ascii="Consolas" w:eastAsia="Consolas" w:hAnsi="Consolas" w:cs="Consolas"/>
                <w:sz w:val="19"/>
                <w:szCs w:val="19"/>
              </w:rPr>
              <w:t>Sounds.PowerUp</w:t>
            </w:r>
            <w:proofErr w:type="spellEnd"/>
            <w:r w:rsidRPr="009D7B22">
              <w:rPr>
                <w:rFonts w:ascii="Consolas" w:eastAsia="Consolas" w:hAnsi="Consolas" w:cs="Consolas"/>
                <w:sz w:val="19"/>
                <w:szCs w:val="19"/>
              </w:rPr>
              <w:t>))</w:t>
            </w:r>
          </w:p>
          <w:p w14:paraId="78D8879C" w14:textId="1ACB5852" w:rsidR="00FF35C2" w:rsidRPr="009D7B22" w:rsidRDefault="27DBF4A2" w:rsidP="000A4995">
            <w:pPr>
              <w:rPr>
                <w:rFonts w:ascii="Consolas,Courier New" w:eastAsia="Consolas,Courier New" w:hAnsi="Consolas,Courier New" w:cs="Consolas,Courier New"/>
                <w:sz w:val="19"/>
                <w:szCs w:val="19"/>
              </w:rPr>
            </w:pPr>
            <w:r w:rsidRPr="009D7B22">
              <w:rPr>
                <w:rFonts w:ascii="Consolas,Courier New" w:eastAsia="Consolas,Courier New" w:hAnsi="Consolas,Courier New" w:cs="Consolas,Courier New"/>
                <w:sz w:val="19"/>
                <w:szCs w:val="19"/>
              </w:rPr>
              <w:t>})</w:t>
            </w:r>
          </w:p>
          <w:p w14:paraId="0608059A" w14:textId="77777777" w:rsidR="00F946B7" w:rsidRPr="00B05032" w:rsidRDefault="00F946B7" w:rsidP="000A4995">
            <w:pPr>
              <w:rPr>
                <w:rFonts w:ascii="Consolas" w:hAnsi="Consolas" w:cs="Courier New"/>
                <w:sz w:val="19"/>
                <w:szCs w:val="19"/>
              </w:rPr>
            </w:pPr>
          </w:p>
          <w:p w14:paraId="6C416D65" w14:textId="4760E957" w:rsidR="000A4995" w:rsidRPr="009D7B22" w:rsidRDefault="27DBF4A2" w:rsidP="000A4995">
            <w:pPr>
              <w:rPr>
                <w:rFonts w:ascii="Consolas,Courier New" w:eastAsia="Consolas,Courier New" w:hAnsi="Consolas,Courier New" w:cs="Consolas,Courier New"/>
                <w:sz w:val="19"/>
                <w:szCs w:val="19"/>
              </w:rPr>
            </w:pPr>
            <w:proofErr w:type="spellStart"/>
            <w:proofErr w:type="gramStart"/>
            <w:r w:rsidRPr="009D7B22">
              <w:rPr>
                <w:rFonts w:ascii="Consolas" w:eastAsia="Consolas" w:hAnsi="Consolas" w:cs="Consolas"/>
                <w:sz w:val="19"/>
                <w:szCs w:val="19"/>
              </w:rPr>
              <w:t>input.buttonD.onEvent</w:t>
            </w:r>
            <w:proofErr w:type="spellEnd"/>
            <w:proofErr w:type="gramEnd"/>
            <w:r w:rsidRPr="009D7B22">
              <w:rPr>
                <w:rFonts w:ascii="Consolas" w:eastAsia="Consolas" w:hAnsi="Consolas" w:cs="Consolas"/>
                <w:sz w:val="19"/>
                <w:szCs w:val="19"/>
              </w:rPr>
              <w:t>(</w:t>
            </w:r>
            <w:proofErr w:type="spellStart"/>
            <w:r w:rsidRPr="009D7B22">
              <w:rPr>
                <w:rFonts w:ascii="Consolas" w:eastAsia="Consolas" w:hAnsi="Consolas" w:cs="Consolas"/>
                <w:sz w:val="19"/>
                <w:szCs w:val="19"/>
              </w:rPr>
              <w:t>ButtonEvent.Click</w:t>
            </w:r>
            <w:proofErr w:type="spellEnd"/>
            <w:r w:rsidRPr="009D7B22">
              <w:rPr>
                <w:rFonts w:ascii="Consolas" w:eastAsia="Consolas" w:hAnsi="Consolas" w:cs="Consolas"/>
                <w:sz w:val="19"/>
                <w:szCs w:val="19"/>
              </w:rPr>
              <w:t xml:space="preserve">, </w:t>
            </w:r>
            <w:proofErr w:type="spellStart"/>
            <w:r w:rsidRPr="009D7B22">
              <w:rPr>
                <w:rFonts w:ascii="Consolas" w:eastAsia="Consolas" w:hAnsi="Consolas" w:cs="Consolas"/>
                <w:sz w:val="19"/>
                <w:szCs w:val="19"/>
              </w:rPr>
              <w:t>function</w:t>
            </w:r>
            <w:proofErr w:type="spellEnd"/>
            <w:r w:rsidRPr="009D7B22">
              <w:rPr>
                <w:rFonts w:ascii="Consolas" w:eastAsia="Consolas" w:hAnsi="Consolas" w:cs="Consolas"/>
                <w:sz w:val="19"/>
                <w:szCs w:val="19"/>
              </w:rPr>
              <w:t xml:space="preserve"> ()</w:t>
            </w:r>
            <w:r w:rsidR="00665743" w:rsidRPr="009D7B22">
              <w:rPr>
                <w:rFonts w:ascii="Consolas,Courier New" w:eastAsia="Consolas,Courier New" w:hAnsi="Consolas,Courier New" w:cs="Consolas,Courier New"/>
                <w:sz w:val="19"/>
                <w:szCs w:val="19"/>
              </w:rPr>
              <w:t xml:space="preserve"> </w:t>
            </w:r>
            <w:r w:rsidRPr="009D7B22">
              <w:rPr>
                <w:rFonts w:ascii="Consolas,Courier New" w:eastAsia="Consolas,Courier New" w:hAnsi="Consolas,Courier New" w:cs="Consolas,Courier New"/>
                <w:sz w:val="19"/>
                <w:szCs w:val="19"/>
              </w:rPr>
              <w:t>{</w:t>
            </w:r>
          </w:p>
          <w:p w14:paraId="250EB082" w14:textId="77777777" w:rsidR="000A4995" w:rsidRPr="009D7B22" w:rsidRDefault="27DBF4A2" w:rsidP="000A4995">
            <w:pPr>
              <w:rPr>
                <w:rFonts w:ascii="Consolas,Courier New" w:eastAsia="Consolas,Courier New" w:hAnsi="Consolas,Courier New" w:cs="Consolas,Courier New"/>
                <w:sz w:val="19"/>
                <w:szCs w:val="19"/>
              </w:rPr>
            </w:pPr>
            <w:r w:rsidRPr="009D7B22">
              <w:rPr>
                <w:rFonts w:ascii="Consolas" w:eastAsia="Consolas" w:hAnsi="Consolas" w:cs="Consolas"/>
                <w:sz w:val="19"/>
                <w:szCs w:val="19"/>
              </w:rPr>
              <w:t xml:space="preserve">    </w:t>
            </w:r>
            <w:proofErr w:type="spellStart"/>
            <w:proofErr w:type="gramStart"/>
            <w:r w:rsidRPr="009D7B22">
              <w:rPr>
                <w:rFonts w:ascii="Consolas" w:eastAsia="Consolas" w:hAnsi="Consolas" w:cs="Consolas"/>
                <w:sz w:val="19"/>
                <w:szCs w:val="19"/>
              </w:rPr>
              <w:t>music.playSound</w:t>
            </w:r>
            <w:proofErr w:type="spellEnd"/>
            <w:proofErr w:type="gramEnd"/>
            <w:r w:rsidRPr="009D7B22">
              <w:rPr>
                <w:rFonts w:ascii="Consolas" w:eastAsia="Consolas" w:hAnsi="Consolas" w:cs="Consolas"/>
                <w:sz w:val="19"/>
                <w:szCs w:val="19"/>
              </w:rPr>
              <w:t>(</w:t>
            </w:r>
            <w:proofErr w:type="spellStart"/>
            <w:r w:rsidRPr="009D7B22">
              <w:rPr>
                <w:rFonts w:ascii="Consolas" w:eastAsia="Consolas" w:hAnsi="Consolas" w:cs="Consolas"/>
                <w:sz w:val="19"/>
                <w:szCs w:val="19"/>
              </w:rPr>
              <w:t>music.sounds</w:t>
            </w:r>
            <w:proofErr w:type="spellEnd"/>
            <w:r w:rsidRPr="009D7B22">
              <w:rPr>
                <w:rFonts w:ascii="Consolas" w:eastAsia="Consolas" w:hAnsi="Consolas" w:cs="Consolas"/>
                <w:sz w:val="19"/>
                <w:szCs w:val="19"/>
              </w:rPr>
              <w:t>(</w:t>
            </w:r>
            <w:proofErr w:type="spellStart"/>
            <w:r w:rsidRPr="009D7B22">
              <w:rPr>
                <w:rFonts w:ascii="Consolas" w:eastAsia="Consolas" w:hAnsi="Consolas" w:cs="Consolas"/>
                <w:sz w:val="19"/>
                <w:szCs w:val="19"/>
              </w:rPr>
              <w:t>Sounds.PowerDown</w:t>
            </w:r>
            <w:proofErr w:type="spellEnd"/>
            <w:r w:rsidRPr="009D7B22">
              <w:rPr>
                <w:rFonts w:ascii="Consolas" w:eastAsia="Consolas" w:hAnsi="Consolas" w:cs="Consolas"/>
                <w:sz w:val="19"/>
                <w:szCs w:val="19"/>
              </w:rPr>
              <w:t>))</w:t>
            </w:r>
          </w:p>
          <w:p w14:paraId="01B09A77" w14:textId="400253B5" w:rsidR="000A4995" w:rsidRPr="00B05032" w:rsidRDefault="27DBF4A2" w:rsidP="000A4995">
            <w:r w:rsidRPr="009D7B22">
              <w:rPr>
                <w:rFonts w:ascii="Consolas,Courier New" w:eastAsia="Consolas,Courier New" w:hAnsi="Consolas,Courier New" w:cs="Consolas,Courier New"/>
                <w:sz w:val="19"/>
                <w:szCs w:val="19"/>
              </w:rPr>
              <w:t>})</w:t>
            </w:r>
          </w:p>
        </w:tc>
      </w:tr>
    </w:tbl>
    <w:p w14:paraId="1034B4A9" w14:textId="51654A31" w:rsidR="03473D0C" w:rsidRPr="00B05032" w:rsidRDefault="03473D0C"/>
    <w:p w14:paraId="2D37D43B" w14:textId="296EA1BC" w:rsidR="00AD5B66" w:rsidRPr="00B05032" w:rsidRDefault="00AD5B66" w:rsidP="00911166">
      <w:r w:rsidRPr="00B05032">
        <w:lastRenderedPageBreak/>
        <w:t>Cela fonctionne bien, mais revenons à notre bonne vieille boucle « </w:t>
      </w:r>
      <w:proofErr w:type="spellStart"/>
      <w:r w:rsidRPr="00B05032">
        <w:t>forever</w:t>
      </w:r>
      <w:proofErr w:type="spellEnd"/>
      <w:r w:rsidRPr="00B05032">
        <w:t> </w:t>
      </w:r>
      <w:r w:rsidR="00E32751" w:rsidRPr="00B05032">
        <w:t>». Nous</w:t>
      </w:r>
      <w:r w:rsidRPr="00B05032">
        <w:t xml:space="preserve"> allons </w:t>
      </w:r>
      <w:r w:rsidR="00E32751" w:rsidRPr="00B05032">
        <w:t>créer</w:t>
      </w:r>
      <w:r w:rsidRPr="00B05032">
        <w:t xml:space="preserve"> un programme qui va faire exactement la même chose</w:t>
      </w:r>
      <w:r w:rsidR="00782054">
        <w:t>,</w:t>
      </w:r>
      <w:r w:rsidRPr="00B05032">
        <w:t xml:space="preserve"> </w:t>
      </w:r>
      <w:r w:rsidR="00B66788" w:rsidRPr="00B05032">
        <w:t xml:space="preserve">mais </w:t>
      </w:r>
      <w:r w:rsidRPr="00B05032">
        <w:t xml:space="preserve">sans évènement. Pour vérifier si (if) un bouton est appuyé, vous allez </w:t>
      </w:r>
      <w:r w:rsidR="001854D6" w:rsidRPr="00B05032">
        <w:t xml:space="preserve">utiliser </w:t>
      </w:r>
      <w:r w:rsidRPr="00B05032">
        <w:t>un</w:t>
      </w:r>
      <w:r w:rsidR="00E32751" w:rsidRPr="00B05032">
        <w:t>e</w:t>
      </w:r>
      <w:r w:rsidRPr="00B05032">
        <w:t xml:space="preserve"> instruction « if ». Vous </w:t>
      </w:r>
      <w:r w:rsidR="001854D6" w:rsidRPr="00B05032">
        <w:t xml:space="preserve">la </w:t>
      </w:r>
      <w:r w:rsidRPr="00B05032">
        <w:t>trouverez dans le menu « LOGIC ». Glisse</w:t>
      </w:r>
      <w:r w:rsidR="00E32751" w:rsidRPr="00B05032">
        <w:t>z-</w:t>
      </w:r>
      <w:r w:rsidRPr="00B05032">
        <w:t>l</w:t>
      </w:r>
      <w:r w:rsidR="001854D6" w:rsidRPr="00B05032">
        <w:t>a</w:t>
      </w:r>
      <w:r w:rsidRPr="00B05032">
        <w:t xml:space="preserve"> dans la boucle « </w:t>
      </w:r>
      <w:proofErr w:type="spellStart"/>
      <w:r w:rsidRPr="00B05032">
        <w:t>forever</w:t>
      </w:r>
      <w:proofErr w:type="spellEnd"/>
      <w:r w:rsidRPr="00B05032">
        <w:t> ».</w:t>
      </w:r>
    </w:p>
    <w:p w14:paraId="4F9F9366" w14:textId="7E624011" w:rsidR="000A4995" w:rsidRPr="00B05032" w:rsidRDefault="000A4995" w:rsidP="000A4995">
      <w:pPr>
        <w:jc w:val="center"/>
      </w:pPr>
      <w:r w:rsidRPr="00B05032">
        <w:rPr>
          <w:noProof/>
        </w:rPr>
        <w:drawing>
          <wp:inline distT="0" distB="0" distL="0" distR="0" wp14:anchorId="1DFA5C59" wp14:editId="2B05E70A">
            <wp:extent cx="1828800" cy="1771650"/>
            <wp:effectExtent l="0" t="0" r="0" b="0"/>
            <wp:docPr id="10707646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
                      <a:extLst>
                        <a:ext uri="{28A0092B-C50C-407E-A947-70E740481C1C}">
                          <a14:useLocalDpi xmlns:a14="http://schemas.microsoft.com/office/drawing/2010/main" val="0"/>
                        </a:ext>
                      </a:extLst>
                    </a:blip>
                    <a:stretch>
                      <a:fillRect/>
                    </a:stretch>
                  </pic:blipFill>
                  <pic:spPr>
                    <a:xfrm>
                      <a:off x="0" y="0"/>
                      <a:ext cx="1828800" cy="1771650"/>
                    </a:xfrm>
                    <a:prstGeom prst="rect">
                      <a:avLst/>
                    </a:prstGeom>
                  </pic:spPr>
                </pic:pic>
              </a:graphicData>
            </a:graphic>
          </wp:inline>
        </w:drawing>
      </w:r>
    </w:p>
    <w:p w14:paraId="4D8C9646" w14:textId="4113874F" w:rsidR="00AD5B66" w:rsidRPr="00B05032" w:rsidRDefault="00E32751" w:rsidP="00911166">
      <w:r w:rsidRPr="00B05032">
        <w:t xml:space="preserve">Le </w:t>
      </w:r>
      <w:r w:rsidR="00AD5B66" w:rsidRPr="00B05032">
        <w:t>« if » vérifie l’état de quelque chose qui peut être soit vrai (</w:t>
      </w:r>
      <w:proofErr w:type="spellStart"/>
      <w:r w:rsidR="00AD5B66" w:rsidRPr="00B05032">
        <w:t>true</w:t>
      </w:r>
      <w:proofErr w:type="spellEnd"/>
      <w:r w:rsidR="00AD5B66" w:rsidRPr="00B05032">
        <w:t>) soit faux (false). Par défaut, cela indique « </w:t>
      </w:r>
      <w:proofErr w:type="spellStart"/>
      <w:r w:rsidR="00AD5B66" w:rsidRPr="00B05032">
        <w:t>true</w:t>
      </w:r>
      <w:proofErr w:type="spellEnd"/>
      <w:r w:rsidR="00AD5B66" w:rsidRPr="00B05032">
        <w:t xml:space="preserve"> », </w:t>
      </w:r>
      <w:r w:rsidRPr="00B05032">
        <w:t>mais nous voulons le remplacer par l’état du bouton. Pour cela, glisser le bloc « </w:t>
      </w:r>
      <w:proofErr w:type="spellStart"/>
      <w:r w:rsidRPr="00B05032">
        <w:t>button</w:t>
      </w:r>
      <w:proofErr w:type="spellEnd"/>
      <w:r w:rsidRPr="00B05032">
        <w:t xml:space="preserve"> … </w:t>
      </w:r>
      <w:proofErr w:type="spellStart"/>
      <w:r w:rsidRPr="00B05032">
        <w:t>is</w:t>
      </w:r>
      <w:proofErr w:type="spellEnd"/>
      <w:r w:rsidRPr="00B05032">
        <w:t xml:space="preserve"> </w:t>
      </w:r>
      <w:proofErr w:type="spellStart"/>
      <w:r w:rsidRPr="00B05032">
        <w:t>pressed</w:t>
      </w:r>
      <w:proofErr w:type="spellEnd"/>
      <w:r w:rsidRPr="00B05032">
        <w:t xml:space="preserve"> » depuis le menu INPUT dans le bloc « if … </w:t>
      </w:r>
      <w:proofErr w:type="spellStart"/>
      <w:r w:rsidRPr="00B05032">
        <w:t>then</w:t>
      </w:r>
      <w:proofErr w:type="spellEnd"/>
      <w:r w:rsidRPr="00B05032">
        <w:t xml:space="preserve"> » </w:t>
      </w:r>
      <w:r w:rsidR="00DF1CD2" w:rsidRPr="00B05032">
        <w:t>comme cela a été vu précédemment</w:t>
      </w:r>
      <w:r w:rsidRPr="00B05032">
        <w:t xml:space="preserve">. </w:t>
      </w:r>
      <w:r w:rsidR="00235F60" w:rsidRPr="00B05032">
        <w:t xml:space="preserve">Notez </w:t>
      </w:r>
      <w:r w:rsidRPr="00B05032">
        <w:t xml:space="preserve">que ce n’est pas l’évènement « on </w:t>
      </w:r>
      <w:proofErr w:type="spellStart"/>
      <w:r w:rsidRPr="00B05032">
        <w:t>button</w:t>
      </w:r>
      <w:proofErr w:type="spellEnd"/>
      <w:r w:rsidRPr="00B05032">
        <w:t> » utilisé préc</w:t>
      </w:r>
      <w:r w:rsidR="00731A2D">
        <w:t>é</w:t>
      </w:r>
      <w:r w:rsidRPr="00B05032">
        <w:t>demment.</w:t>
      </w:r>
    </w:p>
    <w:p w14:paraId="554DFB3E" w14:textId="77CAE26A" w:rsidR="00C30F60" w:rsidRPr="00B05032" w:rsidRDefault="000A4995" w:rsidP="000A4995">
      <w:pPr>
        <w:jc w:val="center"/>
      </w:pPr>
      <w:r w:rsidRPr="00B05032">
        <w:rPr>
          <w:noProof/>
        </w:rPr>
        <w:drawing>
          <wp:inline distT="0" distB="0" distL="0" distR="0" wp14:anchorId="49605764" wp14:editId="1ADC1DD5">
            <wp:extent cx="3228975" cy="1771650"/>
            <wp:effectExtent l="0" t="0" r="0" b="0"/>
            <wp:docPr id="15598741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
                      <a:extLst>
                        <a:ext uri="{28A0092B-C50C-407E-A947-70E740481C1C}">
                          <a14:useLocalDpi xmlns:a14="http://schemas.microsoft.com/office/drawing/2010/main" val="0"/>
                        </a:ext>
                      </a:extLst>
                    </a:blip>
                    <a:stretch>
                      <a:fillRect/>
                    </a:stretch>
                  </pic:blipFill>
                  <pic:spPr>
                    <a:xfrm>
                      <a:off x="0" y="0"/>
                      <a:ext cx="3228975" cy="1771650"/>
                    </a:xfrm>
                    <a:prstGeom prst="rect">
                      <a:avLst/>
                    </a:prstGeom>
                  </pic:spPr>
                </pic:pic>
              </a:graphicData>
            </a:graphic>
          </wp:inline>
        </w:drawing>
      </w:r>
    </w:p>
    <w:p w14:paraId="66C7B0F3" w14:textId="59D1C7F3" w:rsidR="001854D6" w:rsidRPr="00B05032" w:rsidRDefault="00E32751" w:rsidP="6DBFE518">
      <w:r w:rsidRPr="00B05032">
        <w:t xml:space="preserve">Le </w:t>
      </w:r>
      <w:r w:rsidR="00731A2D">
        <w:t>b</w:t>
      </w:r>
      <w:r w:rsidRPr="00B05032">
        <w:t xml:space="preserve">loc ci-dessus va vérifier l’état du bouton haut (up) </w:t>
      </w:r>
      <w:r w:rsidR="00DF1CD2" w:rsidRPr="00B05032">
        <w:t>indéfiniment</w:t>
      </w:r>
      <w:r w:rsidRPr="00B05032">
        <w:t xml:space="preserve">. Si le bouton est appuyé au moment où il est vérifié, le programme va exécuter tous les blocs </w:t>
      </w:r>
      <w:r w:rsidR="0077230C">
        <w:t>situé</w:t>
      </w:r>
      <w:r w:rsidR="0010236B">
        <w:t>s</w:t>
      </w:r>
      <w:r w:rsidR="0077230C">
        <w:t xml:space="preserve"> </w:t>
      </w:r>
      <w:r w:rsidRPr="00B05032">
        <w:t>à l’intérieur de l’instruction « if ».</w:t>
      </w:r>
    </w:p>
    <w:p w14:paraId="45E60306" w14:textId="4C3D7E14" w:rsidR="00E32751" w:rsidRPr="00B05032" w:rsidRDefault="00235F60" w:rsidP="6DBFE518">
      <w:r w:rsidRPr="00B05032">
        <w:t>Ajoutez m</w:t>
      </w:r>
      <w:r w:rsidR="00E32751" w:rsidRPr="00B05032">
        <w:t xml:space="preserve">aintenant quelques blocs supplémentaires pour </w:t>
      </w:r>
      <w:r w:rsidRPr="00B05032">
        <w:t>obtenir le</w:t>
      </w:r>
      <w:r w:rsidR="00E32751" w:rsidRPr="00B05032">
        <w:t xml:space="preserve"> programme suivant :</w:t>
      </w:r>
    </w:p>
    <w:p w14:paraId="013DCD22" w14:textId="205C6C4F" w:rsidR="00FD0007" w:rsidRPr="00B05032" w:rsidRDefault="00FD0007" w:rsidP="6DBFE518">
      <w:pPr>
        <w:jc w:val="center"/>
      </w:pPr>
      <w:r w:rsidRPr="00B05032">
        <w:rPr>
          <w:noProof/>
        </w:rPr>
        <w:lastRenderedPageBreak/>
        <w:drawing>
          <wp:inline distT="0" distB="0" distL="0" distR="0" wp14:anchorId="31E91EF9" wp14:editId="03FE5376">
            <wp:extent cx="3352800" cy="2914650"/>
            <wp:effectExtent l="0" t="0" r="0" b="0"/>
            <wp:docPr id="3126439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
                      <a:extLst>
                        <a:ext uri="{28A0092B-C50C-407E-A947-70E740481C1C}">
                          <a14:useLocalDpi xmlns:a14="http://schemas.microsoft.com/office/drawing/2010/main" val="0"/>
                        </a:ext>
                      </a:extLst>
                    </a:blip>
                    <a:stretch>
                      <a:fillRect/>
                    </a:stretch>
                  </pic:blipFill>
                  <pic:spPr>
                    <a:xfrm>
                      <a:off x="0" y="0"/>
                      <a:ext cx="3352800" cy="2914650"/>
                    </a:xfrm>
                    <a:prstGeom prst="rect">
                      <a:avLst/>
                    </a:prstGeom>
                  </pic:spPr>
                </pic:pic>
              </a:graphicData>
            </a:graphic>
          </wp:inline>
        </w:drawing>
      </w:r>
    </w:p>
    <w:p w14:paraId="432BAE51" w14:textId="5FF09A6E" w:rsidR="001854D6" w:rsidRPr="00B05032" w:rsidRDefault="001854D6" w:rsidP="6DBFE518">
      <w:r w:rsidRPr="00B05032">
        <w:t>Lorsque vous exécute</w:t>
      </w:r>
      <w:r w:rsidR="00235F60" w:rsidRPr="00B05032">
        <w:t>re</w:t>
      </w:r>
      <w:r w:rsidRPr="00B05032">
        <w:t xml:space="preserve">z ce programme, vous remarquerez que les sons ne sont pas joués correctement </w:t>
      </w:r>
      <w:r w:rsidR="00AD401E" w:rsidRPr="00B05032">
        <w:t>tant que le bouton n'est pas relâché</w:t>
      </w:r>
      <w:r w:rsidRPr="00B05032">
        <w:t xml:space="preserve">. </w:t>
      </w:r>
      <w:r w:rsidR="00AD401E" w:rsidRPr="00B05032">
        <w:t xml:space="preserve">Cela vient du fait que le </w:t>
      </w:r>
      <w:proofErr w:type="spellStart"/>
      <w:r w:rsidR="00AD401E" w:rsidRPr="00B05032">
        <w:t>Brainpad</w:t>
      </w:r>
      <w:proofErr w:type="spellEnd"/>
      <w:r w:rsidR="00AD401E" w:rsidRPr="00B05032">
        <w:t xml:space="preserve"> joue un nouveau son chaque fois qu'un des boutons haut ou bas est appuyé - même si le son précédent n'est pas terminé. Le </w:t>
      </w:r>
      <w:proofErr w:type="spellStart"/>
      <w:r w:rsidR="00AD401E" w:rsidRPr="00B05032">
        <w:t>Brainpad</w:t>
      </w:r>
      <w:proofErr w:type="spellEnd"/>
      <w:r w:rsidR="00AD401E" w:rsidRPr="00B05032">
        <w:t xml:space="preserve"> jouera donc le son plusieurs fois par seconde lorsque le bouton </w:t>
      </w:r>
      <w:r w:rsidR="001E156C">
        <w:t>sera</w:t>
      </w:r>
      <w:r w:rsidR="00AD401E" w:rsidRPr="00B05032">
        <w:t xml:space="preserve"> </w:t>
      </w:r>
      <w:r w:rsidRPr="00B05032">
        <w:t>appuyé.</w:t>
      </w:r>
    </w:p>
    <w:p w14:paraId="55D9ADF9" w14:textId="2C61500B" w:rsidR="00945073" w:rsidRPr="00B05032" w:rsidRDefault="001854D6" w:rsidP="6DBFE518">
      <w:r w:rsidRPr="00B05032">
        <w:t xml:space="preserve">Il y a deux façons de régler ce défaut. Une solution </w:t>
      </w:r>
      <w:r w:rsidR="00AD401E" w:rsidRPr="00B05032">
        <w:t>consiste à</w:t>
      </w:r>
      <w:r w:rsidRPr="00B05032">
        <w:t xml:space="preserve"> remplacer le bloc « </w:t>
      </w:r>
      <w:proofErr w:type="spellStart"/>
      <w:r w:rsidRPr="00B05032">
        <w:t>button</w:t>
      </w:r>
      <w:proofErr w:type="spellEnd"/>
      <w:r w:rsidRPr="00B05032">
        <w:t xml:space="preserve"> … </w:t>
      </w:r>
      <w:proofErr w:type="spellStart"/>
      <w:r w:rsidRPr="00B05032">
        <w:t>is</w:t>
      </w:r>
      <w:proofErr w:type="spellEnd"/>
      <w:r w:rsidRPr="00B05032">
        <w:t xml:space="preserve"> </w:t>
      </w:r>
      <w:proofErr w:type="spellStart"/>
      <w:r w:rsidRPr="00B05032">
        <w:t>pressed</w:t>
      </w:r>
      <w:proofErr w:type="spellEnd"/>
      <w:r w:rsidRPr="00B05032">
        <w:t> » par le bloc « </w:t>
      </w:r>
      <w:proofErr w:type="spellStart"/>
      <w:r w:rsidRPr="00B05032">
        <w:t>button</w:t>
      </w:r>
      <w:proofErr w:type="spellEnd"/>
      <w:r w:rsidRPr="00B05032">
        <w:t xml:space="preserve"> … </w:t>
      </w:r>
      <w:proofErr w:type="spellStart"/>
      <w:r w:rsidRPr="00B05032">
        <w:t>was</w:t>
      </w:r>
      <w:proofErr w:type="spellEnd"/>
      <w:r w:rsidRPr="00B05032">
        <w:t xml:space="preserve"> </w:t>
      </w:r>
      <w:proofErr w:type="spellStart"/>
      <w:r w:rsidRPr="00B05032">
        <w:t>pressed</w:t>
      </w:r>
      <w:proofErr w:type="spellEnd"/>
      <w:r w:rsidRPr="00B05032">
        <w:t xml:space="preserve"> ». </w:t>
      </w:r>
      <w:r w:rsidR="00945073" w:rsidRPr="00B05032">
        <w:t>Le bloc « </w:t>
      </w:r>
      <w:proofErr w:type="spellStart"/>
      <w:r w:rsidR="00945073" w:rsidRPr="00B05032">
        <w:t>button</w:t>
      </w:r>
      <w:proofErr w:type="spellEnd"/>
      <w:r w:rsidR="00945073" w:rsidRPr="00B05032">
        <w:t xml:space="preserve"> </w:t>
      </w:r>
      <w:proofErr w:type="spellStart"/>
      <w:r w:rsidR="00945073" w:rsidRPr="00B05032">
        <w:t>was</w:t>
      </w:r>
      <w:proofErr w:type="spellEnd"/>
      <w:r w:rsidR="00945073" w:rsidRPr="00B05032">
        <w:t xml:space="preserve"> </w:t>
      </w:r>
      <w:proofErr w:type="spellStart"/>
      <w:r w:rsidR="00945073" w:rsidRPr="00B05032">
        <w:t>pressed</w:t>
      </w:r>
      <w:proofErr w:type="spellEnd"/>
      <w:r w:rsidR="00945073" w:rsidRPr="00B05032">
        <w:t> » sera vrai si le bouton a été appuyé au moins une fois depuis l</w:t>
      </w:r>
      <w:r w:rsidR="00AD401E" w:rsidRPr="00B05032">
        <w:t>e</w:t>
      </w:r>
      <w:r w:rsidR="00945073" w:rsidRPr="00B05032">
        <w:t xml:space="preserve"> derni</w:t>
      </w:r>
      <w:r w:rsidR="00AD401E" w:rsidRPr="00B05032">
        <w:t>e</w:t>
      </w:r>
      <w:r w:rsidR="00945073" w:rsidRPr="00B05032">
        <w:t xml:space="preserve">r </w:t>
      </w:r>
      <w:r w:rsidR="00AD401E" w:rsidRPr="00B05032">
        <w:t>test</w:t>
      </w:r>
      <w:r w:rsidR="00945073" w:rsidRPr="00B05032">
        <w:t xml:space="preserve"> du bouton. Même si le bouton a été appuyé plusieurs fois, un seul appui </w:t>
      </w:r>
      <w:r w:rsidR="00AD401E" w:rsidRPr="00B05032">
        <w:t>sera pris en compte</w:t>
      </w:r>
      <w:r w:rsidR="00945073" w:rsidRPr="00B05032">
        <w:t xml:space="preserve">. Appuyez sur le bouton haut ou bas lorsqu’un son est joué va interrompre le son, mais le son ne se répètera pas </w:t>
      </w:r>
      <w:r w:rsidR="00B315F2">
        <w:t>pendant</w:t>
      </w:r>
      <w:r w:rsidR="00B315F2" w:rsidRPr="00B05032">
        <w:t xml:space="preserve"> </w:t>
      </w:r>
      <w:r w:rsidR="00945073" w:rsidRPr="00B05032">
        <w:t>que l’on maintient le bouton appuyé.</w:t>
      </w:r>
    </w:p>
    <w:p w14:paraId="6BA3AD25" w14:textId="2C4886EC" w:rsidR="00945073" w:rsidRPr="00B05032" w:rsidRDefault="00AD401E" w:rsidP="6DBFE518">
      <w:r w:rsidRPr="00B05032">
        <w:t xml:space="preserve">Une autre solution consiste à </w:t>
      </w:r>
      <w:r w:rsidR="00945073" w:rsidRPr="00B05032">
        <w:t>remplacer le bloc « </w:t>
      </w:r>
      <w:proofErr w:type="spellStart"/>
      <w:r w:rsidR="00945073" w:rsidRPr="00B05032">
        <w:t>play</w:t>
      </w:r>
      <w:proofErr w:type="spellEnd"/>
      <w:r w:rsidR="00945073" w:rsidRPr="00B05032">
        <w:t xml:space="preserve"> </w:t>
      </w:r>
      <w:proofErr w:type="spellStart"/>
      <w:r w:rsidR="00945073" w:rsidRPr="00B05032">
        <w:t>sound</w:t>
      </w:r>
      <w:proofErr w:type="spellEnd"/>
      <w:r w:rsidR="00945073" w:rsidRPr="00B05032">
        <w:t xml:space="preserve"> … » par le bloc « </w:t>
      </w:r>
      <w:proofErr w:type="spellStart"/>
      <w:r w:rsidR="00945073" w:rsidRPr="00B05032">
        <w:t>play</w:t>
      </w:r>
      <w:proofErr w:type="spellEnd"/>
      <w:r w:rsidR="00945073" w:rsidRPr="00B05032">
        <w:t xml:space="preserve"> </w:t>
      </w:r>
      <w:proofErr w:type="spellStart"/>
      <w:r w:rsidR="00945073" w:rsidRPr="00B05032">
        <w:t>sound</w:t>
      </w:r>
      <w:proofErr w:type="spellEnd"/>
      <w:r w:rsidR="00945073" w:rsidRPr="00B05032">
        <w:t xml:space="preserve"> … </w:t>
      </w:r>
      <w:proofErr w:type="spellStart"/>
      <w:r w:rsidR="00945073" w:rsidRPr="00B05032">
        <w:t>until</w:t>
      </w:r>
      <w:proofErr w:type="spellEnd"/>
      <w:r w:rsidR="00945073" w:rsidRPr="00B05032">
        <w:t xml:space="preserve"> </w:t>
      </w:r>
      <w:proofErr w:type="spellStart"/>
      <w:r w:rsidR="00945073" w:rsidRPr="00B05032">
        <w:t>done</w:t>
      </w:r>
      <w:proofErr w:type="spellEnd"/>
      <w:r w:rsidR="00945073" w:rsidRPr="00B05032">
        <w:t> ». Le bloc « </w:t>
      </w:r>
      <w:proofErr w:type="spellStart"/>
      <w:r w:rsidR="00945073" w:rsidRPr="00B05032">
        <w:t>play</w:t>
      </w:r>
      <w:proofErr w:type="spellEnd"/>
      <w:r w:rsidR="00945073" w:rsidRPr="00B05032">
        <w:t xml:space="preserve"> </w:t>
      </w:r>
      <w:proofErr w:type="spellStart"/>
      <w:r w:rsidR="00945073" w:rsidRPr="00B05032">
        <w:t>sound</w:t>
      </w:r>
      <w:proofErr w:type="spellEnd"/>
      <w:r w:rsidR="00945073" w:rsidRPr="00B05032">
        <w:t xml:space="preserve"> </w:t>
      </w:r>
      <w:proofErr w:type="spellStart"/>
      <w:r w:rsidR="00945073" w:rsidRPr="00B05032">
        <w:t>until</w:t>
      </w:r>
      <w:proofErr w:type="spellEnd"/>
      <w:r w:rsidR="00945073" w:rsidRPr="00B05032">
        <w:t xml:space="preserve"> </w:t>
      </w:r>
      <w:proofErr w:type="spellStart"/>
      <w:r w:rsidR="00945073" w:rsidRPr="00B05032">
        <w:t>done</w:t>
      </w:r>
      <w:proofErr w:type="spellEnd"/>
      <w:r w:rsidR="00945073" w:rsidRPr="00B05032">
        <w:t> » empêche le programme de faire autre chose jusqu’à ce que le son soit joué. En faisant cela, on empêche le programme de vérif</w:t>
      </w:r>
      <w:r w:rsidR="00962A64">
        <w:t>i</w:t>
      </w:r>
      <w:r w:rsidR="00945073" w:rsidRPr="00B05032">
        <w:t xml:space="preserve">er si le bouton est appuyé </w:t>
      </w:r>
      <w:r w:rsidR="00DA6EE6" w:rsidRPr="00B05032">
        <w:t>et</w:t>
      </w:r>
      <w:r w:rsidR="00945073" w:rsidRPr="00B05032">
        <w:t xml:space="preserve"> de jouer un autre son tant que le son </w:t>
      </w:r>
      <w:r w:rsidR="001E156C">
        <w:t>en cours</w:t>
      </w:r>
      <w:r w:rsidR="00945073" w:rsidRPr="00B05032">
        <w:t xml:space="preserve"> </w:t>
      </w:r>
      <w:r w:rsidR="00DA6EE6" w:rsidRPr="00B05032">
        <w:t>n'est pas terminé</w:t>
      </w:r>
      <w:r w:rsidR="00945073" w:rsidRPr="00B05032">
        <w:t>. En utilisant le bloc « </w:t>
      </w:r>
      <w:proofErr w:type="spellStart"/>
      <w:r w:rsidR="00945073" w:rsidRPr="00B05032">
        <w:t>play</w:t>
      </w:r>
      <w:proofErr w:type="spellEnd"/>
      <w:r w:rsidR="00945073" w:rsidRPr="00B05032">
        <w:t xml:space="preserve"> </w:t>
      </w:r>
      <w:proofErr w:type="spellStart"/>
      <w:r w:rsidR="00945073" w:rsidRPr="00B05032">
        <w:t>sound</w:t>
      </w:r>
      <w:proofErr w:type="spellEnd"/>
      <w:r w:rsidR="00945073" w:rsidRPr="00B05032">
        <w:t xml:space="preserve"> </w:t>
      </w:r>
      <w:proofErr w:type="spellStart"/>
      <w:r w:rsidR="00945073" w:rsidRPr="00B05032">
        <w:t>until</w:t>
      </w:r>
      <w:proofErr w:type="spellEnd"/>
      <w:r w:rsidR="00945073" w:rsidRPr="00B05032">
        <w:t xml:space="preserve"> </w:t>
      </w:r>
      <w:proofErr w:type="spellStart"/>
      <w:r w:rsidR="00945073" w:rsidRPr="00B05032">
        <w:t>done</w:t>
      </w:r>
      <w:proofErr w:type="spellEnd"/>
      <w:r w:rsidR="00945073" w:rsidRPr="00B05032">
        <w:t xml:space="preserve"> », on empêche </w:t>
      </w:r>
      <w:r w:rsidR="00DA6EE6" w:rsidRPr="00B05032">
        <w:t xml:space="preserve">l'interruption du </w:t>
      </w:r>
      <w:r w:rsidR="00945073" w:rsidRPr="00B05032">
        <w:t xml:space="preserve">son. Les blocs sont </w:t>
      </w:r>
      <w:r w:rsidR="00DA6EE6" w:rsidRPr="00B05032">
        <w:t>représent</w:t>
      </w:r>
      <w:r w:rsidR="00945073" w:rsidRPr="00B05032">
        <w:t>és ci-dessous.</w:t>
      </w:r>
    </w:p>
    <w:p w14:paraId="0F8D2D56" w14:textId="7C8F584D" w:rsidR="6DBFE518" w:rsidRPr="00B05032" w:rsidRDefault="6DBFE518" w:rsidP="6DBFE518">
      <w:pPr>
        <w:jc w:val="center"/>
      </w:pPr>
      <w:r w:rsidRPr="00B05032">
        <w:rPr>
          <w:noProof/>
        </w:rPr>
        <w:lastRenderedPageBreak/>
        <w:drawing>
          <wp:inline distT="0" distB="0" distL="0" distR="0" wp14:anchorId="21D07DB1" wp14:editId="5C7F09DA">
            <wp:extent cx="3352800" cy="2914650"/>
            <wp:effectExtent l="0" t="0" r="0" b="5080"/>
            <wp:docPr id="15590164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
                      <a:extLst>
                        <a:ext uri="{28A0092B-C50C-407E-A947-70E740481C1C}">
                          <a14:useLocalDpi xmlns:a14="http://schemas.microsoft.com/office/drawing/2010/main" val="0"/>
                        </a:ext>
                      </a:extLst>
                    </a:blip>
                    <a:stretch>
                      <a:fillRect/>
                    </a:stretch>
                  </pic:blipFill>
                  <pic:spPr>
                    <a:xfrm>
                      <a:off x="0" y="0"/>
                      <a:ext cx="3352800" cy="2914650"/>
                    </a:xfrm>
                    <a:prstGeom prst="rect">
                      <a:avLst/>
                    </a:prstGeom>
                  </pic:spPr>
                </pic:pic>
              </a:graphicData>
            </a:graphic>
          </wp:inline>
        </w:drawing>
      </w:r>
    </w:p>
    <w:p w14:paraId="2614E6AD" w14:textId="51358F7F" w:rsidR="00FD0007" w:rsidRPr="00B05032" w:rsidRDefault="00A9734D" w:rsidP="005305F6">
      <w:pPr>
        <w:pStyle w:val="Heading2"/>
      </w:pPr>
      <w:bookmarkStart w:id="50" w:name="_Toc520823872"/>
      <w:bookmarkStart w:id="51" w:name="_Toc520884644"/>
      <w:bookmarkStart w:id="52" w:name="_Toc521312377"/>
      <w:r w:rsidRPr="00B05032">
        <w:t>Fait-il noir ici ?</w:t>
      </w:r>
      <w:bookmarkEnd w:id="50"/>
      <w:bookmarkEnd w:id="51"/>
      <w:bookmarkEnd w:id="52"/>
    </w:p>
    <w:p w14:paraId="1F1F9159" w14:textId="70DFF2CC" w:rsidR="00F87D89" w:rsidRPr="00B05032" w:rsidRDefault="00A9734D" w:rsidP="00783099">
      <w:r w:rsidRPr="00B05032">
        <w:t xml:space="preserve">Tout comme </w:t>
      </w:r>
      <w:r w:rsidR="009142D4">
        <w:t>avec</w:t>
      </w:r>
      <w:r w:rsidRPr="00B05032">
        <w:t xml:space="preserve"> les boutons, vous pouvez lire </w:t>
      </w:r>
      <w:r w:rsidR="00983CEF">
        <w:t>le niveau de lumière ambiant</w:t>
      </w:r>
      <w:r w:rsidRPr="00B05032">
        <w:t xml:space="preserve"> et faire quelque chose, ou vous pouvez déclencher un événement</w:t>
      </w:r>
      <w:r w:rsidR="00983CEF">
        <w:t>,</w:t>
      </w:r>
      <w:r w:rsidRPr="00B05032">
        <w:t xml:space="preserve"> quand il fait clair ou sombre. Cependant, la lecture d'un bouton est légèrement différente de la lecture d'une grandeur physique telle que la </w:t>
      </w:r>
      <w:r w:rsidR="00336B80" w:rsidRPr="00B05032">
        <w:t>luminosité</w:t>
      </w:r>
      <w:r w:rsidRPr="00B05032">
        <w:t>.</w:t>
      </w:r>
    </w:p>
    <w:p w14:paraId="22AE5230" w14:textId="3CA48BF2" w:rsidR="001F4366" w:rsidRPr="00B05032" w:rsidRDefault="00A9734D" w:rsidP="00783099">
      <w:r w:rsidRPr="00B05032">
        <w:t>Un bouton est enfoncé ou relâché</w:t>
      </w:r>
      <w:r w:rsidR="5FCFDD47" w:rsidRPr="00B05032">
        <w:t xml:space="preserve">. </w:t>
      </w:r>
      <w:r w:rsidRPr="00B05032">
        <w:t xml:space="preserve">Alors, quand je </w:t>
      </w:r>
      <w:r w:rsidR="00983CEF" w:rsidRPr="00B05032">
        <w:t>dis :</w:t>
      </w:r>
      <w:r w:rsidR="00F44705" w:rsidRPr="00B05032">
        <w:t xml:space="preserve"> </w:t>
      </w:r>
      <w:r w:rsidRPr="00B05032">
        <w:t xml:space="preserve">est-ce que le bouton est </w:t>
      </w:r>
      <w:r w:rsidR="00983CEF" w:rsidRPr="00B05032">
        <w:t>enfoncé ?</w:t>
      </w:r>
      <w:r w:rsidRPr="00B05032">
        <w:t xml:space="preserve"> </w:t>
      </w:r>
      <w:r w:rsidR="00F62EC6" w:rsidRPr="00B05032">
        <w:t xml:space="preserve">Votre </w:t>
      </w:r>
      <w:r w:rsidRPr="00B05032">
        <w:t xml:space="preserve">réponse sera vraie s'il </w:t>
      </w:r>
      <w:r w:rsidR="00F62EC6" w:rsidRPr="00B05032">
        <w:t>est appuyé</w:t>
      </w:r>
      <w:r w:rsidR="00EB0007" w:rsidRPr="00B05032">
        <w:t>,</w:t>
      </w:r>
      <w:r w:rsidR="00F62EC6" w:rsidRPr="00B05032">
        <w:t xml:space="preserve"> et fausse sinon.</w:t>
      </w:r>
      <w:r w:rsidR="00F87D89" w:rsidRPr="00B05032">
        <w:t xml:space="preserve"> Un</w:t>
      </w:r>
      <w:r w:rsidR="00F62EC6" w:rsidRPr="00B05032">
        <w:t xml:space="preserve"> capteur de lumière (Light </w:t>
      </w:r>
      <w:proofErr w:type="spellStart"/>
      <w:r w:rsidR="00F62EC6" w:rsidRPr="00B05032">
        <w:t>Sensor</w:t>
      </w:r>
      <w:proofErr w:type="spellEnd"/>
      <w:r w:rsidR="00F62EC6" w:rsidRPr="00B05032">
        <w:t xml:space="preserve">) donne le niveau de </w:t>
      </w:r>
      <w:r w:rsidR="00983CEF" w:rsidRPr="00B05032">
        <w:t xml:space="preserve">lumière </w:t>
      </w:r>
      <w:r w:rsidR="00F62EC6" w:rsidRPr="00B05032">
        <w:t>sous la forme d'une valeur</w:t>
      </w:r>
      <w:r w:rsidR="5FCFDD47" w:rsidRPr="00B05032">
        <w:t xml:space="preserve">. </w:t>
      </w:r>
      <w:r w:rsidR="00F62EC6" w:rsidRPr="00B05032">
        <w:t>Pour les programmeurs</w:t>
      </w:r>
      <w:r w:rsidR="00EB0007" w:rsidRPr="00B05032">
        <w:t>,</w:t>
      </w:r>
      <w:r w:rsidR="00F62EC6" w:rsidRPr="00B05032">
        <w:t xml:space="preserve"> c'est une valeur analogique</w:t>
      </w:r>
      <w:r w:rsidR="5FCFDD47" w:rsidRPr="00B05032">
        <w:t xml:space="preserve">. </w:t>
      </w:r>
      <w:r w:rsidR="00525D18">
        <w:t>Nous allons</w:t>
      </w:r>
      <w:r w:rsidR="00624221">
        <w:t xml:space="preserve"> lire</w:t>
      </w:r>
      <w:r w:rsidR="00525D18" w:rsidRPr="00B05032">
        <w:t xml:space="preserve"> </w:t>
      </w:r>
      <w:r w:rsidR="00F62EC6" w:rsidRPr="00B05032">
        <w:t xml:space="preserve">l'intensité de la lumière et </w:t>
      </w:r>
      <w:r w:rsidR="00624221">
        <w:t>l'afficher</w:t>
      </w:r>
      <w:r w:rsidR="00F62EC6" w:rsidRPr="00B05032">
        <w:t xml:space="preserve"> sur l'écran</w:t>
      </w:r>
      <w:r w:rsidR="5FCFDD47" w:rsidRPr="00B05032">
        <w:t>.</w:t>
      </w:r>
      <w:r w:rsidR="00F62EC6" w:rsidRPr="00B05032">
        <w:t xml:space="preserve"> Ceci est réalis</w:t>
      </w:r>
      <w:r w:rsidR="00F87D89" w:rsidRPr="00B05032">
        <w:t>é</w:t>
      </w:r>
      <w:r w:rsidR="00F62EC6" w:rsidRPr="00B05032">
        <w:t xml:space="preserve"> dans une boucle </w:t>
      </w:r>
      <w:r w:rsidR="00F87D89" w:rsidRPr="00B05032">
        <w:t>infinie (</w:t>
      </w:r>
      <w:proofErr w:type="spellStart"/>
      <w:r w:rsidR="00F87D89" w:rsidRPr="00B05032">
        <w:t>forever</w:t>
      </w:r>
      <w:proofErr w:type="spellEnd"/>
      <w:r w:rsidR="00F87D89" w:rsidRPr="00B05032">
        <w:t>), le programme lit constamment le niveau de lumière et l'affiche sur l'écran</w:t>
      </w:r>
      <w:r w:rsidR="5FCFDD47" w:rsidRPr="00B05032">
        <w:t>.</w:t>
      </w:r>
    </w:p>
    <w:p w14:paraId="0CB4E2DD" w14:textId="28552005" w:rsidR="00277AF5" w:rsidRPr="00B05032" w:rsidRDefault="00277AF5" w:rsidP="00277AF5">
      <w:pPr>
        <w:jc w:val="center"/>
      </w:pPr>
      <w:r w:rsidRPr="00B05032">
        <w:rPr>
          <w:noProof/>
        </w:rPr>
        <w:drawing>
          <wp:inline distT="0" distB="0" distL="0" distR="0" wp14:anchorId="3130668F" wp14:editId="587D8317">
            <wp:extent cx="2733675" cy="1123950"/>
            <wp:effectExtent l="38100" t="38100" r="104775" b="95250"/>
            <wp:docPr id="9160373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
                      <a:extLst>
                        <a:ext uri="{28A0092B-C50C-407E-A947-70E740481C1C}">
                          <a14:useLocalDpi xmlns:a14="http://schemas.microsoft.com/office/drawing/2010/main" val="0"/>
                        </a:ext>
                      </a:extLst>
                    </a:blip>
                    <a:stretch>
                      <a:fillRect/>
                    </a:stretch>
                  </pic:blipFill>
                  <pic:spPr>
                    <a:xfrm>
                      <a:off x="0" y="0"/>
                      <a:ext cx="2733675" cy="1123950"/>
                    </a:xfrm>
                    <a:prstGeom prst="rect">
                      <a:avLst/>
                    </a:prstGeom>
                    <a:effectLst>
                      <a:outerShdw blurRad="50800" dist="38100" dir="2700000" algn="tl" rotWithShape="0">
                        <a:prstClr val="black">
                          <a:alpha val="40000"/>
                        </a:prstClr>
                      </a:outerShdw>
                    </a:effectLst>
                  </pic:spPr>
                </pic:pic>
              </a:graphicData>
            </a:graphic>
          </wp:inline>
        </w:drawing>
      </w:r>
    </w:p>
    <w:p w14:paraId="7386E8CC" w14:textId="5A59E223" w:rsidR="004B0059" w:rsidRPr="0073628E" w:rsidRDefault="004B0059" w:rsidP="00783099">
      <w:r w:rsidRPr="00B05032">
        <w:t xml:space="preserve">Puisque vous êtes un expert dans l'utilisation de l'instruction if, pouvez-vous écrire </w:t>
      </w:r>
      <w:r w:rsidR="00E23C62" w:rsidRPr="00B05032">
        <w:t>« </w:t>
      </w:r>
      <w:r w:rsidRPr="00B05032">
        <w:t>clair</w:t>
      </w:r>
      <w:r w:rsidR="00E23C62" w:rsidRPr="00B05032">
        <w:t> »</w:t>
      </w:r>
      <w:r w:rsidRPr="00B05032">
        <w:t xml:space="preserve"> </w:t>
      </w:r>
      <w:r w:rsidR="00E23C62" w:rsidRPr="00B05032">
        <w:t>ou</w:t>
      </w:r>
      <w:r w:rsidRPr="00B05032">
        <w:t xml:space="preserve"> </w:t>
      </w:r>
      <w:r w:rsidR="00E23C62" w:rsidRPr="00B05032">
        <w:t>« sombre »</w:t>
      </w:r>
      <w:r w:rsidRPr="00B05032">
        <w:t xml:space="preserve"> sur l'écran selon ce que renvoie le capteur de lumière ? Les choses </w:t>
      </w:r>
      <w:r w:rsidR="00986738">
        <w:t>se compliquent</w:t>
      </w:r>
      <w:r w:rsidRPr="00B05032">
        <w:t xml:space="preserve">, mais </w:t>
      </w:r>
      <w:r w:rsidR="00E23C62" w:rsidRPr="00B05032">
        <w:t>nous</w:t>
      </w:r>
      <w:r w:rsidRPr="00B05032">
        <w:t xml:space="preserve"> </w:t>
      </w:r>
      <w:r w:rsidR="00E23C62" w:rsidRPr="00B05032">
        <w:t>allons</w:t>
      </w:r>
      <w:r w:rsidRPr="00B05032">
        <w:t xml:space="preserve"> vous expliquer. L'instruction </w:t>
      </w:r>
      <w:r w:rsidR="00E23C62" w:rsidRPr="00B05032">
        <w:t>« </w:t>
      </w:r>
      <w:r w:rsidRPr="00B05032">
        <w:t>if</w:t>
      </w:r>
      <w:r w:rsidR="00E23C62" w:rsidRPr="00B05032">
        <w:t> »</w:t>
      </w:r>
      <w:r w:rsidRPr="00B05032">
        <w:t xml:space="preserve"> </w:t>
      </w:r>
      <w:r w:rsidR="00986738">
        <w:t>attend</w:t>
      </w:r>
      <w:r w:rsidR="00986738" w:rsidRPr="00B05032">
        <w:t xml:space="preserve"> </w:t>
      </w:r>
      <w:r w:rsidRPr="00B05032">
        <w:t xml:space="preserve">quelque chose qui soit vrai ou faux, comme "est-ce que le bouton est pressé ?". Le niveau de lumière n'est pas vrai ou faux - il peut prendre un grand nombre de valeurs. Si vous y réfléchissez, cela n'a aucun sens de dire </w:t>
      </w:r>
      <w:r w:rsidR="00983CEF">
        <w:t>« </w:t>
      </w:r>
      <w:r w:rsidRPr="00B05032">
        <w:t xml:space="preserve">si la </w:t>
      </w:r>
      <w:r w:rsidR="00983CEF" w:rsidRPr="00B05032">
        <w:t xml:space="preserve">luminosité </w:t>
      </w:r>
      <w:r w:rsidRPr="00B05032">
        <w:t>fait quelque chose</w:t>
      </w:r>
      <w:r w:rsidR="00983CEF">
        <w:t> »</w:t>
      </w:r>
      <w:r w:rsidRPr="00B05032">
        <w:t>. Vous devez dire</w:t>
      </w:r>
      <w:r w:rsidR="00E23C62" w:rsidRPr="00B05032">
        <w:t> : « </w:t>
      </w:r>
      <w:r w:rsidRPr="00B05032">
        <w:t xml:space="preserve">si la </w:t>
      </w:r>
      <w:r w:rsidR="00E23C62" w:rsidRPr="00B05032">
        <w:t>luminosité</w:t>
      </w:r>
      <w:r w:rsidRPr="00B05032">
        <w:t xml:space="preserve"> est plus claire (ou plus faible) qu'un certain niveau, </w:t>
      </w:r>
      <w:r w:rsidR="00E23C62" w:rsidRPr="00B05032">
        <w:t xml:space="preserve">alors il faut </w:t>
      </w:r>
      <w:r w:rsidRPr="00B05032">
        <w:t>fai</w:t>
      </w:r>
      <w:r w:rsidR="00E23C62" w:rsidRPr="00B05032">
        <w:t>r</w:t>
      </w:r>
      <w:r w:rsidRPr="00B05032">
        <w:t>e quelque chose</w:t>
      </w:r>
      <w:r w:rsidR="00E23C62" w:rsidRPr="00B05032">
        <w:t> </w:t>
      </w:r>
      <w:r w:rsidR="00983CEF" w:rsidRPr="00B05032">
        <w:t>».</w:t>
      </w:r>
      <w:r w:rsidRPr="00B05032">
        <w:t xml:space="preserve"> </w:t>
      </w:r>
      <w:r w:rsidR="00124F71">
        <w:t>V</w:t>
      </w:r>
      <w:r w:rsidRPr="00B05032">
        <w:t xml:space="preserve">otre instruction </w:t>
      </w:r>
      <w:r w:rsidR="00E23C62" w:rsidRPr="00B05032">
        <w:t>« </w:t>
      </w:r>
      <w:r w:rsidRPr="00B05032">
        <w:t>if</w:t>
      </w:r>
      <w:r w:rsidR="00E23C62" w:rsidRPr="00B05032">
        <w:t> »</w:t>
      </w:r>
      <w:r w:rsidRPr="00B05032">
        <w:t xml:space="preserve"> </w:t>
      </w:r>
      <w:r w:rsidR="00124F71">
        <w:t>doit</w:t>
      </w:r>
      <w:r w:rsidR="00124F71" w:rsidRPr="00B05032">
        <w:t xml:space="preserve"> </w:t>
      </w:r>
      <w:r w:rsidRPr="00B05032">
        <w:t xml:space="preserve">également </w:t>
      </w:r>
      <w:r w:rsidR="00124F71">
        <w:t xml:space="preserve">avoir </w:t>
      </w:r>
      <w:r w:rsidRPr="00B05032">
        <w:t xml:space="preserve">un </w:t>
      </w:r>
      <w:r w:rsidR="00E23C62" w:rsidRPr="00B05032">
        <w:t>« </w:t>
      </w:r>
      <w:proofErr w:type="spellStart"/>
      <w:r w:rsidRPr="00B05032">
        <w:t>else</w:t>
      </w:r>
      <w:proofErr w:type="spellEnd"/>
      <w:r w:rsidR="00E23C62" w:rsidRPr="00B05032">
        <w:t> » (sinon)</w:t>
      </w:r>
      <w:r w:rsidRPr="00B05032">
        <w:t xml:space="preserve">. </w:t>
      </w:r>
      <w:r w:rsidR="00140107" w:rsidRPr="00B05032">
        <w:t>Voir ci-dessous :</w:t>
      </w:r>
    </w:p>
    <w:p w14:paraId="2207D980" w14:textId="55D5CCC8" w:rsidR="004B0059" w:rsidRPr="00B05032" w:rsidRDefault="004B0059" w:rsidP="004B0059">
      <w:pPr>
        <w:pStyle w:val="HTMLPreformatted"/>
        <w:rPr>
          <w:rFonts w:asciiTheme="minorHAnsi" w:eastAsiaTheme="minorEastAsia" w:hAnsiTheme="minorHAnsi" w:cstheme="minorBidi"/>
          <w:lang w:eastAsia="en-US"/>
        </w:rPr>
      </w:pPr>
    </w:p>
    <w:p w14:paraId="4A0B7116" w14:textId="33FE48B6" w:rsidR="004B0059" w:rsidRPr="00B05032" w:rsidRDefault="004B0059" w:rsidP="004B0059">
      <w:pPr>
        <w:pStyle w:val="HTMLPreformatted"/>
        <w:rPr>
          <w:rFonts w:asciiTheme="minorHAnsi" w:eastAsiaTheme="minorEastAsia" w:hAnsiTheme="minorHAnsi" w:cstheme="minorBidi"/>
          <w:lang w:eastAsia="en-US"/>
        </w:rPr>
      </w:pPr>
    </w:p>
    <w:p w14:paraId="10E44925" w14:textId="7F3CD81F" w:rsidR="004B0059" w:rsidRPr="00B05032" w:rsidRDefault="004B0059" w:rsidP="004B0059">
      <w:pPr>
        <w:pStyle w:val="HTMLPreformatted"/>
      </w:pPr>
    </w:p>
    <w:p w14:paraId="627C937C" w14:textId="58FA1809" w:rsidR="00277AF5" w:rsidRPr="00B05032" w:rsidRDefault="00277AF5" w:rsidP="00277AF5">
      <w:pPr>
        <w:jc w:val="center"/>
      </w:pPr>
      <w:r w:rsidRPr="00B05032">
        <w:rPr>
          <w:noProof/>
        </w:rPr>
        <w:drawing>
          <wp:inline distT="0" distB="0" distL="0" distR="0" wp14:anchorId="6B2FEC68" wp14:editId="3B90B216">
            <wp:extent cx="2791460" cy="2117725"/>
            <wp:effectExtent l="38100" t="38100" r="104140" b="92075"/>
            <wp:docPr id="9580941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
                      <a:extLst>
                        <a:ext uri="{28A0092B-C50C-407E-A947-70E740481C1C}">
                          <a14:useLocalDpi xmlns:a14="http://schemas.microsoft.com/office/drawing/2010/main" val="0"/>
                        </a:ext>
                      </a:extLst>
                    </a:blip>
                    <a:stretch>
                      <a:fillRect/>
                    </a:stretch>
                  </pic:blipFill>
                  <pic:spPr>
                    <a:xfrm>
                      <a:off x="0" y="0"/>
                      <a:ext cx="2791460" cy="2117725"/>
                    </a:xfrm>
                    <a:prstGeom prst="rect">
                      <a:avLst/>
                    </a:prstGeom>
                    <a:effectLst>
                      <a:outerShdw blurRad="50800" dist="38100" dir="2700000" algn="tl" rotWithShape="0">
                        <a:prstClr val="black">
                          <a:alpha val="40000"/>
                        </a:prstClr>
                      </a:outerShdw>
                    </a:effectLst>
                  </pic:spPr>
                </pic:pic>
              </a:graphicData>
            </a:graphic>
          </wp:inline>
        </w:drawing>
      </w:r>
    </w:p>
    <w:p w14:paraId="126E62E6" w14:textId="66903BD3" w:rsidR="00986738" w:rsidRDefault="00986738" w:rsidP="001401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
        <w:t xml:space="preserve">Remarque : Vous trouverez </w:t>
      </w:r>
      <w:r w:rsidRPr="00B05032">
        <w:t>«</w:t>
      </w:r>
      <w:r>
        <w:t xml:space="preserve"> light </w:t>
      </w:r>
      <w:proofErr w:type="spellStart"/>
      <w:r>
        <w:t>level</w:t>
      </w:r>
      <w:proofErr w:type="spellEnd"/>
      <w:r>
        <w:t xml:space="preserve"> » dans le menu </w:t>
      </w:r>
      <w:r w:rsidRPr="00B05032">
        <w:t>«</w:t>
      </w:r>
      <w:r>
        <w:t xml:space="preserve"> INPUT »</w:t>
      </w:r>
      <w:r w:rsidR="00124F71">
        <w:t xml:space="preserve"> et </w:t>
      </w:r>
      <w:r w:rsidR="00124F71" w:rsidRPr="00B05032">
        <w:t>«</w:t>
      </w:r>
      <w:r w:rsidR="00124F71">
        <w:t xml:space="preserve"> show string » dans le menu </w:t>
      </w:r>
      <w:r w:rsidR="00124F71" w:rsidRPr="00B05032">
        <w:t>«</w:t>
      </w:r>
      <w:r w:rsidR="00124F71">
        <w:t xml:space="preserve"> DISPLAY »</w:t>
      </w:r>
      <w:r>
        <w:t xml:space="preserve">.  </w:t>
      </w:r>
    </w:p>
    <w:p w14:paraId="28A0D6E5" w14:textId="77777777" w:rsidR="00986738" w:rsidRDefault="00986738" w:rsidP="001401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p>
    <w:p w14:paraId="7D65D468" w14:textId="45454416" w:rsidR="00F05D2D" w:rsidRDefault="00F05D2D" w:rsidP="001401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
        <w:t>Comment pouvons-nous interpréter ces blocs</w:t>
      </w:r>
      <w:r w:rsidR="00140107" w:rsidRPr="00B05032">
        <w:t xml:space="preserve"> ? </w:t>
      </w:r>
    </w:p>
    <w:p w14:paraId="63FC2CEC" w14:textId="0D51E500" w:rsidR="00140107" w:rsidRPr="00B05032" w:rsidRDefault="00140107" w:rsidP="00783099">
      <w:r w:rsidRPr="00B05032">
        <w:t>Si l'éclairage est inférieur à 50, écrivez "</w:t>
      </w:r>
      <w:proofErr w:type="spellStart"/>
      <w:r w:rsidRPr="00B05032">
        <w:t>Dark</w:t>
      </w:r>
      <w:proofErr w:type="spellEnd"/>
      <w:r w:rsidRPr="00B05032">
        <w:t>"</w:t>
      </w:r>
      <w:r w:rsidR="00E23C62" w:rsidRPr="00B05032">
        <w:t xml:space="preserve"> (sombre)</w:t>
      </w:r>
      <w:r w:rsidRPr="00B05032">
        <w:t xml:space="preserve"> sur la première </w:t>
      </w:r>
      <w:r w:rsidR="00983CEF" w:rsidRPr="00B05032">
        <w:t>ligne ;</w:t>
      </w:r>
      <w:r w:rsidRPr="00B05032">
        <w:t xml:space="preserve"> sinon, écrivez "Light"</w:t>
      </w:r>
      <w:r w:rsidR="00E23C62" w:rsidRPr="00B05032">
        <w:t xml:space="preserve"> (clair)</w:t>
      </w:r>
      <w:r w:rsidRPr="00B05032">
        <w:t xml:space="preserve"> sur la première ligne.</w:t>
      </w:r>
    </w:p>
    <w:p w14:paraId="559D437E" w14:textId="16D177D3" w:rsidR="00E23C62" w:rsidRPr="00B05032" w:rsidRDefault="00E23C62" w:rsidP="001401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 w:rsidRPr="00B05032">
        <w:t xml:space="preserve">N’ayez pas peur de regarder </w:t>
      </w:r>
      <w:r w:rsidR="009142D4">
        <w:t xml:space="preserve">régulièrement </w:t>
      </w:r>
      <w:r w:rsidRPr="00B05032">
        <w:t>dans l’onglet Java</w:t>
      </w:r>
      <w:r w:rsidR="00271202">
        <w:t>S</w:t>
      </w:r>
      <w:r w:rsidRPr="00B05032">
        <w:t>cript pour voir à quoi ressemble le code.</w:t>
      </w:r>
    </w:p>
    <w:p w14:paraId="79BB6604" w14:textId="5A7CABCE" w:rsidR="00D73D32" w:rsidRPr="00B05032" w:rsidRDefault="00D73D32" w:rsidP="00D73D32">
      <w:pPr>
        <w:jc w:val="center"/>
      </w:pPr>
      <w:r w:rsidRPr="00B05032">
        <w:rPr>
          <w:noProof/>
        </w:rPr>
        <w:drawing>
          <wp:inline distT="0" distB="0" distL="0" distR="0" wp14:anchorId="60C6BF4A" wp14:editId="3D7979F0">
            <wp:extent cx="3491230" cy="1485900"/>
            <wp:effectExtent l="38100" t="38100" r="90170" b="95250"/>
            <wp:docPr id="16736668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
                      <a:extLst>
                        <a:ext uri="{28A0092B-C50C-407E-A947-70E740481C1C}">
                          <a14:useLocalDpi xmlns:a14="http://schemas.microsoft.com/office/drawing/2010/main" val="0"/>
                        </a:ext>
                      </a:extLst>
                    </a:blip>
                    <a:stretch>
                      <a:fillRect/>
                    </a:stretch>
                  </pic:blipFill>
                  <pic:spPr>
                    <a:xfrm>
                      <a:off x="0" y="0"/>
                      <a:ext cx="3491230" cy="1485900"/>
                    </a:xfrm>
                    <a:prstGeom prst="rect">
                      <a:avLst/>
                    </a:prstGeom>
                    <a:effectLst>
                      <a:outerShdw blurRad="50800" dist="38100" dir="2700000" algn="tl" rotWithShape="0">
                        <a:prstClr val="black">
                          <a:alpha val="40000"/>
                        </a:prstClr>
                      </a:outerShdw>
                    </a:effectLst>
                  </pic:spPr>
                </pic:pic>
              </a:graphicData>
            </a:graphic>
          </wp:inline>
        </w:drawing>
      </w:r>
    </w:p>
    <w:p w14:paraId="7BD7EF6D" w14:textId="67893292" w:rsidR="007D5D76" w:rsidRPr="00B05032" w:rsidRDefault="00B22546" w:rsidP="00276E49">
      <w:r w:rsidRPr="00B05032">
        <w:rPr>
          <w:noProof/>
        </w:rPr>
        <w:lastRenderedPageBreak/>
        <w:drawing>
          <wp:anchor distT="0" distB="0" distL="114300" distR="114300" simplePos="0" relativeHeight="251658268" behindDoc="0" locked="0" layoutInCell="1" allowOverlap="1" wp14:anchorId="67DDB2A8" wp14:editId="3FE32E62">
            <wp:simplePos x="0" y="0"/>
            <wp:positionH relativeFrom="margin">
              <wp:align>center</wp:align>
            </wp:positionH>
            <wp:positionV relativeFrom="page">
              <wp:posOffset>6467475</wp:posOffset>
            </wp:positionV>
            <wp:extent cx="3118104" cy="2517368"/>
            <wp:effectExtent l="19050" t="19050" r="63500" b="5461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07-24-18 at 04.40 PM.PNG"/>
                    <pic:cNvPicPr/>
                  </pic:nvPicPr>
                  <pic:blipFill>
                    <a:blip r:embed="rId58">
                      <a:extLst>
                        <a:ext uri="{28A0092B-C50C-407E-A947-70E740481C1C}">
                          <a14:useLocalDpi xmlns:a14="http://schemas.microsoft.com/office/drawing/2010/main" val="0"/>
                        </a:ext>
                      </a:extLst>
                    </a:blip>
                    <a:stretch>
                      <a:fillRect/>
                    </a:stretch>
                  </pic:blipFill>
                  <pic:spPr>
                    <a:xfrm>
                      <a:off x="0" y="0"/>
                      <a:ext cx="3118104" cy="2517368"/>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23C62" w:rsidRPr="00B05032">
        <w:t xml:space="preserve">Le simulateur fonctionne également avec le capteur de lumière. Lorsque </w:t>
      </w:r>
      <w:r w:rsidR="00F30786">
        <w:t>celui-ci</w:t>
      </w:r>
      <w:r w:rsidR="00E23C62" w:rsidRPr="00B05032">
        <w:t xml:space="preserve"> est ajouté au projet, le simulateur va vous afficher de quoi régler </w:t>
      </w:r>
      <w:r w:rsidR="009142D4">
        <w:t>(simuler)</w:t>
      </w:r>
      <w:r w:rsidR="00E23C62" w:rsidRPr="00B05032">
        <w:t xml:space="preserve"> le niveau de lumière. Commencez </w:t>
      </w:r>
      <w:r w:rsidR="0069505D" w:rsidRPr="00B05032">
        <w:t xml:space="preserve">par </w:t>
      </w:r>
      <w:r w:rsidR="009142D4">
        <w:t>augmenter la taille du simulateur</w:t>
      </w:r>
      <w:r w:rsidR="0069505D" w:rsidRPr="00B05032">
        <w:t xml:space="preserve"> en cliquant sur le bouton « full screen » (plein écran).</w:t>
      </w:r>
    </w:p>
    <w:p w14:paraId="58BF84FD" w14:textId="6B7F6C6B" w:rsidR="54520803" w:rsidRPr="00B05032" w:rsidRDefault="0069505D" w:rsidP="54520803">
      <w:r w:rsidRPr="00B05032">
        <w:t xml:space="preserve">Le capteur de lumière montre alors le niveau de lumière </w:t>
      </w:r>
      <w:r w:rsidR="009142D4">
        <w:t>pouvant être</w:t>
      </w:r>
      <w:r w:rsidRPr="00B05032">
        <w:t xml:space="preserve"> changé en déplaçant l</w:t>
      </w:r>
      <w:r w:rsidR="00F30786">
        <w:t>a</w:t>
      </w:r>
      <w:r w:rsidRPr="00B05032">
        <w:t xml:space="preserve"> ligne vers le haut ou vers le bas. </w:t>
      </w:r>
      <w:r w:rsidR="009142D4">
        <w:t>Cela revient à</w:t>
      </w:r>
      <w:r w:rsidRPr="00B05032">
        <w:t xml:space="preserve"> placer votre main devant le capteur du BrainPad. Selon que vous déplacez le niveau de lumière vers le haut ou vers le bas, l’écran devrait alternativement </w:t>
      </w:r>
      <w:r w:rsidR="00F44705" w:rsidRPr="00B05032">
        <w:t>afficher</w:t>
      </w:r>
      <w:r w:rsidRPr="00B05032">
        <w:t xml:space="preserve"> « Light » ou « </w:t>
      </w:r>
      <w:proofErr w:type="spellStart"/>
      <w:r w:rsidRPr="00B05032">
        <w:t>Dark</w:t>
      </w:r>
      <w:proofErr w:type="spellEnd"/>
      <w:r w:rsidRPr="00B05032">
        <w:t xml:space="preserve"> ». </w:t>
      </w:r>
    </w:p>
    <w:p w14:paraId="6E7DED8A" w14:textId="3EF008DC" w:rsidR="00276E49" w:rsidRPr="00B05032" w:rsidRDefault="00276E49" w:rsidP="00276E49">
      <w:pPr>
        <w:jc w:val="center"/>
      </w:pPr>
      <w:r w:rsidRPr="00B05032">
        <w:rPr>
          <w:noProof/>
        </w:rPr>
        <w:drawing>
          <wp:inline distT="0" distB="0" distL="0" distR="0" wp14:anchorId="786E99E2" wp14:editId="4AF05A25">
            <wp:extent cx="2406015" cy="2069465"/>
            <wp:effectExtent l="38100" t="38100" r="89535" b="102235"/>
            <wp:docPr id="5352639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
                      <a:extLst>
                        <a:ext uri="{28A0092B-C50C-407E-A947-70E740481C1C}">
                          <a14:useLocalDpi xmlns:a14="http://schemas.microsoft.com/office/drawing/2010/main" val="0"/>
                        </a:ext>
                      </a:extLst>
                    </a:blip>
                    <a:stretch>
                      <a:fillRect/>
                    </a:stretch>
                  </pic:blipFill>
                  <pic:spPr>
                    <a:xfrm>
                      <a:off x="0" y="0"/>
                      <a:ext cx="2406015" cy="2069465"/>
                    </a:xfrm>
                    <a:prstGeom prst="rect">
                      <a:avLst/>
                    </a:prstGeom>
                    <a:effectLst>
                      <a:outerShdw blurRad="50800" dist="38100" dir="2700000" algn="tl" rotWithShape="0">
                        <a:prstClr val="black">
                          <a:alpha val="40000"/>
                        </a:prstClr>
                      </a:outerShdw>
                    </a:effectLst>
                  </pic:spPr>
                </pic:pic>
              </a:graphicData>
            </a:graphic>
          </wp:inline>
        </w:drawing>
      </w:r>
    </w:p>
    <w:p w14:paraId="646FEE59" w14:textId="50412C84" w:rsidR="00277AF5" w:rsidRPr="00B05032" w:rsidRDefault="0069505D" w:rsidP="005305F6">
      <w:pPr>
        <w:pStyle w:val="Heading2"/>
      </w:pPr>
      <w:bookmarkStart w:id="53" w:name="_Toc520823873"/>
      <w:bookmarkStart w:id="54" w:name="_Toc520815293"/>
      <w:bookmarkStart w:id="55" w:name="_Toc520884645"/>
      <w:bookmarkStart w:id="56" w:name="_Toc521312378"/>
      <w:r w:rsidRPr="00B05032">
        <w:t xml:space="preserve">Test </w:t>
      </w:r>
      <w:bookmarkEnd w:id="53"/>
      <w:bookmarkEnd w:id="54"/>
      <w:r w:rsidR="004530D7">
        <w:t>de</w:t>
      </w:r>
      <w:r w:rsidR="00E71D37">
        <w:t xml:space="preserve"> </w:t>
      </w:r>
      <w:r w:rsidR="004530D7">
        <w:t>l’audition</w:t>
      </w:r>
      <w:bookmarkEnd w:id="55"/>
      <w:bookmarkEnd w:id="56"/>
    </w:p>
    <w:p w14:paraId="35BEFE2E" w14:textId="178940DB" w:rsidR="00BB2CD5" w:rsidRPr="00B05032" w:rsidRDefault="0069505D" w:rsidP="3D1EE336">
      <w:r w:rsidRPr="00B05032">
        <w:t xml:space="preserve">L’oreille humaine est capable de détecter des sons </w:t>
      </w:r>
      <w:r w:rsidR="00200C80">
        <w:t>situés dans les basses</w:t>
      </w:r>
      <w:r w:rsidRPr="00B05032">
        <w:t xml:space="preserve"> fréquence</w:t>
      </w:r>
      <w:r w:rsidR="00200C80">
        <w:t>s</w:t>
      </w:r>
      <w:r w:rsidRPr="00B05032">
        <w:t>, soit environ 20 Hertz (ou cycles par seconde) jusqu’au</w:t>
      </w:r>
      <w:r w:rsidR="00781B56">
        <w:t>x</w:t>
      </w:r>
      <w:r w:rsidRPr="00B05032">
        <w:t xml:space="preserve"> hautes fréquences soit environ 20 000 Hertz. Les chiens peuvent entendre des sons </w:t>
      </w:r>
      <w:r w:rsidR="00200C80">
        <w:t>de fréquence</w:t>
      </w:r>
      <w:r w:rsidR="00983CEF">
        <w:t>s</w:t>
      </w:r>
      <w:r w:rsidR="00200C80">
        <w:t xml:space="preserve"> </w:t>
      </w:r>
      <w:r w:rsidRPr="00B05032">
        <w:t>plus haut</w:t>
      </w:r>
      <w:r w:rsidR="00200C80">
        <w:t>e</w:t>
      </w:r>
      <w:r w:rsidR="00983CEF">
        <w:t>s</w:t>
      </w:r>
      <w:r w:rsidRPr="00B05032">
        <w:t xml:space="preserve"> que les humains, leurs oreilles captant jusqu’à 44 000 Hertz. C’est po</w:t>
      </w:r>
      <w:r w:rsidR="009018D0">
        <w:t xml:space="preserve">ur cette raison que nous ne pouvons </w:t>
      </w:r>
      <w:r w:rsidRPr="00B05032">
        <w:t xml:space="preserve">pas entendre les sifflets pour chiens, mais eux </w:t>
      </w:r>
      <w:r w:rsidR="00200C80">
        <w:t xml:space="preserve">les </w:t>
      </w:r>
      <w:r w:rsidRPr="00B05032">
        <w:t>entendent parfaitement !</w:t>
      </w:r>
    </w:p>
    <w:p w14:paraId="1435D82A" w14:textId="35C35DC6" w:rsidR="00BB2CD5" w:rsidRPr="00B05032" w:rsidRDefault="00710575" w:rsidP="00BB2CD5">
      <w:r w:rsidRPr="00B05032">
        <w:t xml:space="preserve">Lorsque l’on prend de l’âge, on perd la capacité à entendre les hautes fréquences. Le bruit engendre </w:t>
      </w:r>
      <w:r w:rsidR="00200C80" w:rsidRPr="00B05032">
        <w:t xml:space="preserve">également </w:t>
      </w:r>
      <w:r w:rsidRPr="00B05032">
        <w:t>une perte de l’</w:t>
      </w:r>
      <w:r w:rsidR="00200C80">
        <w:t>audition</w:t>
      </w:r>
      <w:r w:rsidRPr="00B05032">
        <w:t xml:space="preserve"> plus importante </w:t>
      </w:r>
      <w:r w:rsidR="00200C80">
        <w:t>dans les</w:t>
      </w:r>
      <w:r w:rsidRPr="00B05032">
        <w:t xml:space="preserve"> hautes fr</w:t>
      </w:r>
      <w:r w:rsidR="00781B56">
        <w:t>é</w:t>
      </w:r>
      <w:r w:rsidRPr="00B05032">
        <w:t xml:space="preserve">quences </w:t>
      </w:r>
      <w:r w:rsidR="00200C80">
        <w:t>que dans les basses</w:t>
      </w:r>
      <w:r w:rsidRPr="00B05032">
        <w:t xml:space="preserve">. Voulez-vous </w:t>
      </w:r>
      <w:r w:rsidR="00E71D37">
        <w:t>connaître la fréquence maximum que peuvent percevoir</w:t>
      </w:r>
      <w:r w:rsidR="00E71D37" w:rsidRPr="00B05032" w:rsidDel="00E71D37">
        <w:t xml:space="preserve"> </w:t>
      </w:r>
      <w:r w:rsidRPr="00B05032">
        <w:t>vos oreilles ? Allons-y !</w:t>
      </w:r>
    </w:p>
    <w:p w14:paraId="490ABF2C" w14:textId="0050E0C7" w:rsidR="00BB2CD5" w:rsidRPr="00B05032" w:rsidRDefault="00710575" w:rsidP="00BB2CD5">
      <w:r w:rsidRPr="00B05032">
        <w:lastRenderedPageBreak/>
        <w:t xml:space="preserve">Nous allons </w:t>
      </w:r>
      <w:r w:rsidR="008A73A1">
        <w:t xml:space="preserve">devoir </w:t>
      </w:r>
      <w:r w:rsidRPr="00B05032">
        <w:t>écrire un programme utilis</w:t>
      </w:r>
      <w:r w:rsidR="008A73A1">
        <w:t>ant</w:t>
      </w:r>
      <w:r w:rsidRPr="00B05032">
        <w:t xml:space="preserve"> une « variable ». Une variable est un emplacement de stockage </w:t>
      </w:r>
      <w:r w:rsidR="00781B56">
        <w:t xml:space="preserve">qui peut contenir une information et </w:t>
      </w:r>
      <w:r w:rsidR="008A73A1">
        <w:t>auquel on donne un nom</w:t>
      </w:r>
      <w:r w:rsidRPr="00B05032">
        <w:t xml:space="preserve">. Dans notre cas, notre variable va contenir un nombre </w:t>
      </w:r>
      <w:r w:rsidR="004F4974">
        <w:t>représentant</w:t>
      </w:r>
      <w:r w:rsidRPr="00B05032">
        <w:t xml:space="preserve"> la fréquence que nous feron</w:t>
      </w:r>
      <w:r w:rsidR="00781B56">
        <w:t>s</w:t>
      </w:r>
      <w:r w:rsidRPr="00B05032">
        <w:t xml:space="preserve"> jouer au Buzzer.</w:t>
      </w:r>
    </w:p>
    <w:p w14:paraId="2A9A27A4" w14:textId="5298A745" w:rsidR="00710575" w:rsidRPr="00B05032" w:rsidRDefault="00710575" w:rsidP="00BB2CD5">
      <w:r w:rsidRPr="00B05032">
        <w:t>Allez dans VARIABLES et cliquez sur le bouton « </w:t>
      </w:r>
      <w:proofErr w:type="spellStart"/>
      <w:r w:rsidRPr="00B05032">
        <w:t>Make</w:t>
      </w:r>
      <w:proofErr w:type="spellEnd"/>
      <w:r w:rsidRPr="00B05032">
        <w:t xml:space="preserve"> a variable… » (Créer une variable).</w:t>
      </w:r>
    </w:p>
    <w:p w14:paraId="15A47482" w14:textId="55557A31" w:rsidR="00BB2CD5" w:rsidRPr="00B05032" w:rsidRDefault="00BB2CD5" w:rsidP="00BB2CD5">
      <w:pPr>
        <w:jc w:val="center"/>
      </w:pPr>
      <w:r w:rsidRPr="00B05032">
        <w:rPr>
          <w:noProof/>
        </w:rPr>
        <w:drawing>
          <wp:inline distT="0" distB="0" distL="0" distR="0" wp14:anchorId="653626DB" wp14:editId="18AB30D3">
            <wp:extent cx="3705860" cy="3465195"/>
            <wp:effectExtent l="38100" t="38100" r="104140" b="97155"/>
            <wp:docPr id="8668436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0">
                      <a:extLst>
                        <a:ext uri="{28A0092B-C50C-407E-A947-70E740481C1C}">
                          <a14:useLocalDpi xmlns:a14="http://schemas.microsoft.com/office/drawing/2010/main" val="0"/>
                        </a:ext>
                      </a:extLst>
                    </a:blip>
                    <a:stretch>
                      <a:fillRect/>
                    </a:stretch>
                  </pic:blipFill>
                  <pic:spPr>
                    <a:xfrm>
                      <a:off x="0" y="0"/>
                      <a:ext cx="3705860" cy="3465195"/>
                    </a:xfrm>
                    <a:prstGeom prst="rect">
                      <a:avLst/>
                    </a:prstGeom>
                    <a:effectLst>
                      <a:outerShdw blurRad="50800" dist="38100" dir="2700000" algn="tl" rotWithShape="0">
                        <a:prstClr val="black">
                          <a:alpha val="40000"/>
                        </a:prstClr>
                      </a:outerShdw>
                    </a:effectLst>
                  </pic:spPr>
                </pic:pic>
              </a:graphicData>
            </a:graphic>
          </wp:inline>
        </w:drawing>
      </w:r>
    </w:p>
    <w:p w14:paraId="0B867EC3" w14:textId="642BFC19" w:rsidR="00C30F60" w:rsidRPr="00B05032" w:rsidRDefault="009018D0" w:rsidP="005E09BE">
      <w:r>
        <w:t>Donnez</w:t>
      </w:r>
      <w:r w:rsidR="00710575" w:rsidRPr="00B05032">
        <w:t xml:space="preserve"> le nom « </w:t>
      </w:r>
      <w:proofErr w:type="spellStart"/>
      <w:r w:rsidR="00710575" w:rsidRPr="00B05032">
        <w:t>freq</w:t>
      </w:r>
      <w:proofErr w:type="spellEnd"/>
      <w:r w:rsidR="00710575" w:rsidRPr="00B05032">
        <w:t> »</w:t>
      </w:r>
      <w:r>
        <w:t xml:space="preserve"> à votre variable</w:t>
      </w:r>
      <w:r w:rsidR="00710575" w:rsidRPr="00B05032">
        <w:t xml:space="preserve">. </w:t>
      </w:r>
      <w:r>
        <w:t>Celle-ci</w:t>
      </w:r>
      <w:r w:rsidR="00710575" w:rsidRPr="00B05032">
        <w:t xml:space="preserve"> stockera la fréquence que nous voulons faire jouer au Buzzer.</w:t>
      </w:r>
    </w:p>
    <w:p w14:paraId="6EDBE391" w14:textId="17A59B4F" w:rsidR="00BB2CD5" w:rsidRPr="00B05032" w:rsidRDefault="00BB2CD5" w:rsidP="00BB2CD5">
      <w:pPr>
        <w:jc w:val="center"/>
      </w:pPr>
      <w:r w:rsidRPr="00B05032">
        <w:rPr>
          <w:noProof/>
        </w:rPr>
        <w:drawing>
          <wp:inline distT="0" distB="0" distL="0" distR="0" wp14:anchorId="254E3B64" wp14:editId="22860E41">
            <wp:extent cx="4729478" cy="2171700"/>
            <wp:effectExtent l="38100" t="38100" r="90805" b="95250"/>
            <wp:docPr id="14351965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
                      <a:extLst>
                        <a:ext uri="{28A0092B-C50C-407E-A947-70E740481C1C}">
                          <a14:useLocalDpi xmlns:a14="http://schemas.microsoft.com/office/drawing/2010/main" val="0"/>
                        </a:ext>
                      </a:extLst>
                    </a:blip>
                    <a:stretch>
                      <a:fillRect/>
                    </a:stretch>
                  </pic:blipFill>
                  <pic:spPr>
                    <a:xfrm>
                      <a:off x="0" y="0"/>
                      <a:ext cx="4729478" cy="2171700"/>
                    </a:xfrm>
                    <a:prstGeom prst="rect">
                      <a:avLst/>
                    </a:prstGeom>
                    <a:effectLst>
                      <a:outerShdw blurRad="50800" dist="38100" dir="2700000" algn="tl" rotWithShape="0">
                        <a:prstClr val="black">
                          <a:alpha val="40000"/>
                        </a:prstClr>
                      </a:outerShdw>
                    </a:effectLst>
                  </pic:spPr>
                </pic:pic>
              </a:graphicData>
            </a:graphic>
          </wp:inline>
        </w:drawing>
      </w:r>
    </w:p>
    <w:p w14:paraId="5AE50955" w14:textId="0C842A94" w:rsidR="00D73D32" w:rsidRPr="00B05032" w:rsidRDefault="002B215B" w:rsidP="005E09BE">
      <w:r>
        <w:t>A</w:t>
      </w:r>
      <w:r w:rsidR="008A60F1" w:rsidRPr="00B05032">
        <w:t>llez dans le menu LOOPS et ajoutez un bloc « on start ». Quoi</w:t>
      </w:r>
      <w:r>
        <w:t xml:space="preserve"> </w:t>
      </w:r>
      <w:r w:rsidR="008A60F1" w:rsidRPr="00B05032">
        <w:t xml:space="preserve">que vous ajoutiez dans ce bloc, cela s’exécutera lorsque le programme commencera. Ici, nous voulons régler la valeur </w:t>
      </w:r>
      <w:r w:rsidR="009018D0">
        <w:t>à</w:t>
      </w:r>
      <w:r w:rsidR="009018D0" w:rsidRPr="00B05032">
        <w:t xml:space="preserve"> </w:t>
      </w:r>
      <w:r w:rsidR="008A60F1" w:rsidRPr="00B05032">
        <w:t xml:space="preserve">2000. Nous pouvons tous entendre un son de fréquence </w:t>
      </w:r>
      <w:r>
        <w:t>égale à</w:t>
      </w:r>
      <w:r w:rsidR="008A60F1" w:rsidRPr="00B05032">
        <w:t xml:space="preserve"> 2000 Hert</w:t>
      </w:r>
      <w:r>
        <w:t>z</w:t>
      </w:r>
      <w:r w:rsidR="008A60F1" w:rsidRPr="00B05032">
        <w:t>, c’est donc un bon point de départ. Le bloc « set » se trouve dans VARIABLES.</w:t>
      </w:r>
    </w:p>
    <w:p w14:paraId="12D72CB1" w14:textId="76929AFF" w:rsidR="00BB2CD5" w:rsidRPr="00B05032" w:rsidRDefault="00BB2CD5" w:rsidP="00432504">
      <w:pPr>
        <w:jc w:val="center"/>
      </w:pPr>
      <w:r w:rsidRPr="00B05032">
        <w:rPr>
          <w:noProof/>
        </w:rPr>
        <w:lastRenderedPageBreak/>
        <w:drawing>
          <wp:inline distT="0" distB="0" distL="0" distR="0" wp14:anchorId="72AC3976" wp14:editId="517996A4">
            <wp:extent cx="5591176" cy="2767330"/>
            <wp:effectExtent l="38100" t="38100" r="104775" b="90170"/>
            <wp:docPr id="2596465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
                      <a:extLst>
                        <a:ext uri="{28A0092B-C50C-407E-A947-70E740481C1C}">
                          <a14:useLocalDpi xmlns:a14="http://schemas.microsoft.com/office/drawing/2010/main" val="0"/>
                        </a:ext>
                      </a:extLst>
                    </a:blip>
                    <a:stretch>
                      <a:fillRect/>
                    </a:stretch>
                  </pic:blipFill>
                  <pic:spPr>
                    <a:xfrm>
                      <a:off x="0" y="0"/>
                      <a:ext cx="5591176" cy="2767330"/>
                    </a:xfrm>
                    <a:prstGeom prst="rect">
                      <a:avLst/>
                    </a:prstGeom>
                    <a:effectLst>
                      <a:outerShdw blurRad="50800" dist="38100" dir="2700000" algn="tl" rotWithShape="0">
                        <a:prstClr val="black">
                          <a:alpha val="40000"/>
                        </a:prstClr>
                      </a:outerShdw>
                    </a:effectLst>
                  </pic:spPr>
                </pic:pic>
              </a:graphicData>
            </a:graphic>
          </wp:inline>
        </w:drawing>
      </w:r>
    </w:p>
    <w:p w14:paraId="41AA6B87" w14:textId="4562312E" w:rsidR="00432504" w:rsidRPr="00B05032" w:rsidRDefault="00603DEC" w:rsidP="005E09BE">
      <w:r>
        <w:t>N</w:t>
      </w:r>
      <w:r w:rsidR="00A97D39" w:rsidRPr="00B05032">
        <w:t xml:space="preserve">ous devons </w:t>
      </w:r>
      <w:r>
        <w:t>créer</w:t>
      </w:r>
      <w:r w:rsidR="00A97D39" w:rsidRPr="00B05032">
        <w:t xml:space="preserve"> un son </w:t>
      </w:r>
      <w:r>
        <w:t xml:space="preserve">correspondant à </w:t>
      </w:r>
      <w:r w:rsidR="00A97D39" w:rsidRPr="00B05032">
        <w:t xml:space="preserve">cette fréquence, mais nous voulons également augmenter la fréquence quand le bouton « up » est pressé et la </w:t>
      </w:r>
      <w:r>
        <w:t>diminuer</w:t>
      </w:r>
      <w:r w:rsidR="00A97D39" w:rsidRPr="00B05032">
        <w:t xml:space="preserve"> lorsque le bouton « down » est pressé. Nous allons avoir besoin du bloc « change » du menu </w:t>
      </w:r>
      <w:r w:rsidR="0097416D" w:rsidRPr="00B05032">
        <w:t>«</w:t>
      </w:r>
      <w:r w:rsidR="0097416D">
        <w:t xml:space="preserve"> </w:t>
      </w:r>
      <w:r w:rsidR="00A97D39" w:rsidRPr="00B05032">
        <w:t>VARIABLES</w:t>
      </w:r>
      <w:r w:rsidR="0097416D">
        <w:t xml:space="preserve"> </w:t>
      </w:r>
      <w:r w:rsidR="0097416D" w:rsidRPr="00B05032">
        <w:t>»</w:t>
      </w:r>
      <w:r w:rsidR="00A97D39" w:rsidRPr="00B05032">
        <w:t xml:space="preserve">. </w:t>
      </w:r>
      <w:r w:rsidR="00F3666E" w:rsidRPr="00B05032">
        <w:t>Régle</w:t>
      </w:r>
      <w:r w:rsidR="00F3666E">
        <w:t>z</w:t>
      </w:r>
      <w:r w:rsidR="00F3666E" w:rsidRPr="00B05032">
        <w:t xml:space="preserve"> </w:t>
      </w:r>
      <w:r>
        <w:t>la valeur à</w:t>
      </w:r>
      <w:r w:rsidR="00A97D39" w:rsidRPr="00B05032">
        <w:t xml:space="preserve"> 100 lorsque « up » est appuyé et </w:t>
      </w:r>
      <w:r>
        <w:t>à</w:t>
      </w:r>
      <w:r w:rsidR="00A97D39" w:rsidRPr="00B05032">
        <w:t xml:space="preserve"> -100 lorsque « down » est appuyé.</w:t>
      </w:r>
      <w:r w:rsidR="009018D0">
        <w:t xml:space="preserve"> Le bloc </w:t>
      </w:r>
      <w:r w:rsidR="009018D0" w:rsidRPr="00B05032">
        <w:t>« </w:t>
      </w:r>
      <w:r w:rsidR="009018D0">
        <w:t xml:space="preserve">on </w:t>
      </w:r>
      <w:proofErr w:type="spellStart"/>
      <w:r w:rsidR="009018D0">
        <w:t>button</w:t>
      </w:r>
      <w:proofErr w:type="spellEnd"/>
      <w:r w:rsidR="009018D0">
        <w:t xml:space="preserve"> </w:t>
      </w:r>
      <w:r w:rsidR="009018D0" w:rsidRPr="00B05032">
        <w:t>»</w:t>
      </w:r>
      <w:r w:rsidR="009018D0">
        <w:t xml:space="preserve"> est dans le menu</w:t>
      </w:r>
      <w:r w:rsidR="009018D0" w:rsidRPr="00B05032">
        <w:t> « </w:t>
      </w:r>
      <w:r w:rsidR="009018D0">
        <w:t xml:space="preserve">INPUT </w:t>
      </w:r>
      <w:r w:rsidR="009018D0" w:rsidRPr="00B05032">
        <w:t>»</w:t>
      </w:r>
      <w:r w:rsidR="009018D0">
        <w:t>.</w:t>
      </w:r>
    </w:p>
    <w:p w14:paraId="32655CCD" w14:textId="6B0A962E" w:rsidR="00432504" w:rsidRPr="00B05032" w:rsidRDefault="00432504" w:rsidP="00432504">
      <w:pPr>
        <w:jc w:val="center"/>
      </w:pPr>
      <w:r w:rsidRPr="00B05032">
        <w:rPr>
          <w:noProof/>
        </w:rPr>
        <w:drawing>
          <wp:inline distT="0" distB="0" distL="0" distR="0" wp14:anchorId="37FB45F2" wp14:editId="2CF86F75">
            <wp:extent cx="4381500" cy="1028700"/>
            <wp:effectExtent l="38100" t="38100" r="95250" b="95250"/>
            <wp:docPr id="6663374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3">
                      <a:extLst>
                        <a:ext uri="{28A0092B-C50C-407E-A947-70E740481C1C}">
                          <a14:useLocalDpi xmlns:a14="http://schemas.microsoft.com/office/drawing/2010/main" val="0"/>
                        </a:ext>
                      </a:extLst>
                    </a:blip>
                    <a:stretch>
                      <a:fillRect/>
                    </a:stretch>
                  </pic:blipFill>
                  <pic:spPr>
                    <a:xfrm>
                      <a:off x="0" y="0"/>
                      <a:ext cx="4381500" cy="1028700"/>
                    </a:xfrm>
                    <a:prstGeom prst="rect">
                      <a:avLst/>
                    </a:prstGeom>
                    <a:effectLst>
                      <a:outerShdw blurRad="50800" dist="38100" dir="2700000" algn="tl" rotWithShape="0">
                        <a:prstClr val="black">
                          <a:alpha val="40000"/>
                        </a:prstClr>
                      </a:outerShdw>
                    </a:effectLst>
                  </pic:spPr>
                </pic:pic>
              </a:graphicData>
            </a:graphic>
          </wp:inline>
        </w:drawing>
      </w:r>
    </w:p>
    <w:p w14:paraId="6EF9D371" w14:textId="5D18354D" w:rsidR="00D73D32" w:rsidRPr="00B05032" w:rsidRDefault="00A97D39" w:rsidP="005E09BE">
      <w:r w:rsidRPr="00B05032">
        <w:t>Maintenant que notre variable change comme on le souhaite, nous pouvons générer le son (</w:t>
      </w:r>
      <w:r w:rsidR="00447327" w:rsidRPr="00B05032">
        <w:t>« </w:t>
      </w:r>
      <w:r w:rsidRPr="00B05032">
        <w:t xml:space="preserve">ring </w:t>
      </w:r>
      <w:proofErr w:type="spellStart"/>
      <w:r w:rsidRPr="00B05032">
        <w:t>tone</w:t>
      </w:r>
      <w:proofErr w:type="spellEnd"/>
      <w:r w:rsidRPr="00B05032">
        <w:t xml:space="preserve"> at</w:t>
      </w:r>
      <w:r w:rsidR="00447327" w:rsidRPr="00B05032">
        <w:t xml:space="preserve"> » - ton de sonnerie </w:t>
      </w:r>
      <w:proofErr w:type="spellStart"/>
      <w:r w:rsidR="00447327" w:rsidRPr="00B05032">
        <w:t>à</w:t>
      </w:r>
      <w:proofErr w:type="spellEnd"/>
      <w:r w:rsidR="00447327" w:rsidRPr="00B05032">
        <w:t xml:space="preserve">) </w:t>
      </w:r>
      <w:r w:rsidR="0097416D">
        <w:t xml:space="preserve">du menu </w:t>
      </w:r>
      <w:r w:rsidR="0097416D" w:rsidRPr="00B05032">
        <w:t>«</w:t>
      </w:r>
      <w:r w:rsidR="0097416D">
        <w:t xml:space="preserve"> MUSIC </w:t>
      </w:r>
      <w:r w:rsidR="0097416D" w:rsidRPr="00B05032">
        <w:t>»</w:t>
      </w:r>
      <w:r w:rsidR="0097416D">
        <w:t xml:space="preserve"> </w:t>
      </w:r>
      <w:r w:rsidR="00447327" w:rsidRPr="00B05032">
        <w:t xml:space="preserve">et aussi afficher la fréquence sur l’écran (« show </w:t>
      </w:r>
      <w:proofErr w:type="spellStart"/>
      <w:r w:rsidR="00447327" w:rsidRPr="00B05032">
        <w:t>number</w:t>
      </w:r>
      <w:proofErr w:type="spellEnd"/>
      <w:r w:rsidR="00447327" w:rsidRPr="00B05032">
        <w:t> » - afficher le nombre</w:t>
      </w:r>
      <w:r w:rsidR="00F3666E">
        <w:t>)</w:t>
      </w:r>
      <w:r w:rsidR="0097416D">
        <w:t xml:space="preserve"> du menu </w:t>
      </w:r>
      <w:r w:rsidR="0097416D" w:rsidRPr="00B05032">
        <w:t>«</w:t>
      </w:r>
      <w:r w:rsidR="0097416D">
        <w:t xml:space="preserve"> DISPLAY </w:t>
      </w:r>
      <w:r w:rsidR="0097416D" w:rsidRPr="00B05032">
        <w:t>»</w:t>
      </w:r>
      <w:r w:rsidR="00447327" w:rsidRPr="00B05032">
        <w:t>.</w:t>
      </w:r>
      <w:r w:rsidR="00603DEC">
        <w:t xml:space="preserve"> </w:t>
      </w:r>
    </w:p>
    <w:p w14:paraId="7EE61CDF" w14:textId="0073542A" w:rsidR="00432504" w:rsidRPr="00B05032" w:rsidRDefault="00432504" w:rsidP="00432504">
      <w:pPr>
        <w:jc w:val="center"/>
      </w:pPr>
      <w:r w:rsidRPr="00B05032">
        <w:rPr>
          <w:noProof/>
        </w:rPr>
        <w:drawing>
          <wp:inline distT="0" distB="0" distL="0" distR="0" wp14:anchorId="278D035A" wp14:editId="7F72DC81">
            <wp:extent cx="4881881" cy="1695450"/>
            <wp:effectExtent l="38100" t="38100" r="90170" b="95250"/>
            <wp:docPr id="2939656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
                      <a:extLst>
                        <a:ext uri="{28A0092B-C50C-407E-A947-70E740481C1C}">
                          <a14:useLocalDpi xmlns:a14="http://schemas.microsoft.com/office/drawing/2010/main" val="0"/>
                        </a:ext>
                      </a:extLst>
                    </a:blip>
                    <a:stretch>
                      <a:fillRect/>
                    </a:stretch>
                  </pic:blipFill>
                  <pic:spPr>
                    <a:xfrm>
                      <a:off x="0" y="0"/>
                      <a:ext cx="4881881" cy="1695450"/>
                    </a:xfrm>
                    <a:prstGeom prst="rect">
                      <a:avLst/>
                    </a:prstGeom>
                    <a:effectLst>
                      <a:outerShdw blurRad="50800" dist="38100" dir="2700000" algn="tl" rotWithShape="0">
                        <a:prstClr val="black">
                          <a:alpha val="40000"/>
                        </a:prstClr>
                      </a:outerShdw>
                    </a:effectLst>
                  </pic:spPr>
                </pic:pic>
              </a:graphicData>
            </a:graphic>
          </wp:inline>
        </w:drawing>
      </w:r>
    </w:p>
    <w:p w14:paraId="6370880D" w14:textId="0E21E27B" w:rsidR="00432504" w:rsidRPr="00B05032" w:rsidRDefault="00447327" w:rsidP="005E09BE">
      <w:r w:rsidRPr="00B05032">
        <w:t xml:space="preserve">Une dernière chose ! Le son peut être particulièrement dérangeant, alors </w:t>
      </w:r>
      <w:r w:rsidR="002C4102">
        <w:t>coup</w:t>
      </w:r>
      <w:r w:rsidRPr="00B05032">
        <w:t>ons</w:t>
      </w:r>
      <w:r w:rsidR="002C4102">
        <w:t>-</w:t>
      </w:r>
      <w:r w:rsidRPr="00B05032">
        <w:t xml:space="preserve">le lorsque le bouton </w:t>
      </w:r>
      <w:proofErr w:type="spellStart"/>
      <w:r w:rsidRPr="00B05032">
        <w:t>left</w:t>
      </w:r>
      <w:proofErr w:type="spellEnd"/>
      <w:r w:rsidRPr="00B05032">
        <w:t xml:space="preserve"> (gauche) est pressé. </w:t>
      </w:r>
    </w:p>
    <w:p w14:paraId="180AAA74" w14:textId="36C6A493" w:rsidR="00432504" w:rsidRPr="00B05032" w:rsidRDefault="00432504" w:rsidP="00432504">
      <w:pPr>
        <w:jc w:val="center"/>
      </w:pPr>
      <w:r w:rsidRPr="00B05032">
        <w:rPr>
          <w:noProof/>
        </w:rPr>
        <w:lastRenderedPageBreak/>
        <w:drawing>
          <wp:inline distT="0" distB="0" distL="0" distR="0" wp14:anchorId="68BC6911" wp14:editId="40FEDDD7">
            <wp:extent cx="1971675" cy="1019175"/>
            <wp:effectExtent l="38100" t="38100" r="104775" b="104775"/>
            <wp:docPr id="3219014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
                      <a:extLst>
                        <a:ext uri="{28A0092B-C50C-407E-A947-70E740481C1C}">
                          <a14:useLocalDpi xmlns:a14="http://schemas.microsoft.com/office/drawing/2010/main" val="0"/>
                        </a:ext>
                      </a:extLst>
                    </a:blip>
                    <a:stretch>
                      <a:fillRect/>
                    </a:stretch>
                  </pic:blipFill>
                  <pic:spPr>
                    <a:xfrm>
                      <a:off x="0" y="0"/>
                      <a:ext cx="1971675" cy="1019175"/>
                    </a:xfrm>
                    <a:prstGeom prst="rect">
                      <a:avLst/>
                    </a:prstGeom>
                    <a:effectLst>
                      <a:outerShdw blurRad="50800" dist="38100" dir="2700000" algn="tl" rotWithShape="0">
                        <a:prstClr val="black">
                          <a:alpha val="40000"/>
                        </a:prstClr>
                      </a:outerShdw>
                    </a:effectLst>
                  </pic:spPr>
                </pic:pic>
              </a:graphicData>
            </a:graphic>
          </wp:inline>
        </w:drawing>
      </w:r>
    </w:p>
    <w:p w14:paraId="73E7C2EB" w14:textId="7A694E1F" w:rsidR="00BB2CD5" w:rsidRPr="00B05032" w:rsidRDefault="00447327" w:rsidP="005E09BE">
      <w:r w:rsidRPr="00B05032">
        <w:t>Voici le progr</w:t>
      </w:r>
      <w:r w:rsidR="00E72E0E">
        <w:t>a</w:t>
      </w:r>
      <w:r w:rsidRPr="00B05032">
        <w:t>mme complet :</w:t>
      </w:r>
    </w:p>
    <w:p w14:paraId="1BC1B509" w14:textId="14757C0B" w:rsidR="00432504" w:rsidRPr="00B05032" w:rsidRDefault="00432504" w:rsidP="00432504">
      <w:pPr>
        <w:jc w:val="center"/>
      </w:pPr>
      <w:r w:rsidRPr="00B05032">
        <w:rPr>
          <w:noProof/>
        </w:rPr>
        <w:drawing>
          <wp:inline distT="0" distB="0" distL="0" distR="0" wp14:anchorId="73C66B62" wp14:editId="405D7BF2">
            <wp:extent cx="4764404" cy="2694940"/>
            <wp:effectExtent l="38100" t="38100" r="93980" b="86360"/>
            <wp:docPr id="6969805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6">
                      <a:extLst>
                        <a:ext uri="{28A0092B-C50C-407E-A947-70E740481C1C}">
                          <a14:useLocalDpi xmlns:a14="http://schemas.microsoft.com/office/drawing/2010/main" val="0"/>
                        </a:ext>
                      </a:extLst>
                    </a:blip>
                    <a:stretch>
                      <a:fillRect/>
                    </a:stretch>
                  </pic:blipFill>
                  <pic:spPr>
                    <a:xfrm>
                      <a:off x="0" y="0"/>
                      <a:ext cx="4764404" cy="2694940"/>
                    </a:xfrm>
                    <a:prstGeom prst="rect">
                      <a:avLst/>
                    </a:prstGeom>
                    <a:effectLst>
                      <a:outerShdw blurRad="50800" dist="38100" dir="2700000" algn="tl" rotWithShape="0">
                        <a:prstClr val="black">
                          <a:alpha val="40000"/>
                        </a:prstClr>
                      </a:outerShdw>
                    </a:effectLst>
                  </pic:spPr>
                </pic:pic>
              </a:graphicData>
            </a:graphic>
          </wp:inline>
        </w:drawing>
      </w:r>
    </w:p>
    <w:p w14:paraId="2DF036CA" w14:textId="6451EE37" w:rsidR="00DE4DA5" w:rsidRPr="00B05032" w:rsidRDefault="27DBF4A2" w:rsidP="005305F6">
      <w:pPr>
        <w:pStyle w:val="Heading2"/>
      </w:pPr>
      <w:bookmarkStart w:id="57" w:name="_Toc520823874"/>
      <w:bookmarkStart w:id="58" w:name="_Toc520884646"/>
      <w:bookmarkStart w:id="59" w:name="_Toc521312379"/>
      <w:r w:rsidRPr="00B05032">
        <w:t>Servo</w:t>
      </w:r>
      <w:r w:rsidR="00EB42A5">
        <w:t>m</w:t>
      </w:r>
      <w:r w:rsidRPr="00B05032">
        <w:t>ot</w:t>
      </w:r>
      <w:r w:rsidR="00F854F3" w:rsidRPr="00B05032">
        <w:t>eur</w:t>
      </w:r>
      <w:r w:rsidRPr="00B05032">
        <w:t>s</w:t>
      </w:r>
      <w:bookmarkEnd w:id="57"/>
      <w:bookmarkEnd w:id="58"/>
      <w:bookmarkEnd w:id="59"/>
    </w:p>
    <w:p w14:paraId="6691D24C" w14:textId="548F14AF" w:rsidR="00687B3D" w:rsidRPr="00B05032" w:rsidRDefault="00F854F3" w:rsidP="00687B3D">
      <w:r w:rsidRPr="00B05032">
        <w:t xml:space="preserve">Un servomoteur (ou servo) est un moteur </w:t>
      </w:r>
      <w:r w:rsidR="00006F8E">
        <w:t xml:space="preserve">auquel on </w:t>
      </w:r>
      <w:r w:rsidR="00F3666E">
        <w:t xml:space="preserve">a </w:t>
      </w:r>
      <w:r w:rsidR="00006F8E">
        <w:t>ajout</w:t>
      </w:r>
      <w:r w:rsidR="00F3666E">
        <w:t>é</w:t>
      </w:r>
      <w:r w:rsidRPr="00B05032">
        <w:t xml:space="preserve"> un petit circuit interne </w:t>
      </w:r>
      <w:r w:rsidR="00006F8E">
        <w:t>permettant</w:t>
      </w:r>
      <w:r w:rsidRPr="00B05032">
        <w:t xml:space="preserve"> de contrôler le servo en utilisant des impulsions électriques.</w:t>
      </w:r>
      <w:r w:rsidR="0805125F" w:rsidRPr="00B05032">
        <w:t xml:space="preserve"> </w:t>
      </w:r>
    </w:p>
    <w:p w14:paraId="2CFCAA1D" w14:textId="10195445" w:rsidR="00F854F3" w:rsidRPr="00B05032" w:rsidRDefault="00F854F3" w:rsidP="00687B3D">
      <w:r w:rsidRPr="00B05032">
        <w:t xml:space="preserve">Un servo possède trois connections électriques qui peuvent </w:t>
      </w:r>
      <w:r w:rsidR="00E341E8">
        <w:t xml:space="preserve">être </w:t>
      </w:r>
      <w:r w:rsidRPr="00B05032">
        <w:t>directement</w:t>
      </w:r>
      <w:r w:rsidR="00E341E8">
        <w:t xml:space="preserve"> </w:t>
      </w:r>
      <w:r w:rsidRPr="00B05032">
        <w:t xml:space="preserve">reliées au BrainPad. Malheureusement, différents servos utilisent souvent </w:t>
      </w:r>
      <w:r w:rsidR="00006F8E" w:rsidRPr="00E6222D">
        <w:t xml:space="preserve">des fils de couleurs </w:t>
      </w:r>
      <w:r w:rsidRPr="00B05032">
        <w:t>différentes</w:t>
      </w:r>
      <w:r w:rsidR="00006F8E" w:rsidRPr="00E6222D">
        <w:t>.</w:t>
      </w:r>
      <w:r w:rsidRPr="00B05032">
        <w:t xml:space="preserve"> Pour identifier correctement la conne</w:t>
      </w:r>
      <w:r w:rsidR="00E72E0E">
        <w:t>x</w:t>
      </w:r>
      <w:r w:rsidRPr="00B05032">
        <w:t xml:space="preserve">ion à effectuer, ignorez toujours le fil du milieu et regardez les fils </w:t>
      </w:r>
      <w:r w:rsidR="00006F8E">
        <w:t>aux extrémités.</w:t>
      </w:r>
      <w:r w:rsidRPr="00B05032">
        <w:t xml:space="preserve"> Le fil </w:t>
      </w:r>
      <w:r w:rsidR="00006F8E">
        <w:t>ayant la couleur la</w:t>
      </w:r>
      <w:r w:rsidRPr="00B05032">
        <w:t xml:space="preserve"> plus clair</w:t>
      </w:r>
      <w:r w:rsidR="00E72E0E">
        <w:t>e</w:t>
      </w:r>
      <w:r w:rsidRPr="00B05032">
        <w:t xml:space="preserve"> est celui qui doit être relié </w:t>
      </w:r>
      <w:r w:rsidR="00006F8E">
        <w:t>à côté</w:t>
      </w:r>
      <w:r w:rsidRPr="00B05032">
        <w:t xml:space="preserve"> du </w:t>
      </w:r>
      <w:r w:rsidR="00006F8E">
        <w:t>symbole</w:t>
      </w:r>
      <w:r w:rsidR="00006F8E" w:rsidRPr="00AD054B">
        <w:t xml:space="preserve"> ~ </w:t>
      </w:r>
      <w:r w:rsidR="00006F8E">
        <w:t>imprimé sur le</w:t>
      </w:r>
      <w:r w:rsidR="00006F8E" w:rsidRPr="00AD054B">
        <w:t xml:space="preserve"> </w:t>
      </w:r>
      <w:r w:rsidRPr="00B05032">
        <w:t xml:space="preserve">BrainPad. </w:t>
      </w:r>
      <w:r w:rsidR="00006F8E">
        <w:t>C'est d'ailleurs</w:t>
      </w:r>
      <w:r w:rsidRPr="00B05032">
        <w:t xml:space="preserve"> le fil du signal</w:t>
      </w:r>
      <w:r w:rsidR="00592E05">
        <w:t xml:space="preserve"> de commande</w:t>
      </w:r>
      <w:r w:rsidRPr="00B05032">
        <w:t>.</w:t>
      </w:r>
    </w:p>
    <w:p w14:paraId="121FA349" w14:textId="2CD1F4DC" w:rsidR="0005464B" w:rsidRPr="00B05032" w:rsidRDefault="0005464B" w:rsidP="00687B3D"/>
    <w:p w14:paraId="2E5125F6" w14:textId="7593E243" w:rsidR="007B62B0" w:rsidRPr="00B05032" w:rsidRDefault="0005464B" w:rsidP="0005464B">
      <w:pPr>
        <w:jc w:val="center"/>
      </w:pPr>
      <w:r w:rsidRPr="00B05032">
        <w:rPr>
          <w:noProof/>
        </w:rPr>
        <w:lastRenderedPageBreak/>
        <w:drawing>
          <wp:inline distT="0" distB="0" distL="0" distR="0" wp14:anchorId="5946DCA5" wp14:editId="1A5B4494">
            <wp:extent cx="4762090" cy="2661920"/>
            <wp:effectExtent l="38100" t="38100" r="95885" b="100330"/>
            <wp:docPr id="47" name="Picture 4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e the source image"/>
                    <pic:cNvPicPr>
                      <a:picLocks noChangeAspect="1" noChangeArrowheads="1"/>
                    </pic:cNvPicPr>
                  </pic:nvPicPr>
                  <pic:blipFill rotWithShape="1">
                    <a:blip r:embed="rId67">
                      <a:extLst>
                        <a:ext uri="{28A0092B-C50C-407E-A947-70E740481C1C}">
                          <a14:useLocalDpi xmlns:a14="http://schemas.microsoft.com/office/drawing/2010/main" val="0"/>
                        </a:ext>
                      </a:extLst>
                    </a:blip>
                    <a:srcRect t="21602" b="22500"/>
                    <a:stretch/>
                  </pic:blipFill>
                  <pic:spPr bwMode="auto">
                    <a:xfrm>
                      <a:off x="0" y="0"/>
                      <a:ext cx="4762500" cy="266214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97F7A11" w14:textId="730CFCBC" w:rsidR="00F854F3" w:rsidRPr="00B05032" w:rsidRDefault="00F854F3" w:rsidP="3D1EE336">
      <w:r w:rsidRPr="00B05032">
        <w:t xml:space="preserve">Les servomoteurs sont souvent utilisés dans les modèles </w:t>
      </w:r>
      <w:r w:rsidR="004948ED">
        <w:t>téléc</w:t>
      </w:r>
      <w:r w:rsidRPr="00B05032">
        <w:t xml:space="preserve">ommandés et peuvent être </w:t>
      </w:r>
      <w:r w:rsidR="002C4102">
        <w:t xml:space="preserve">facilement </w:t>
      </w:r>
      <w:r w:rsidRPr="00B05032">
        <w:t xml:space="preserve">trouvés sur Internet ou dans des magasins de modèles réduits. Ces servos </w:t>
      </w:r>
      <w:r w:rsidR="00085185" w:rsidRPr="00B05032">
        <w:t>obtiennent</w:t>
      </w:r>
      <w:r w:rsidRPr="00B05032">
        <w:t xml:space="preserve"> l’énergie qui leur est nécessaire du BrainPad, qui lui tire son énergie de votre PC ou de la batterie. C’est pourquoi</w:t>
      </w:r>
      <w:r w:rsidR="009E5764">
        <w:t>,</w:t>
      </w:r>
      <w:r w:rsidRPr="00B05032">
        <w:t xml:space="preserve"> nous vous recommandons d’utiliser de petits servos</w:t>
      </w:r>
      <w:r w:rsidR="00085185" w:rsidRPr="00B05032">
        <w:t>, appelés encore micros servos. Certains des plus gros servos requi</w:t>
      </w:r>
      <w:r w:rsidR="009E5764">
        <w:t>èren</w:t>
      </w:r>
      <w:r w:rsidR="00085185" w:rsidRPr="00B05032">
        <w:t>t tellement d’énergie qu’ils ne peuvent pas fonctionner sans des alimentations supplémentaires.</w:t>
      </w:r>
    </w:p>
    <w:p w14:paraId="0BD98C4A" w14:textId="4AB4FA18" w:rsidR="00085185" w:rsidRPr="00B05032" w:rsidRDefault="00085185">
      <w:r w:rsidRPr="00B05032">
        <w:t>Les servomoteurs existent sous la fo</w:t>
      </w:r>
      <w:r w:rsidR="009E5764">
        <w:t>r</w:t>
      </w:r>
      <w:r w:rsidRPr="00B05032">
        <w:t xml:space="preserve">me de servos </w:t>
      </w:r>
      <w:r w:rsidR="00EA504B" w:rsidRPr="00B05032">
        <w:t xml:space="preserve">à rotation </w:t>
      </w:r>
      <w:r w:rsidRPr="00B05032">
        <w:t>continu</w:t>
      </w:r>
      <w:r w:rsidR="00EA504B" w:rsidRPr="00B05032">
        <w:t>e</w:t>
      </w:r>
      <w:r w:rsidRPr="00B05032">
        <w:t xml:space="preserve"> ou de servos </w:t>
      </w:r>
      <w:r w:rsidR="004948ED">
        <w:t>asservis en</w:t>
      </w:r>
      <w:r w:rsidRPr="00B05032">
        <w:t xml:space="preserve"> position. Bien qu’ils se ressemblent, un servo </w:t>
      </w:r>
      <w:r w:rsidR="004948ED">
        <w:t>asservi en</w:t>
      </w:r>
      <w:r w:rsidRPr="00B05032">
        <w:t xml:space="preserve"> position tourne jusqu’à une position donnée puis reste à cette position jusqu’à ce que vous lui donniez l’ordre </w:t>
      </w:r>
      <w:r w:rsidR="00DE2539">
        <w:t>de se positionner ailleurs</w:t>
      </w:r>
      <w:r w:rsidRPr="00B05032">
        <w:t xml:space="preserve">. Un servo </w:t>
      </w:r>
      <w:r w:rsidR="00EA504B" w:rsidRPr="00B05032">
        <w:t xml:space="preserve">à rotation </w:t>
      </w:r>
      <w:r w:rsidRPr="00B05032">
        <w:t>continu</w:t>
      </w:r>
      <w:r w:rsidR="00EA504B" w:rsidRPr="00B05032">
        <w:t>e</w:t>
      </w:r>
      <w:r w:rsidRPr="00B05032">
        <w:t xml:space="preserve"> va tourner continuellement dans une direction jusqu’</w:t>
      </w:r>
      <w:r w:rsidR="004948ED">
        <w:t>à ce qu'</w:t>
      </w:r>
      <w:r w:rsidRPr="00B05032">
        <w:t>il reçoive l’ordre de s’arrêter ou de changer de direction.</w:t>
      </w:r>
    </w:p>
    <w:p w14:paraId="59407E7A" w14:textId="128C4355" w:rsidR="007B62B0" w:rsidRPr="00B05032" w:rsidRDefault="00EA504B" w:rsidP="00687B3D">
      <w:r w:rsidRPr="00B05032">
        <w:t xml:space="preserve">Si vous tournez </w:t>
      </w:r>
      <w:r w:rsidR="00F55AD0" w:rsidRPr="00B05032">
        <w:t xml:space="preserve">à la main </w:t>
      </w:r>
      <w:r w:rsidRPr="00B05032">
        <w:t xml:space="preserve">l’axe d’un servo </w:t>
      </w:r>
      <w:r w:rsidR="002D3043">
        <w:t>asservi en</w:t>
      </w:r>
      <w:r w:rsidRPr="00B05032">
        <w:t xml:space="preserve"> position non alimenté, vous ne pourrez effectuer environ qu’un demi-tour </w:t>
      </w:r>
      <w:r w:rsidR="00F55AD0">
        <w:t>quel que soit le sens</w:t>
      </w:r>
      <w:r w:rsidRPr="00B05032">
        <w:t xml:space="preserve"> avant </w:t>
      </w:r>
      <w:r w:rsidR="002D3043">
        <w:t>d'être bloqué</w:t>
      </w:r>
      <w:r w:rsidRPr="00B05032">
        <w:t xml:space="preserve">. Lorsque vous faites tourner l’axe d’un servo à rotation continue, il ne s’arrête pas. </w:t>
      </w:r>
      <w:r w:rsidR="009E5764">
        <w:t>À</w:t>
      </w:r>
      <w:r w:rsidRPr="00B05032">
        <w:t xml:space="preserve"> cause de la présence d’un système d’engrenage interne, il vous faut appliquer un certain effort pour réussir à faire tourner l’axe</w:t>
      </w:r>
      <w:r w:rsidR="009E5764">
        <w:t>,</w:t>
      </w:r>
      <w:r w:rsidRPr="00B05032">
        <w:t xml:space="preserve"> quel</w:t>
      </w:r>
      <w:r w:rsidR="009C2CE6">
        <w:t xml:space="preserve"> </w:t>
      </w:r>
      <w:r w:rsidRPr="00B05032">
        <w:t>que soit le type de servo.</w:t>
      </w:r>
    </w:p>
    <w:p w14:paraId="47B55774" w14:textId="29FFDF69" w:rsidR="007B62B0" w:rsidRPr="00B05032" w:rsidRDefault="004554A7" w:rsidP="005305F6">
      <w:pPr>
        <w:pStyle w:val="Heading2"/>
      </w:pPr>
      <w:bookmarkStart w:id="60" w:name="_Toc520823875"/>
      <w:bookmarkStart w:id="61" w:name="_Toc520884647"/>
      <w:bookmarkStart w:id="62" w:name="_Toc521312380"/>
      <w:r w:rsidRPr="00B05032">
        <w:t xml:space="preserve">Servomoteurs </w:t>
      </w:r>
      <w:r w:rsidR="009C2CE6">
        <w:t>ASSERVIS en</w:t>
      </w:r>
      <w:r w:rsidRPr="00B05032">
        <w:t xml:space="preserve"> position</w:t>
      </w:r>
      <w:bookmarkEnd w:id="60"/>
      <w:bookmarkEnd w:id="61"/>
      <w:bookmarkEnd w:id="62"/>
    </w:p>
    <w:p w14:paraId="589BDFAF" w14:textId="78A51D16" w:rsidR="3D1EE336" w:rsidRPr="00B05032" w:rsidRDefault="00F95479" w:rsidP="3D1EE336">
      <w:r w:rsidRPr="00B05032">
        <w:t xml:space="preserve">Comme indiqué précédemment, un servo </w:t>
      </w:r>
      <w:r w:rsidR="009C2CE6">
        <w:t>asservi en</w:t>
      </w:r>
      <w:r w:rsidRPr="00B05032">
        <w:t xml:space="preserve"> position tourne jusqu’à une position (angle) que vous lui donnez et y reste jusqu’à ce </w:t>
      </w:r>
      <w:r w:rsidR="009C2CE6">
        <w:t xml:space="preserve">que </w:t>
      </w:r>
      <w:r w:rsidRPr="00B05032">
        <w:t>vous lui en donniez une autre. Si vous tou</w:t>
      </w:r>
      <w:r w:rsidR="009E5764">
        <w:t>r</w:t>
      </w:r>
      <w:r w:rsidRPr="00B05032">
        <w:t xml:space="preserve">nez l’axe d’un servo à la main et qu’il s’arrête, c’est un servo </w:t>
      </w:r>
      <w:r w:rsidR="009C2CE6">
        <w:t>asservi en</w:t>
      </w:r>
      <w:r w:rsidRPr="00B05032">
        <w:t xml:space="preserve"> position. Une impulsion envoyée par le </w:t>
      </w:r>
      <w:r w:rsidR="00291BB1" w:rsidRPr="00B05032">
        <w:t>Brain</w:t>
      </w:r>
      <w:r w:rsidR="00291BB1">
        <w:t>P</w:t>
      </w:r>
      <w:r w:rsidR="00291BB1" w:rsidRPr="00B05032">
        <w:t xml:space="preserve">ad </w:t>
      </w:r>
      <w:r w:rsidRPr="00B05032">
        <w:t xml:space="preserve">indique au servo </w:t>
      </w:r>
      <w:r w:rsidR="009C2CE6">
        <w:t>la</w:t>
      </w:r>
      <w:r w:rsidRPr="00B05032">
        <w:t xml:space="preserve"> position</w:t>
      </w:r>
      <w:r w:rsidR="009C2CE6">
        <w:t xml:space="preserve"> (l'</w:t>
      </w:r>
      <w:r w:rsidRPr="00B05032">
        <w:t>angle</w:t>
      </w:r>
      <w:r w:rsidR="009C2CE6">
        <w:t>)</w:t>
      </w:r>
      <w:r w:rsidRPr="00B05032">
        <w:t xml:space="preserve"> </w:t>
      </w:r>
      <w:r w:rsidR="009C2CE6">
        <w:t xml:space="preserve">où </w:t>
      </w:r>
      <w:r w:rsidRPr="00B05032">
        <w:t>il doit se positionner.</w:t>
      </w:r>
    </w:p>
    <w:p w14:paraId="1B53317E" w14:textId="00D52546" w:rsidR="5FCFDD47" w:rsidRPr="00B05032" w:rsidRDefault="5FCFDD47" w:rsidP="00711B13">
      <w:pPr>
        <w:jc w:val="center"/>
      </w:pPr>
      <w:r w:rsidRPr="00B05032">
        <w:rPr>
          <w:noProof/>
        </w:rPr>
        <w:lastRenderedPageBreak/>
        <w:drawing>
          <wp:inline distT="0" distB="0" distL="0" distR="0" wp14:anchorId="167126DF" wp14:editId="4F39BD92">
            <wp:extent cx="4457700" cy="2933700"/>
            <wp:effectExtent l="0" t="0" r="0" b="0"/>
            <wp:docPr id="2450103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8">
                      <a:extLst>
                        <a:ext uri="{28A0092B-C50C-407E-A947-70E740481C1C}">
                          <a14:useLocalDpi xmlns:a14="http://schemas.microsoft.com/office/drawing/2010/main" val="0"/>
                        </a:ext>
                      </a:extLst>
                    </a:blip>
                    <a:stretch>
                      <a:fillRect/>
                    </a:stretch>
                  </pic:blipFill>
                  <pic:spPr>
                    <a:xfrm>
                      <a:off x="0" y="0"/>
                      <a:ext cx="4457700" cy="2933700"/>
                    </a:xfrm>
                    <a:prstGeom prst="rect">
                      <a:avLst/>
                    </a:prstGeom>
                  </pic:spPr>
                </pic:pic>
              </a:graphicData>
            </a:graphic>
          </wp:inline>
        </w:drawing>
      </w:r>
    </w:p>
    <w:p w14:paraId="7DD67F69" w14:textId="58C6CC57" w:rsidR="007B62B0" w:rsidRPr="00B05032" w:rsidRDefault="00F95479" w:rsidP="00687B3D">
      <w:r w:rsidRPr="00B05032">
        <w:t xml:space="preserve">Il y a plusieurs façons d’utiliser un servo </w:t>
      </w:r>
      <w:r w:rsidR="009C2CE6">
        <w:t>asservi en</w:t>
      </w:r>
      <w:r w:rsidRPr="00B05032">
        <w:t xml:space="preserve"> position. Dans cet exemple, nous allons créer un grand thermomètre analogique. Le code utilisé est simple et n’utilise même pas de variable !</w:t>
      </w:r>
    </w:p>
    <w:p w14:paraId="224C8815" w14:textId="0EDEC913" w:rsidR="68D7C140" w:rsidRPr="00B05032" w:rsidRDefault="00F95479">
      <w:r w:rsidRPr="00B05032">
        <w:t>Dans une boucle « </w:t>
      </w:r>
      <w:proofErr w:type="spellStart"/>
      <w:r w:rsidRPr="00B05032">
        <w:t>forever</w:t>
      </w:r>
      <w:proofErr w:type="spellEnd"/>
      <w:r w:rsidRPr="00B05032">
        <w:t> », ajoutez un bloc</w:t>
      </w:r>
      <w:r w:rsidR="68D7C140" w:rsidRPr="00B05032">
        <w:t xml:space="preserve"> </w:t>
      </w:r>
      <w:r w:rsidR="00F3666E">
        <w:t>« </w:t>
      </w:r>
      <w:r w:rsidR="68D7C140" w:rsidRPr="00B05032">
        <w:t>show value</w:t>
      </w:r>
      <w:r w:rsidR="00F3666E">
        <w:t> »</w:t>
      </w:r>
      <w:r w:rsidR="00F3666E" w:rsidRPr="00B05032">
        <w:t xml:space="preserve"> </w:t>
      </w:r>
      <w:r w:rsidR="68D7C140" w:rsidRPr="00B05032">
        <w:t>(</w:t>
      </w:r>
      <w:r w:rsidRPr="00B05032">
        <w:t xml:space="preserve">vous le trouverez dans </w:t>
      </w:r>
      <w:r w:rsidR="004252D4">
        <w:t>le menu</w:t>
      </w:r>
      <w:r w:rsidRPr="00B05032">
        <w:t xml:space="preserve"> </w:t>
      </w:r>
      <w:r w:rsidR="00D77CCC">
        <w:t xml:space="preserve">« </w:t>
      </w:r>
      <w:r w:rsidRPr="00B05032">
        <w:t>DISPLAY</w:t>
      </w:r>
      <w:r w:rsidR="00D77CCC">
        <w:t xml:space="preserve"> »</w:t>
      </w:r>
      <w:r w:rsidR="68D7C140" w:rsidRPr="00B05032">
        <w:t xml:space="preserve">). </w:t>
      </w:r>
      <w:r w:rsidRPr="00B05032">
        <w:t>Dans le premier oval</w:t>
      </w:r>
      <w:r w:rsidR="00782054">
        <w:t>e</w:t>
      </w:r>
      <w:r w:rsidRPr="00B05032">
        <w:t xml:space="preserve"> du bloc « show value », écrivez « Temp (F) » avec des parenthèses comme ci-dessous :</w:t>
      </w:r>
    </w:p>
    <w:p w14:paraId="5478F786" w14:textId="5235AADD" w:rsidR="68D7C140" w:rsidRPr="00B05032" w:rsidRDefault="68D7C140" w:rsidP="00711B13">
      <w:pPr>
        <w:jc w:val="center"/>
      </w:pPr>
      <w:r w:rsidRPr="00B05032">
        <w:rPr>
          <w:noProof/>
        </w:rPr>
        <w:drawing>
          <wp:inline distT="0" distB="0" distL="0" distR="0" wp14:anchorId="3779E508" wp14:editId="31EAE21B">
            <wp:extent cx="3676650" cy="1333500"/>
            <wp:effectExtent l="0" t="0" r="0" b="0"/>
            <wp:docPr id="10161769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9">
                      <a:extLst>
                        <a:ext uri="{28A0092B-C50C-407E-A947-70E740481C1C}">
                          <a14:useLocalDpi xmlns:a14="http://schemas.microsoft.com/office/drawing/2010/main" val="0"/>
                        </a:ext>
                      </a:extLst>
                    </a:blip>
                    <a:stretch>
                      <a:fillRect/>
                    </a:stretch>
                  </pic:blipFill>
                  <pic:spPr>
                    <a:xfrm>
                      <a:off x="0" y="0"/>
                      <a:ext cx="3676650" cy="1333500"/>
                    </a:xfrm>
                    <a:prstGeom prst="rect">
                      <a:avLst/>
                    </a:prstGeom>
                  </pic:spPr>
                </pic:pic>
              </a:graphicData>
            </a:graphic>
          </wp:inline>
        </w:drawing>
      </w:r>
    </w:p>
    <w:p w14:paraId="64F7F6F2" w14:textId="1A7280A3" w:rsidR="68D7C140" w:rsidRPr="00B05032" w:rsidRDefault="009C513E" w:rsidP="68D7C140">
      <w:r>
        <w:t xml:space="preserve">Depuis le menu </w:t>
      </w:r>
      <w:r w:rsidR="00D77CCC">
        <w:t xml:space="preserve">« </w:t>
      </w:r>
      <w:r>
        <w:t>INPUT</w:t>
      </w:r>
      <w:r w:rsidR="00D77CCC">
        <w:t xml:space="preserve"> »</w:t>
      </w:r>
      <w:r>
        <w:t>, sélectionnez le bloc</w:t>
      </w:r>
      <w:r w:rsidR="68D7C140" w:rsidRPr="00B05032">
        <w:t xml:space="preserve"> "</w:t>
      </w:r>
      <w:proofErr w:type="spellStart"/>
      <w:r w:rsidR="68D7C140" w:rsidRPr="00B05032">
        <w:t>temperature</w:t>
      </w:r>
      <w:proofErr w:type="spellEnd"/>
      <w:r w:rsidR="68D7C140" w:rsidRPr="00B05032">
        <w:t xml:space="preserve"> in </w:t>
      </w:r>
      <w:r w:rsidR="68D7C140" w:rsidRPr="00B05032">
        <w:rPr>
          <w:rFonts w:ascii="Calibri" w:eastAsia="Calibri" w:hAnsi="Calibri" w:cs="Calibri"/>
        </w:rPr>
        <w:t xml:space="preserve">°C" </w:t>
      </w:r>
      <w:r>
        <w:rPr>
          <w:rFonts w:ascii="Calibri" w:eastAsia="Calibri" w:hAnsi="Calibri" w:cs="Calibri"/>
        </w:rPr>
        <w:t>et glissez</w:t>
      </w:r>
      <w:r w:rsidR="005038D4">
        <w:rPr>
          <w:rFonts w:ascii="Calibri" w:eastAsia="Calibri" w:hAnsi="Calibri" w:cs="Calibri"/>
        </w:rPr>
        <w:t>-</w:t>
      </w:r>
      <w:r>
        <w:rPr>
          <w:rFonts w:ascii="Calibri" w:eastAsia="Calibri" w:hAnsi="Calibri" w:cs="Calibri"/>
        </w:rPr>
        <w:t xml:space="preserve">le dans le second </w:t>
      </w:r>
      <w:proofErr w:type="spellStart"/>
      <w:r>
        <w:rPr>
          <w:rFonts w:ascii="Calibri" w:eastAsia="Calibri" w:hAnsi="Calibri" w:cs="Calibri"/>
        </w:rPr>
        <w:t>oval</w:t>
      </w:r>
      <w:proofErr w:type="spellEnd"/>
      <w:r>
        <w:rPr>
          <w:rFonts w:ascii="Calibri" w:eastAsia="Calibri" w:hAnsi="Calibri" w:cs="Calibri"/>
        </w:rPr>
        <w:t>. Notre thermomètre va afficher la température en Fahrenheit, changez</w:t>
      </w:r>
      <w:r w:rsidR="00D22288">
        <w:rPr>
          <w:rFonts w:ascii="Calibri" w:eastAsia="Calibri" w:hAnsi="Calibri" w:cs="Calibri"/>
        </w:rPr>
        <w:t>-</w:t>
      </w:r>
      <w:r>
        <w:rPr>
          <w:rFonts w:ascii="Calibri" w:eastAsia="Calibri" w:hAnsi="Calibri" w:cs="Calibri"/>
        </w:rPr>
        <w:t xml:space="preserve">le </w:t>
      </w:r>
      <w:r w:rsidR="68D7C140" w:rsidRPr="00B05032">
        <w:rPr>
          <w:rFonts w:ascii="Calibri" w:eastAsia="Calibri" w:hAnsi="Calibri" w:cs="Calibri"/>
        </w:rPr>
        <w:t xml:space="preserve">"°C" </w:t>
      </w:r>
      <w:r>
        <w:rPr>
          <w:rFonts w:ascii="Calibri" w:eastAsia="Calibri" w:hAnsi="Calibri" w:cs="Calibri"/>
        </w:rPr>
        <w:t>en</w:t>
      </w:r>
      <w:r w:rsidR="68D7C140" w:rsidRPr="00B05032">
        <w:rPr>
          <w:rFonts w:ascii="Calibri" w:eastAsia="Calibri" w:hAnsi="Calibri" w:cs="Calibri"/>
        </w:rPr>
        <w:t xml:space="preserve"> "°F"</w:t>
      </w:r>
      <w:r w:rsidR="00A1283A">
        <w:rPr>
          <w:rFonts w:ascii="Calibri" w:eastAsia="Calibri" w:hAnsi="Calibri" w:cs="Calibri"/>
        </w:rPr>
        <w:t>, mais vous pouvez utiliser Celsius si vous préférez.</w:t>
      </w:r>
      <w:r w:rsidR="68D7C140" w:rsidRPr="00B05032">
        <w:rPr>
          <w:rFonts w:ascii="Calibri" w:eastAsia="Calibri" w:hAnsi="Calibri" w:cs="Calibri"/>
        </w:rPr>
        <w:t xml:space="preserve"> </w:t>
      </w:r>
      <w:r>
        <w:rPr>
          <w:rFonts w:ascii="Calibri" w:eastAsia="Calibri" w:hAnsi="Calibri" w:cs="Calibri"/>
        </w:rPr>
        <w:t>Maintenant</w:t>
      </w:r>
      <w:r w:rsidR="00EB42A5">
        <w:rPr>
          <w:rFonts w:ascii="Calibri" w:eastAsia="Calibri" w:hAnsi="Calibri" w:cs="Calibri"/>
        </w:rPr>
        <w:t>,</w:t>
      </w:r>
      <w:r>
        <w:rPr>
          <w:rFonts w:ascii="Calibri" w:eastAsia="Calibri" w:hAnsi="Calibri" w:cs="Calibri"/>
        </w:rPr>
        <w:t xml:space="preserve"> </w:t>
      </w:r>
      <w:r w:rsidR="00D77CCC">
        <w:rPr>
          <w:rFonts w:ascii="Calibri" w:eastAsia="Calibri" w:hAnsi="Calibri" w:cs="Calibri"/>
        </w:rPr>
        <w:t xml:space="preserve">modifiez </w:t>
      </w:r>
      <w:r>
        <w:rPr>
          <w:rFonts w:ascii="Calibri" w:eastAsia="Calibri" w:hAnsi="Calibri" w:cs="Calibri"/>
        </w:rPr>
        <w:t xml:space="preserve">le troisième </w:t>
      </w:r>
      <w:proofErr w:type="spellStart"/>
      <w:r>
        <w:rPr>
          <w:rFonts w:ascii="Calibri" w:eastAsia="Calibri" w:hAnsi="Calibri" w:cs="Calibri"/>
        </w:rPr>
        <w:t>oval</w:t>
      </w:r>
      <w:proofErr w:type="spellEnd"/>
      <w:r>
        <w:rPr>
          <w:rFonts w:ascii="Calibri" w:eastAsia="Calibri" w:hAnsi="Calibri" w:cs="Calibri"/>
        </w:rPr>
        <w:t xml:space="preserve"> en « 3 ». La température sera affichée sur la troisième ligne de l’écran du BrainPad. Vos blocs devraient ressembler à ce qui suit :</w:t>
      </w:r>
    </w:p>
    <w:p w14:paraId="052B6D1D" w14:textId="1981C47B" w:rsidR="68D7C140" w:rsidRPr="00B05032" w:rsidRDefault="68D7C140" w:rsidP="00711B13">
      <w:pPr>
        <w:jc w:val="center"/>
        <w:rPr>
          <w:rFonts w:ascii="Calibri" w:eastAsia="Calibri" w:hAnsi="Calibri" w:cs="Calibri"/>
          <w:sz w:val="22"/>
          <w:szCs w:val="22"/>
        </w:rPr>
      </w:pPr>
      <w:r w:rsidRPr="00B05032">
        <w:rPr>
          <w:noProof/>
        </w:rPr>
        <w:drawing>
          <wp:inline distT="0" distB="0" distL="0" distR="0" wp14:anchorId="4894292A" wp14:editId="33F483AE">
            <wp:extent cx="4572000" cy="1200150"/>
            <wp:effectExtent l="0" t="0" r="0" b="0"/>
            <wp:docPr id="11755251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0">
                      <a:extLst>
                        <a:ext uri="{28A0092B-C50C-407E-A947-70E740481C1C}">
                          <a14:useLocalDpi xmlns:a14="http://schemas.microsoft.com/office/drawing/2010/main" val="0"/>
                        </a:ext>
                      </a:extLst>
                    </a:blip>
                    <a:stretch>
                      <a:fillRect/>
                    </a:stretch>
                  </pic:blipFill>
                  <pic:spPr>
                    <a:xfrm>
                      <a:off x="0" y="0"/>
                      <a:ext cx="4572000" cy="1200150"/>
                    </a:xfrm>
                    <a:prstGeom prst="rect">
                      <a:avLst/>
                    </a:prstGeom>
                  </pic:spPr>
                </pic:pic>
              </a:graphicData>
            </a:graphic>
          </wp:inline>
        </w:drawing>
      </w:r>
    </w:p>
    <w:p w14:paraId="50C3AC48" w14:textId="477F8FD3" w:rsidR="68D7C140" w:rsidRPr="00B05032" w:rsidRDefault="009C513E" w:rsidP="54520803">
      <w:pPr>
        <w:rPr>
          <w:rFonts w:ascii="Calibri" w:eastAsia="Calibri" w:hAnsi="Calibri" w:cs="Calibri"/>
        </w:rPr>
      </w:pPr>
      <w:proofErr w:type="spellStart"/>
      <w:r>
        <w:lastRenderedPageBreak/>
        <w:t>Jusque là</w:t>
      </w:r>
      <w:proofErr w:type="spellEnd"/>
      <w:r>
        <w:t>, nous avons réalisé un thermomètre qui affiche la tempéra</w:t>
      </w:r>
      <w:r w:rsidR="00EB42A5">
        <w:t>t</w:t>
      </w:r>
      <w:r>
        <w:t xml:space="preserve">ure sur l’écran du BrainPad. Maintenant, nous devons convertir cette température en </w:t>
      </w:r>
      <w:r w:rsidR="00D77CCC">
        <w:t xml:space="preserve">un </w:t>
      </w:r>
      <w:r>
        <w:t xml:space="preserve">angle et </w:t>
      </w:r>
      <w:r w:rsidR="00D77CCC">
        <w:t xml:space="preserve">la transmettre </w:t>
      </w:r>
      <w:r>
        <w:t xml:space="preserve">au servo pour déplacer l’aiguille du thermomètre. </w:t>
      </w:r>
      <w:proofErr w:type="gramStart"/>
      <w:r w:rsidR="005038D4">
        <w:t>Faisons</w:t>
      </w:r>
      <w:r w:rsidR="00EB42A5">
        <w:t xml:space="preserve"> </w:t>
      </w:r>
      <w:r w:rsidR="005038D4">
        <w:t>en</w:t>
      </w:r>
      <w:proofErr w:type="gramEnd"/>
      <w:r w:rsidR="006501FD">
        <w:t xml:space="preserve"> sorte que notre thermomètre mesure la température entre -20° Fahrenheit </w:t>
      </w:r>
      <w:r w:rsidR="002D3043">
        <w:t>à</w:t>
      </w:r>
      <w:r w:rsidR="006501FD">
        <w:t xml:space="preserve"> 120° </w:t>
      </w:r>
      <w:proofErr w:type="spellStart"/>
      <w:r w:rsidR="006501FD">
        <w:t>Farhenheit</w:t>
      </w:r>
      <w:proofErr w:type="spellEnd"/>
      <w:r w:rsidR="006501FD">
        <w:t>.</w:t>
      </w:r>
    </w:p>
    <w:p w14:paraId="6F10FB58" w14:textId="0286C357" w:rsidR="68D7C140" w:rsidRPr="00B05032" w:rsidRDefault="006501FD" w:rsidP="54520803">
      <w:pPr>
        <w:rPr>
          <w:rFonts w:ascii="Calibri" w:eastAsia="Calibri" w:hAnsi="Calibri" w:cs="Calibri"/>
        </w:rPr>
      </w:pPr>
      <w:r>
        <w:rPr>
          <w:rFonts w:ascii="Calibri" w:eastAsia="Calibri" w:hAnsi="Calibri" w:cs="Calibri"/>
        </w:rPr>
        <w:t>Nous devons convertir la température (</w:t>
      </w:r>
      <w:r w:rsidR="00D77CCC">
        <w:rPr>
          <w:rFonts w:ascii="Calibri" w:eastAsia="Calibri" w:hAnsi="Calibri" w:cs="Calibri"/>
        </w:rPr>
        <w:t xml:space="preserve">comprise </w:t>
      </w:r>
      <w:r>
        <w:rPr>
          <w:rFonts w:ascii="Calibri" w:eastAsia="Calibri" w:hAnsi="Calibri" w:cs="Calibri"/>
        </w:rPr>
        <w:t>entre -20 et 120) en un angle (</w:t>
      </w:r>
      <w:r w:rsidR="00D77CCC">
        <w:rPr>
          <w:rFonts w:ascii="Calibri" w:eastAsia="Calibri" w:hAnsi="Calibri" w:cs="Calibri"/>
        </w:rPr>
        <w:t xml:space="preserve">compris </w:t>
      </w:r>
      <w:r>
        <w:rPr>
          <w:rFonts w:ascii="Calibri" w:eastAsia="Calibri" w:hAnsi="Calibri" w:cs="Calibri"/>
        </w:rPr>
        <w:t xml:space="preserve">entre 0 et 180). Si vous n’êtes pas </w:t>
      </w:r>
      <w:r w:rsidR="005038D4">
        <w:rPr>
          <w:rFonts w:ascii="Calibri" w:eastAsia="Calibri" w:hAnsi="Calibri" w:cs="Calibri"/>
        </w:rPr>
        <w:t>fort en mathématiques</w:t>
      </w:r>
      <w:r>
        <w:rPr>
          <w:rFonts w:ascii="Calibri" w:eastAsia="Calibri" w:hAnsi="Calibri" w:cs="Calibri"/>
        </w:rPr>
        <w:t xml:space="preserve">, n’ayez pas peur ! MakeCode a un bloc de conversion qui va faire le calcul pour vous. Il se trouve dans le menu </w:t>
      </w:r>
      <w:r w:rsidR="00D77CCC" w:rsidRPr="00B05032">
        <w:t>«</w:t>
      </w:r>
      <w:r w:rsidR="00D77CCC">
        <w:t xml:space="preserve"> </w:t>
      </w:r>
      <w:r>
        <w:rPr>
          <w:rFonts w:ascii="Calibri" w:eastAsia="Calibri" w:hAnsi="Calibri" w:cs="Calibri"/>
        </w:rPr>
        <w:t>MATH</w:t>
      </w:r>
      <w:r w:rsidR="00D77CCC">
        <w:rPr>
          <w:rFonts w:ascii="Calibri" w:eastAsia="Calibri" w:hAnsi="Calibri" w:cs="Calibri"/>
        </w:rPr>
        <w:t xml:space="preserve"> </w:t>
      </w:r>
      <w:r w:rsidR="00D77CCC" w:rsidRPr="00B05032">
        <w:t>»</w:t>
      </w:r>
      <w:r>
        <w:rPr>
          <w:rFonts w:ascii="Calibri" w:eastAsia="Calibri" w:hAnsi="Calibri" w:cs="Calibri"/>
        </w:rPr>
        <w:t>. Nous pouvons terminer notre programme par l’</w:t>
      </w:r>
      <w:r w:rsidR="002D3043">
        <w:rPr>
          <w:rFonts w:ascii="Calibri" w:eastAsia="Calibri" w:hAnsi="Calibri" w:cs="Calibri"/>
        </w:rPr>
        <w:t>ajout</w:t>
      </w:r>
      <w:r>
        <w:rPr>
          <w:rFonts w:ascii="Calibri" w:eastAsia="Calibri" w:hAnsi="Calibri" w:cs="Calibri"/>
        </w:rPr>
        <w:t xml:space="preserve"> d’une ligne supplémentaire :</w:t>
      </w:r>
    </w:p>
    <w:p w14:paraId="69EB7ADF" w14:textId="2EDD8555" w:rsidR="68D7C140" w:rsidRPr="00B05032" w:rsidRDefault="68D7C140" w:rsidP="68D7C140">
      <w:r w:rsidRPr="00B05032">
        <w:rPr>
          <w:noProof/>
        </w:rPr>
        <w:drawing>
          <wp:inline distT="0" distB="0" distL="0" distR="0" wp14:anchorId="4DAD0E0A" wp14:editId="2A1A8449">
            <wp:extent cx="6019800" cy="1266825"/>
            <wp:effectExtent l="0" t="0" r="0" b="0"/>
            <wp:docPr id="2874094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1">
                      <a:extLst>
                        <a:ext uri="{28A0092B-C50C-407E-A947-70E740481C1C}">
                          <a14:useLocalDpi xmlns:a14="http://schemas.microsoft.com/office/drawing/2010/main" val="0"/>
                        </a:ext>
                      </a:extLst>
                    </a:blip>
                    <a:stretch>
                      <a:fillRect/>
                    </a:stretch>
                  </pic:blipFill>
                  <pic:spPr>
                    <a:xfrm>
                      <a:off x="0" y="0"/>
                      <a:ext cx="6019800" cy="1266825"/>
                    </a:xfrm>
                    <a:prstGeom prst="rect">
                      <a:avLst/>
                    </a:prstGeom>
                  </pic:spPr>
                </pic:pic>
              </a:graphicData>
            </a:graphic>
          </wp:inline>
        </w:drawing>
      </w:r>
      <w:r w:rsidR="006501FD">
        <w:t xml:space="preserve">Vous remarquerez que l’angle </w:t>
      </w:r>
      <w:r w:rsidR="00D77CCC">
        <w:t xml:space="preserve">diminue </w:t>
      </w:r>
      <w:r w:rsidR="006501FD">
        <w:t xml:space="preserve">de la valeur 180 à la valeur 0 dans le bloc de conversion. Ne faudrait-il pas faire le contraire ? L’explication </w:t>
      </w:r>
      <w:r w:rsidR="00D77CCC">
        <w:t xml:space="preserve">est la suivante : </w:t>
      </w:r>
      <w:r w:rsidR="006501FD">
        <w:t xml:space="preserve"> lorsque le servo est réglé à 0 degré, le moteur tourne vers la droite et</w:t>
      </w:r>
      <w:r w:rsidR="003B5CC3">
        <w:t>,</w:t>
      </w:r>
      <w:r w:rsidR="006501FD">
        <w:t xml:space="preserve"> lorsque le servo est réglé sur 180 degrés, il tourne vers la gauche. Convertir la température de -20° Fahrenheit en </w:t>
      </w:r>
      <w:r w:rsidR="00D77CCC">
        <w:t xml:space="preserve">un angle égal à </w:t>
      </w:r>
      <w:r w:rsidR="006501FD">
        <w:t>0 deg</w:t>
      </w:r>
      <w:r w:rsidR="003B5CC3">
        <w:t>r</w:t>
      </w:r>
      <w:r w:rsidR="006501FD">
        <w:t xml:space="preserve">é pour le servo aurait </w:t>
      </w:r>
      <w:r w:rsidR="00D22288">
        <w:t>nécessité</w:t>
      </w:r>
      <w:r w:rsidR="006501FD">
        <w:t xml:space="preserve"> que le thermomètre </w:t>
      </w:r>
      <w:r w:rsidR="00D22288">
        <w:t>soit</w:t>
      </w:r>
      <w:r w:rsidR="003B5CC3">
        <w:t xml:space="preserve"> lu à l’envers.</w:t>
      </w:r>
      <w:r w:rsidRPr="00B05032">
        <w:rPr>
          <w:rFonts w:ascii="Calibri" w:eastAsia="Calibri" w:hAnsi="Calibri" w:cs="Calibri"/>
        </w:rPr>
        <w:t xml:space="preserve"> </w:t>
      </w:r>
    </w:p>
    <w:p w14:paraId="641ABEF1" w14:textId="42C992CE" w:rsidR="006C29C0" w:rsidRPr="00B05032" w:rsidRDefault="003B5CC3" w:rsidP="006C29C0">
      <w:r>
        <w:t>Voici le thermomètre terminé réalisé avec du carton et une paille collée sur le servo moteur.</w:t>
      </w:r>
    </w:p>
    <w:p w14:paraId="357B6383" w14:textId="0797F01D" w:rsidR="006C29C0" w:rsidRPr="00B05032" w:rsidRDefault="009E4652" w:rsidP="00711B13">
      <w:pPr>
        <w:jc w:val="center"/>
      </w:pPr>
      <w:r w:rsidRPr="00B05032">
        <w:rPr>
          <w:noProof/>
        </w:rPr>
        <w:drawing>
          <wp:anchor distT="0" distB="0" distL="114300" distR="114300" simplePos="0" relativeHeight="251658269" behindDoc="0" locked="0" layoutInCell="1" allowOverlap="1" wp14:anchorId="6AE33C3C" wp14:editId="644A91A0">
            <wp:simplePos x="0" y="0"/>
            <wp:positionH relativeFrom="column">
              <wp:align>center</wp:align>
            </wp:positionH>
            <wp:positionV relativeFrom="paragraph">
              <wp:posOffset>3175</wp:posOffset>
            </wp:positionV>
            <wp:extent cx="5321808" cy="3931920"/>
            <wp:effectExtent l="38100" t="38100" r="88900" b="8763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hermometer.png"/>
                    <pic:cNvPicPr/>
                  </pic:nvPicPr>
                  <pic:blipFill>
                    <a:blip r:embed="rId72">
                      <a:extLst>
                        <a:ext uri="{28A0092B-C50C-407E-A947-70E740481C1C}">
                          <a14:useLocalDpi xmlns:a14="http://schemas.microsoft.com/office/drawing/2010/main" val="0"/>
                        </a:ext>
                      </a:extLst>
                    </a:blip>
                    <a:stretch>
                      <a:fillRect/>
                    </a:stretch>
                  </pic:blipFill>
                  <pic:spPr>
                    <a:xfrm>
                      <a:off x="0" y="0"/>
                      <a:ext cx="5321808" cy="393192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2E8A17B" w14:textId="77777777" w:rsidR="006C29C0" w:rsidRPr="00B05032" w:rsidRDefault="006C29C0" w:rsidP="006C29C0"/>
    <w:p w14:paraId="01597F6D" w14:textId="389DB3B9" w:rsidR="007B62B0" w:rsidRPr="00B05032" w:rsidRDefault="00D01C15" w:rsidP="005305F6">
      <w:pPr>
        <w:pStyle w:val="Heading2"/>
      </w:pPr>
      <w:bookmarkStart w:id="63" w:name="_Toc520823876"/>
      <w:bookmarkStart w:id="64" w:name="_Toc520884648"/>
      <w:bookmarkStart w:id="65" w:name="_Toc521312381"/>
      <w:r>
        <w:t>Servo</w:t>
      </w:r>
      <w:r w:rsidR="00EB42A5">
        <w:t>moteur</w:t>
      </w:r>
      <w:r>
        <w:t xml:space="preserve"> à rotation continue</w:t>
      </w:r>
      <w:bookmarkEnd w:id="63"/>
      <w:bookmarkEnd w:id="64"/>
      <w:bookmarkEnd w:id="65"/>
    </w:p>
    <w:p w14:paraId="3A95CC62" w14:textId="26C7B8DA" w:rsidR="00687B3D" w:rsidRPr="00B05032" w:rsidRDefault="00D01C15" w:rsidP="00687B3D">
      <w:r>
        <w:t xml:space="preserve">L’autre type de servomoteur est celui à rotation continue, qui comme </w:t>
      </w:r>
      <w:r w:rsidR="00264191">
        <w:t xml:space="preserve">son </w:t>
      </w:r>
      <w:r>
        <w:t xml:space="preserve">nom l’indique, peut tourner continuellement. Dans ce cas, l’impulsion va déterminer la vitesse et le sens </w:t>
      </w:r>
      <w:r w:rsidR="00565254">
        <w:t xml:space="preserve">de rotation </w:t>
      </w:r>
      <w:r>
        <w:t>du moteur. Le BrainPad peut commander deux moteurs. En contrôlant la direction est la vitesse de deux servos à rotation continue, vous allez pouvoir</w:t>
      </w:r>
      <w:r w:rsidR="00BE421E">
        <w:t xml:space="preserve"> déplacer un robot très facilement. En cherchant sur Amazon.com, et en tapant « </w:t>
      </w:r>
      <w:proofErr w:type="spellStart"/>
      <w:r w:rsidR="00033C6C" w:rsidRPr="00033C6C">
        <w:t>continuous</w:t>
      </w:r>
      <w:proofErr w:type="spellEnd"/>
      <w:r w:rsidR="00033C6C" w:rsidRPr="00033C6C">
        <w:t xml:space="preserve"> micro servo </w:t>
      </w:r>
      <w:proofErr w:type="spellStart"/>
      <w:r w:rsidR="00033C6C" w:rsidRPr="00033C6C">
        <w:t>with</w:t>
      </w:r>
      <w:proofErr w:type="spellEnd"/>
      <w:r w:rsidR="00033C6C" w:rsidRPr="00033C6C">
        <w:t xml:space="preserve"> </w:t>
      </w:r>
      <w:proofErr w:type="spellStart"/>
      <w:r w:rsidR="00033C6C" w:rsidRPr="00033C6C">
        <w:t>wheels</w:t>
      </w:r>
      <w:proofErr w:type="spellEnd"/>
      <w:r w:rsidR="00033C6C" w:rsidRPr="00033C6C" w:rsidDel="00033C6C">
        <w:t xml:space="preserve"> </w:t>
      </w:r>
      <w:r w:rsidR="00BE421E">
        <w:t>», on peut trouver facilement ce dont nous avons besoin.</w:t>
      </w:r>
      <w:r w:rsidR="00D71CE2">
        <w:t xml:space="preserve"> </w:t>
      </w:r>
    </w:p>
    <w:p w14:paraId="5DFFCEFA" w14:textId="44DF0C1D" w:rsidR="00013889" w:rsidRPr="00B05032" w:rsidRDefault="00013889" w:rsidP="00687B3D">
      <w:r w:rsidRPr="00B05032">
        <w:rPr>
          <w:noProof/>
        </w:rPr>
        <w:drawing>
          <wp:inline distT="0" distB="0" distL="0" distR="0" wp14:anchorId="5333A7B4" wp14:editId="2889B985">
            <wp:extent cx="5942948" cy="2357120"/>
            <wp:effectExtent l="38100" t="38100" r="96520" b="100330"/>
            <wp:docPr id="50" name="Picture 50" descr="https://images-na.ssl-images-amazon.com/images/I/61%2BpeV-DhJL._SL100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images-na.ssl-images-amazon.com/images/I/61%2BpeV-DhJL._SL1001_.jpg"/>
                    <pic:cNvPicPr>
                      <a:picLocks noChangeAspect="1" noChangeArrowheads="1"/>
                    </pic:cNvPicPr>
                  </pic:nvPicPr>
                  <pic:blipFill rotWithShape="1">
                    <a:blip r:embed="rId73">
                      <a:extLst>
                        <a:ext uri="{28A0092B-C50C-407E-A947-70E740481C1C}">
                          <a14:useLocalDpi xmlns:a14="http://schemas.microsoft.com/office/drawing/2010/main" val="0"/>
                        </a:ext>
                      </a:extLst>
                    </a:blip>
                    <a:srcRect t="8334" b="52003"/>
                    <a:stretch/>
                  </pic:blipFill>
                  <pic:spPr bwMode="auto">
                    <a:xfrm>
                      <a:off x="0" y="0"/>
                      <a:ext cx="5943600" cy="2357378"/>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BC0F4B6" w14:textId="0812DE25" w:rsidR="008655A2" w:rsidRPr="00B05032" w:rsidRDefault="00BE421E" w:rsidP="008F0309">
      <w:r>
        <w:t>Nous aurions pu monter cela sur un boitier</w:t>
      </w:r>
      <w:r w:rsidR="009676E7">
        <w:t>, mais nous pouvons utiliser ce châssis de FEETECH.</w:t>
      </w:r>
    </w:p>
    <w:p w14:paraId="0DC724D5" w14:textId="28AAED3B" w:rsidR="00013889" w:rsidRPr="00B05032" w:rsidRDefault="00013889" w:rsidP="00687B3D">
      <w:r w:rsidRPr="00B05032">
        <w:rPr>
          <w:noProof/>
        </w:rPr>
        <w:drawing>
          <wp:inline distT="0" distB="0" distL="0" distR="0" wp14:anchorId="6B2F5A0F" wp14:editId="595A9C1F">
            <wp:extent cx="5943600" cy="3262312"/>
            <wp:effectExtent l="38100" t="38100" r="95250" b="90805"/>
            <wp:docPr id="51" name="Picture 51" descr="https://images-na.ssl-images-amazon.com/images/I/816kXvHeB5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images-na.ssl-images-amazon.com/images/I/816kXvHeB5L._SL1500_.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10149" b="16667"/>
                    <a:stretch/>
                  </pic:blipFill>
                  <pic:spPr bwMode="auto">
                    <a:xfrm>
                      <a:off x="0" y="0"/>
                      <a:ext cx="5943600" cy="3262312"/>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89A6DD1" w14:textId="570B5DA2" w:rsidR="008F0309" w:rsidRPr="00B05032" w:rsidRDefault="009676E7" w:rsidP="008F0309">
      <w:r>
        <w:lastRenderedPageBreak/>
        <w:t>C’est là que les choses se compliquent un peu ! Le robot est fourni avec des roues et des moteurs. Les moteurs ressemblent à des servos, mais ce n’en sont pas, il s’agit de moteurs classiques. Nous pouvons nous en apercevoir</w:t>
      </w:r>
      <w:r w:rsidR="00DF0CF8">
        <w:t>,</w:t>
      </w:r>
      <w:r>
        <w:t xml:space="preserve"> car ils n’ont que deux fils au lieu de trois. Le kit contient également un petit circuit, qui finalement va convertir ces moteurs classiques en servomoteurs !</w:t>
      </w:r>
      <w:r w:rsidR="27DBF4A2" w:rsidRPr="00B05032">
        <w:t xml:space="preserve"> </w:t>
      </w:r>
    </w:p>
    <w:p w14:paraId="09D19888" w14:textId="77777777" w:rsidR="008F0309" w:rsidRPr="00B05032" w:rsidRDefault="008F0309" w:rsidP="00013889">
      <w:pPr>
        <w:jc w:val="center"/>
      </w:pPr>
    </w:p>
    <w:p w14:paraId="3C3231E9" w14:textId="77777777" w:rsidR="008F0309" w:rsidRPr="00B05032" w:rsidRDefault="008F0309" w:rsidP="00013889">
      <w:pPr>
        <w:jc w:val="center"/>
      </w:pPr>
    </w:p>
    <w:p w14:paraId="704CF491" w14:textId="77777777" w:rsidR="008F0309" w:rsidRPr="00B05032" w:rsidRDefault="008F0309" w:rsidP="00013889">
      <w:pPr>
        <w:jc w:val="center"/>
      </w:pPr>
    </w:p>
    <w:p w14:paraId="7587C09C" w14:textId="72EA4334" w:rsidR="00013889" w:rsidRPr="00B05032" w:rsidRDefault="00013889" w:rsidP="00013889">
      <w:pPr>
        <w:jc w:val="center"/>
      </w:pPr>
      <w:r w:rsidRPr="00B05032">
        <w:rPr>
          <w:noProof/>
        </w:rPr>
        <w:drawing>
          <wp:inline distT="0" distB="0" distL="0" distR="0" wp14:anchorId="603CBA6D" wp14:editId="3350B704">
            <wp:extent cx="4927600" cy="2299484"/>
            <wp:effectExtent l="38100" t="38100" r="101600" b="81915"/>
            <wp:docPr id="53" name="Picture 53" descr="https://images-na.ssl-images-amazon.com/images/I/61i1LUKHkcL._SL1024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images-na.ssl-images-amazon.com/images/I/61i1LUKHkcL._SL1024_.jpg"/>
                    <pic:cNvPicPr>
                      <a:picLocks noChangeAspect="1" noChangeArrowheads="1"/>
                    </pic:cNvPicPr>
                  </pic:nvPicPr>
                  <pic:blipFill rotWithShape="1">
                    <a:blip r:embed="rId75">
                      <a:extLst>
                        <a:ext uri="{28A0092B-C50C-407E-A947-70E740481C1C}">
                          <a14:useLocalDpi xmlns:a14="http://schemas.microsoft.com/office/drawing/2010/main" val="0"/>
                        </a:ext>
                      </a:extLst>
                    </a:blip>
                    <a:srcRect l="17071" t="56657" b="-786"/>
                    <a:stretch/>
                  </pic:blipFill>
                  <pic:spPr bwMode="auto">
                    <a:xfrm>
                      <a:off x="0" y="0"/>
                      <a:ext cx="4928974" cy="230012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2CA5F99" w14:textId="1383C997" w:rsidR="008F0309" w:rsidRPr="00B05032" w:rsidRDefault="0065333A" w:rsidP="008F0309">
      <w:r w:rsidRPr="00B05032">
        <w:rPr>
          <w:noProof/>
        </w:rPr>
        <w:lastRenderedPageBreak/>
        <w:drawing>
          <wp:anchor distT="0" distB="0" distL="114300" distR="114300" simplePos="0" relativeHeight="251658251" behindDoc="0" locked="0" layoutInCell="1" allowOverlap="1" wp14:anchorId="302DC55B" wp14:editId="5CE2D518">
            <wp:simplePos x="0" y="0"/>
            <wp:positionH relativeFrom="column">
              <wp:align>center</wp:align>
            </wp:positionH>
            <wp:positionV relativeFrom="paragraph">
              <wp:posOffset>660400</wp:posOffset>
            </wp:positionV>
            <wp:extent cx="4608576" cy="3456432"/>
            <wp:effectExtent l="38100" t="38100" r="97155" b="86995"/>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unSeeker.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608576" cy="3456432"/>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9676E7">
        <w:t>Ce serait faisable</w:t>
      </w:r>
      <w:r w:rsidR="00782054">
        <w:t>,</w:t>
      </w:r>
      <w:r w:rsidR="009676E7">
        <w:t xml:space="preserve"> mais bien trop compliqué pour la plupart des classes</w:t>
      </w:r>
      <w:r w:rsidR="007346AD">
        <w:t xml:space="preserve"> de collège</w:t>
      </w:r>
      <w:r w:rsidR="009676E7">
        <w:t>, nous mettrons donc de côté ce circuit et ces moteurs et utiliserons de véritables ser</w:t>
      </w:r>
      <w:r w:rsidR="00EB42A5">
        <w:t>vo</w:t>
      </w:r>
      <w:r w:rsidR="009676E7">
        <w:t xml:space="preserve">moteurs. Le BrainPad tient parfaitement sur ce châssis comme s’il avait été fait pour lui ! Reste à trouver une batterie plate </w:t>
      </w:r>
      <w:r w:rsidR="007346AD">
        <w:t>de</w:t>
      </w:r>
      <w:r w:rsidR="009676E7">
        <w:t xml:space="preserve"> téléphone qui tien</w:t>
      </w:r>
      <w:r w:rsidR="004054B3">
        <w:t>ne</w:t>
      </w:r>
      <w:r w:rsidR="009676E7">
        <w:t xml:space="preserve"> sous le BrainPad.</w:t>
      </w:r>
    </w:p>
    <w:p w14:paraId="3248732F" w14:textId="71DB98EA" w:rsidR="008F0309" w:rsidRPr="00B05032" w:rsidRDefault="009676E7" w:rsidP="008F0309">
      <w:r>
        <w:t xml:space="preserve">Ce robot est enfin prêt </w:t>
      </w:r>
      <w:r w:rsidR="00EB42A5">
        <w:t>à</w:t>
      </w:r>
      <w:r>
        <w:t xml:space="preserve"> danser ! </w:t>
      </w:r>
      <w:r w:rsidR="00484A65">
        <w:t xml:space="preserve">Pour aller en avant, les deux moteurs doivent tourner vers l’avant. Cependant, comme un moteur est placé à gauche et l’autre à droite, </w:t>
      </w:r>
      <w:r w:rsidR="00B7503E">
        <w:t>ils doivent tourner</w:t>
      </w:r>
      <w:r w:rsidR="00484A65">
        <w:t xml:space="preserve"> dans le sens inverse </w:t>
      </w:r>
      <w:r w:rsidR="00B7503E">
        <w:t xml:space="preserve">l’un </w:t>
      </w:r>
      <w:r w:rsidR="00484A65">
        <w:t xml:space="preserve">de l’autre pour que les roues aillent dans la même direction. Cela peut </w:t>
      </w:r>
      <w:r w:rsidR="005D2EBB">
        <w:t xml:space="preserve">paraître </w:t>
      </w:r>
      <w:r w:rsidR="00484A65">
        <w:t xml:space="preserve">confus, mais </w:t>
      </w:r>
      <w:r w:rsidR="00B7503E">
        <w:t>en essayant</w:t>
      </w:r>
      <w:r w:rsidR="00484A65">
        <w:t xml:space="preserve">, vous comprendrez </w:t>
      </w:r>
      <w:r w:rsidR="00B7503E">
        <w:t>mieux</w:t>
      </w:r>
      <w:r w:rsidR="00484A65">
        <w:t xml:space="preserve">. Ce code </w:t>
      </w:r>
      <w:r w:rsidR="00B7503E">
        <w:t>fait</w:t>
      </w:r>
      <w:r w:rsidR="00484A65">
        <w:t xml:space="preserve"> tourner les deux servos vers l’avant à pleine vitesse pendant une seconde, </w:t>
      </w:r>
      <w:r w:rsidR="00C0778A">
        <w:t xml:space="preserve">puis </w:t>
      </w:r>
      <w:r w:rsidR="00484A65">
        <w:t>arrête les deux moteurs pendant une seconde, puis recommence.</w:t>
      </w:r>
    </w:p>
    <w:p w14:paraId="2EF89CFE" w14:textId="0314EA0E" w:rsidR="008F0309" w:rsidRPr="00B05032" w:rsidRDefault="008F0309" w:rsidP="008F0309">
      <w:pPr>
        <w:jc w:val="center"/>
      </w:pPr>
      <w:r w:rsidRPr="00B05032">
        <w:rPr>
          <w:noProof/>
        </w:rPr>
        <w:drawing>
          <wp:inline distT="0" distB="0" distL="0" distR="0" wp14:anchorId="39C7ED93" wp14:editId="5DCB225F">
            <wp:extent cx="2557780" cy="2581275"/>
            <wp:effectExtent l="38100" t="38100" r="90170" b="104775"/>
            <wp:docPr id="9351373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7">
                      <a:extLst>
                        <a:ext uri="{28A0092B-C50C-407E-A947-70E740481C1C}">
                          <a14:useLocalDpi xmlns:a14="http://schemas.microsoft.com/office/drawing/2010/main" val="0"/>
                        </a:ext>
                      </a:extLst>
                    </a:blip>
                    <a:stretch>
                      <a:fillRect/>
                    </a:stretch>
                  </pic:blipFill>
                  <pic:spPr>
                    <a:xfrm>
                      <a:off x="0" y="0"/>
                      <a:ext cx="2557780" cy="2581275"/>
                    </a:xfrm>
                    <a:prstGeom prst="rect">
                      <a:avLst/>
                    </a:prstGeom>
                    <a:effectLst>
                      <a:outerShdw blurRad="50800" dist="38100" dir="2700000" algn="tl" rotWithShape="0">
                        <a:prstClr val="black">
                          <a:alpha val="40000"/>
                        </a:prstClr>
                      </a:outerShdw>
                    </a:effectLst>
                  </pic:spPr>
                </pic:pic>
              </a:graphicData>
            </a:graphic>
          </wp:inline>
        </w:drawing>
      </w:r>
    </w:p>
    <w:p w14:paraId="5980A653" w14:textId="47C52F0A" w:rsidR="008F0309" w:rsidRPr="00B05032" w:rsidRDefault="00AD6A19" w:rsidP="008F0309">
      <w:r>
        <w:lastRenderedPageBreak/>
        <w:t>Si les moteurs continuent de tourner lorsque la vitesse est à zéro, c’est qu’ils ont besoin d’être calibrés. La plupart des servos ont un système d’ajustement. Vous aurez besoin d’un petit tournevis pour effectuer cette opération.</w:t>
      </w:r>
    </w:p>
    <w:p w14:paraId="5ACEBD52" w14:textId="45C3237A" w:rsidR="68D7C140" w:rsidRPr="00B05032" w:rsidRDefault="68D7C140" w:rsidP="00C07090">
      <w:pPr>
        <w:jc w:val="center"/>
      </w:pPr>
      <w:r w:rsidRPr="00B05032">
        <w:rPr>
          <w:noProof/>
        </w:rPr>
        <w:drawing>
          <wp:inline distT="0" distB="0" distL="0" distR="0" wp14:anchorId="59413C58" wp14:editId="560E490B">
            <wp:extent cx="4572000" cy="3095625"/>
            <wp:effectExtent l="38100" t="38100" r="95250" b="104775"/>
            <wp:docPr id="10224003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8">
                      <a:extLst>
                        <a:ext uri="{28A0092B-C50C-407E-A947-70E740481C1C}">
                          <a14:useLocalDpi xmlns:a14="http://schemas.microsoft.com/office/drawing/2010/main" val="0"/>
                        </a:ext>
                      </a:extLst>
                    </a:blip>
                    <a:stretch>
                      <a:fillRect/>
                    </a:stretch>
                  </pic:blipFill>
                  <pic:spPr>
                    <a:xfrm>
                      <a:off x="0" y="0"/>
                      <a:ext cx="4572000" cy="3095625"/>
                    </a:xfrm>
                    <a:prstGeom prst="rect">
                      <a:avLst/>
                    </a:prstGeom>
                    <a:effectLst>
                      <a:outerShdw blurRad="50800" dist="38100" dir="2700000" algn="tl" rotWithShape="0">
                        <a:prstClr val="black">
                          <a:alpha val="40000"/>
                        </a:prstClr>
                      </a:outerShdw>
                    </a:effectLst>
                  </pic:spPr>
                </pic:pic>
              </a:graphicData>
            </a:graphic>
          </wp:inline>
        </w:drawing>
      </w:r>
    </w:p>
    <w:p w14:paraId="580D8CC4" w14:textId="1144A8A8" w:rsidR="005B0899" w:rsidRPr="00B05032" w:rsidRDefault="004054B3" w:rsidP="008F0309">
      <w:r>
        <w:t>Faisons</w:t>
      </w:r>
      <w:r w:rsidR="00AD6A19">
        <w:t xml:space="preserve"> avancer notre robot. Voyez-vous à présent qu’un des servos va dans la mauvaise direction ? Changez le réglage d’un des servos pour qu’il aille à pleine vitesse dans le sens opposé.</w:t>
      </w:r>
    </w:p>
    <w:p w14:paraId="7D996E05" w14:textId="1E9674E8" w:rsidR="005B0899" w:rsidRPr="00B05032" w:rsidRDefault="005B0899" w:rsidP="00C40311">
      <w:pPr>
        <w:jc w:val="center"/>
      </w:pPr>
      <w:r w:rsidRPr="00B05032">
        <w:rPr>
          <w:noProof/>
        </w:rPr>
        <w:drawing>
          <wp:inline distT="0" distB="0" distL="0" distR="0" wp14:anchorId="6B5DCC7B" wp14:editId="74D85256">
            <wp:extent cx="2638425" cy="2576830"/>
            <wp:effectExtent l="38100" t="38100" r="104775" b="90170"/>
            <wp:docPr id="10675379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9">
                      <a:extLst>
                        <a:ext uri="{28A0092B-C50C-407E-A947-70E740481C1C}">
                          <a14:useLocalDpi xmlns:a14="http://schemas.microsoft.com/office/drawing/2010/main" val="0"/>
                        </a:ext>
                      </a:extLst>
                    </a:blip>
                    <a:stretch>
                      <a:fillRect/>
                    </a:stretch>
                  </pic:blipFill>
                  <pic:spPr>
                    <a:xfrm>
                      <a:off x="0" y="0"/>
                      <a:ext cx="2638425" cy="2576830"/>
                    </a:xfrm>
                    <a:prstGeom prst="rect">
                      <a:avLst/>
                    </a:prstGeom>
                    <a:effectLst>
                      <a:outerShdw blurRad="50800" dist="38100" dir="2700000" algn="tl" rotWithShape="0">
                        <a:prstClr val="black">
                          <a:alpha val="40000"/>
                        </a:prstClr>
                      </a:outerShdw>
                    </a:effectLst>
                  </pic:spPr>
                </pic:pic>
              </a:graphicData>
            </a:graphic>
          </wp:inline>
        </w:drawing>
      </w:r>
    </w:p>
    <w:p w14:paraId="0D0FACC5" w14:textId="2F111BDD" w:rsidR="005B0899" w:rsidRPr="00B05032" w:rsidRDefault="00AD6A19" w:rsidP="008F0309">
      <w:r>
        <w:t xml:space="preserve">Ceci est le point de départ de notre projet de robot « Sun </w:t>
      </w:r>
      <w:proofErr w:type="spellStart"/>
      <w:r>
        <w:t>Seeker</w:t>
      </w:r>
      <w:proofErr w:type="spellEnd"/>
      <w:r>
        <w:t> ». Vous pouvez le trouver ici :</w:t>
      </w:r>
      <w:r w:rsidR="27DBF4A2" w:rsidRPr="00B05032">
        <w:t xml:space="preserve"> </w:t>
      </w:r>
      <w:hyperlink r:id="rId80" w:history="1">
        <w:r w:rsidR="00F47B23" w:rsidRPr="00B17382">
          <w:rPr>
            <w:rStyle w:val="Hyperlink"/>
          </w:rPr>
          <w:t>https://docs.brainpad.com/projects/sun-seeker.html</w:t>
        </w:r>
      </w:hyperlink>
      <w:r w:rsidR="00F47B23">
        <w:t xml:space="preserve">. </w:t>
      </w:r>
      <w:r>
        <w:t xml:space="preserve">Prenez le temps de regarder la vidéo. Le robot utilise le capteur de lumière pour détecter </w:t>
      </w:r>
      <w:r w:rsidR="004054B3">
        <w:t>s'il</w:t>
      </w:r>
      <w:r>
        <w:t xml:space="preserve"> est au soleil ou à l’ombre. S</w:t>
      </w:r>
      <w:r w:rsidR="00D22407">
        <w:t>’</w:t>
      </w:r>
      <w:r>
        <w:t>il est à l’ombre, le robot va tourner jusqu’à ce qu’il trouve un coin au soleil où il se déplacera.</w:t>
      </w:r>
    </w:p>
    <w:p w14:paraId="6F08D1D6" w14:textId="010C3109" w:rsidR="005B0899" w:rsidRPr="00B05032" w:rsidRDefault="00AD6A19" w:rsidP="005305F6">
      <w:pPr>
        <w:pStyle w:val="Heading2"/>
      </w:pPr>
      <w:bookmarkStart w:id="66" w:name="_Toc520823877"/>
      <w:bookmarkStart w:id="67" w:name="_Toc520884649"/>
      <w:bookmarkStart w:id="68" w:name="_Toc521312382"/>
      <w:r>
        <w:lastRenderedPageBreak/>
        <w:t>Gui</w:t>
      </w:r>
      <w:r w:rsidR="001136D6">
        <w:t>r</w:t>
      </w:r>
      <w:r>
        <w:t>landes de Noël</w:t>
      </w:r>
      <w:bookmarkEnd w:id="66"/>
      <w:bookmarkEnd w:id="67"/>
      <w:bookmarkEnd w:id="68"/>
    </w:p>
    <w:p w14:paraId="75586649" w14:textId="03E436FD" w:rsidR="3D1EE336" w:rsidRPr="00B05032" w:rsidRDefault="00D22407">
      <w:r>
        <w:t xml:space="preserve">Il y a plein de choses à faire avec les </w:t>
      </w:r>
      <w:r w:rsidR="00710A88">
        <w:t>circuits</w:t>
      </w:r>
      <w:r>
        <w:t xml:space="preserve"> embarqués sur le BrainPad, mais dans certain</w:t>
      </w:r>
      <w:r w:rsidR="00710A88">
        <w:t>s</w:t>
      </w:r>
      <w:r>
        <w:t xml:space="preserve"> cas, vous voudrez peut-être connecter le BrainPad à des composants extérieurs. Bien que ce soit au-delà des objectifs de ce livre, voici une rapide introduction </w:t>
      </w:r>
      <w:r w:rsidR="00203554">
        <w:t>qui vous donnera</w:t>
      </w:r>
      <w:r>
        <w:t xml:space="preserve"> une idée de ce qu</w:t>
      </w:r>
      <w:r w:rsidR="003F2E4E">
        <w:t>'</w:t>
      </w:r>
      <w:r>
        <w:t>i</w:t>
      </w:r>
      <w:r w:rsidR="003F2E4E">
        <w:t>l</w:t>
      </w:r>
      <w:r>
        <w:t xml:space="preserve"> est possible de faire.</w:t>
      </w:r>
    </w:p>
    <w:p w14:paraId="66D88764" w14:textId="7C497467" w:rsidR="005B0899" w:rsidRPr="00B05032" w:rsidRDefault="00D22407" w:rsidP="005B0899">
      <w:r>
        <w:t xml:space="preserve">Pour ce projet nous utiliserons des bandes de DEL (Diode </w:t>
      </w:r>
      <w:proofErr w:type="spellStart"/>
      <w:r>
        <w:t>ElectroLuminescente</w:t>
      </w:r>
      <w:proofErr w:type="spellEnd"/>
      <w:r>
        <w:t xml:space="preserve">) adressables. Ces bandes de DEL </w:t>
      </w:r>
      <w:r w:rsidR="008D7BF5">
        <w:t>réalisent</w:t>
      </w:r>
      <w:r>
        <w:t xml:space="preserve"> une ligne de lumières </w:t>
      </w:r>
      <w:r w:rsidR="008D7BF5">
        <w:t>pouvant</w:t>
      </w:r>
      <w:r>
        <w:t xml:space="preserve"> être contrôlée</w:t>
      </w:r>
      <w:r w:rsidR="00F2335D">
        <w:t>s</w:t>
      </w:r>
      <w:r>
        <w:t xml:space="preserve"> individuellement. Elles peuvent être réglées avec n’importe quelle combinaison de couleur</w:t>
      </w:r>
      <w:r w:rsidR="008D7BF5">
        <w:t>s</w:t>
      </w:r>
      <w:r>
        <w:t xml:space="preserve"> et de luminosité avec seulement deux fils. Ces fils envoient des impulsions aux </w:t>
      </w:r>
      <w:proofErr w:type="spellStart"/>
      <w:r>
        <w:t>DELs</w:t>
      </w:r>
      <w:proofErr w:type="spellEnd"/>
      <w:r>
        <w:t xml:space="preserve"> pour les commander à votre convenance.</w:t>
      </w:r>
    </w:p>
    <w:p w14:paraId="2D5BD2A2" w14:textId="64AFCE8E" w:rsidR="00F70781" w:rsidRPr="00B05032" w:rsidRDefault="00F70781" w:rsidP="005B0899">
      <w:r w:rsidRPr="00B05032">
        <w:rPr>
          <w:noProof/>
        </w:rPr>
        <w:drawing>
          <wp:inline distT="0" distB="0" distL="0" distR="0" wp14:anchorId="11D006C7" wp14:editId="6B96E05D">
            <wp:extent cx="5943600" cy="3233737"/>
            <wp:effectExtent l="38100" t="38100" r="95250" b="100330"/>
            <wp:docPr id="56" name="Picture 56" descr="https://images-na.ssl-images-amazon.com/images/I/61PoJqWGitL._SL100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mages-na.ssl-images-amazon.com/images/I/61PoJqWGitL._SL1001_.jpg"/>
                    <pic:cNvPicPr>
                      <a:picLocks noChangeAspect="1" noChangeArrowheads="1"/>
                    </pic:cNvPicPr>
                  </pic:nvPicPr>
                  <pic:blipFill rotWithShape="1">
                    <a:blip r:embed="rId81">
                      <a:extLst>
                        <a:ext uri="{28A0092B-C50C-407E-A947-70E740481C1C}">
                          <a14:useLocalDpi xmlns:a14="http://schemas.microsoft.com/office/drawing/2010/main" val="0"/>
                        </a:ext>
                      </a:extLst>
                    </a:blip>
                    <a:srcRect t="30849" b="14744"/>
                    <a:stretch/>
                  </pic:blipFill>
                  <pic:spPr bwMode="auto">
                    <a:xfrm>
                      <a:off x="0" y="0"/>
                      <a:ext cx="5943600" cy="3233737"/>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595491C" w14:textId="5765D3BE" w:rsidR="005B0899" w:rsidRPr="00B05032" w:rsidRDefault="008D7BF5" w:rsidP="008F0309">
      <w:r>
        <w:t>Il vous faudra</w:t>
      </w:r>
      <w:r w:rsidR="00D22407">
        <w:t xml:space="preserve"> des bandes avec un contrôleur APA102. Ce contrôleur utilise </w:t>
      </w:r>
      <w:r w:rsidR="0060013D">
        <w:t xml:space="preserve">le </w:t>
      </w:r>
      <w:r w:rsidR="00D22407">
        <w:t>bus SPI disponible sur le BrainPad.</w:t>
      </w:r>
      <w:r w:rsidR="008237CA">
        <w:t xml:space="preserve"> Ces bandes sont alimentées par différentes tensions. Nous aurons besoin de celles </w:t>
      </w:r>
      <w:r w:rsidR="00710A88">
        <w:t>sous</w:t>
      </w:r>
      <w:r w:rsidR="008237CA">
        <w:t xml:space="preserve"> 5V</w:t>
      </w:r>
      <w:r w:rsidR="00A847C0">
        <w:t>,</w:t>
      </w:r>
      <w:r w:rsidR="008237CA">
        <w:t xml:space="preserve"> car nous avons du 5V à notre disposition.</w:t>
      </w:r>
    </w:p>
    <w:p w14:paraId="00685961" w14:textId="7C4277EC" w:rsidR="00D80074" w:rsidRPr="00B05032" w:rsidRDefault="00D80074" w:rsidP="008F0309">
      <w:r w:rsidRPr="00B05032">
        <w:rPr>
          <w:noProof/>
        </w:rPr>
        <w:drawing>
          <wp:inline distT="0" distB="0" distL="0" distR="0" wp14:anchorId="42D7C74C" wp14:editId="6D2F328D">
            <wp:extent cx="5943600" cy="1162050"/>
            <wp:effectExtent l="38100" t="38100" r="95250" b="95250"/>
            <wp:docPr id="57" name="Picture 57" descr="https://images-na.ssl-images-amazon.com/images/I/51QdRt7KzTL._SL100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images-na.ssl-images-amazon.com/images/I/51QdRt7KzTL._SL1001_.jpg"/>
                    <pic:cNvPicPr>
                      <a:picLocks noChangeAspect="1" noChangeArrowheads="1"/>
                    </pic:cNvPicPr>
                  </pic:nvPicPr>
                  <pic:blipFill rotWithShape="1">
                    <a:blip r:embed="rId82">
                      <a:extLst>
                        <a:ext uri="{28A0092B-C50C-407E-A947-70E740481C1C}">
                          <a14:useLocalDpi xmlns:a14="http://schemas.microsoft.com/office/drawing/2010/main" val="0"/>
                        </a:ext>
                      </a:extLst>
                    </a:blip>
                    <a:srcRect t="39102" b="41346"/>
                    <a:stretch/>
                  </pic:blipFill>
                  <pic:spPr bwMode="auto">
                    <a:xfrm>
                      <a:off x="0" y="0"/>
                      <a:ext cx="5943600" cy="116205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BAB4E37" w14:textId="0963050F" w:rsidR="00F70781" w:rsidRPr="00B05032" w:rsidRDefault="008237CA" w:rsidP="008F0309">
      <w:r>
        <w:t xml:space="preserve">Ces bandes peuvent être découpées à n’importe quelle longueur. Pour éviter que notre configuration </w:t>
      </w:r>
      <w:r w:rsidR="008D7BF5">
        <w:t>nécessite</w:t>
      </w:r>
      <w:r>
        <w:t xml:space="preserve"> trop d’énergie, nous allons la couper </w:t>
      </w:r>
      <w:r w:rsidR="00ED5B9A">
        <w:t>pour conserver</w:t>
      </w:r>
      <w:r>
        <w:t xml:space="preserve"> 25 </w:t>
      </w:r>
      <w:proofErr w:type="spellStart"/>
      <w:r>
        <w:t>DELs</w:t>
      </w:r>
      <w:proofErr w:type="spellEnd"/>
      <w:r>
        <w:t>. Maintenant, soudons quelques fils. Les flèches sur les bandes doivent pointer à l’opposé du c</w:t>
      </w:r>
      <w:r w:rsidR="00710A88">
        <w:t>ô</w:t>
      </w:r>
      <w:r>
        <w:t>té où nous souderons les fils. Les quatre fils sont G-Ground (Masse), C-</w:t>
      </w:r>
      <w:proofErr w:type="spellStart"/>
      <w:r>
        <w:t>Clock</w:t>
      </w:r>
      <w:proofErr w:type="spellEnd"/>
      <w:r>
        <w:t xml:space="preserve"> (Horloge), D-Data (Données) et le 5V.</w:t>
      </w:r>
    </w:p>
    <w:p w14:paraId="6B609B0C" w14:textId="66E282C4" w:rsidR="005C62E3" w:rsidRPr="00B05032" w:rsidRDefault="005C62E3" w:rsidP="008F0309">
      <w:r w:rsidRPr="00B05032">
        <w:rPr>
          <w:noProof/>
        </w:rPr>
        <w:lastRenderedPageBreak/>
        <w:drawing>
          <wp:anchor distT="0" distB="0" distL="114300" distR="114300" simplePos="0" relativeHeight="251658260" behindDoc="0" locked="0" layoutInCell="1" allowOverlap="1" wp14:anchorId="1ABF8879" wp14:editId="6BF6A870">
            <wp:simplePos x="0" y="0"/>
            <wp:positionH relativeFrom="column">
              <wp:posOffset>609600</wp:posOffset>
            </wp:positionH>
            <wp:positionV relativeFrom="paragraph">
              <wp:posOffset>0</wp:posOffset>
            </wp:positionV>
            <wp:extent cx="4591050" cy="3303270"/>
            <wp:effectExtent l="38100" t="38100" r="95250" b="8763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olderingLedStrip.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591050" cy="330327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081240F" w14:textId="2B11DA0D" w:rsidR="00D80074" w:rsidRPr="00B05032" w:rsidRDefault="00A939C6" w:rsidP="008F0309">
      <w:r w:rsidRPr="00B05032">
        <w:rPr>
          <w:noProof/>
        </w:rPr>
        <w:drawing>
          <wp:anchor distT="0" distB="0" distL="114300" distR="114300" simplePos="0" relativeHeight="251658259" behindDoc="0" locked="0" layoutInCell="1" allowOverlap="1" wp14:anchorId="11EFD178" wp14:editId="666E7BE8">
            <wp:simplePos x="0" y="0"/>
            <wp:positionH relativeFrom="column">
              <wp:posOffset>-28575</wp:posOffset>
            </wp:positionH>
            <wp:positionV relativeFrom="paragraph">
              <wp:posOffset>532130</wp:posOffset>
            </wp:positionV>
            <wp:extent cx="5815584" cy="4014216"/>
            <wp:effectExtent l="38100" t="38100" r="90170" b="100965"/>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edStripPluggedInBrainpad.png"/>
                    <pic:cNvPicPr/>
                  </pic:nvPicPr>
                  <pic:blipFill>
                    <a:blip r:embed="rId84">
                      <a:extLst>
                        <a:ext uri="{28A0092B-C50C-407E-A947-70E740481C1C}">
                          <a14:useLocalDpi xmlns:a14="http://schemas.microsoft.com/office/drawing/2010/main" val="0"/>
                        </a:ext>
                      </a:extLst>
                    </a:blip>
                    <a:stretch>
                      <a:fillRect/>
                    </a:stretch>
                  </pic:blipFill>
                  <pic:spPr>
                    <a:xfrm>
                      <a:off x="0" y="0"/>
                      <a:ext cx="5815584" cy="4014216"/>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8237CA">
        <w:t>La masse (</w:t>
      </w:r>
      <w:r w:rsidR="785F077B" w:rsidRPr="00B05032">
        <w:t>Ground (GND)</w:t>
      </w:r>
      <w:r w:rsidR="008237CA">
        <w:t>)</w:t>
      </w:r>
      <w:r w:rsidR="785F077B" w:rsidRPr="00B05032">
        <w:t xml:space="preserve"> </w:t>
      </w:r>
      <w:r w:rsidR="008237CA">
        <w:t xml:space="preserve">et </w:t>
      </w:r>
      <w:r w:rsidR="00DF7421">
        <w:t xml:space="preserve">le </w:t>
      </w:r>
      <w:r w:rsidR="00DF7421" w:rsidRPr="00B05032">
        <w:t>5</w:t>
      </w:r>
      <w:r w:rsidR="785F077B" w:rsidRPr="00B05032">
        <w:t xml:space="preserve">V </w:t>
      </w:r>
      <w:r w:rsidR="008237CA">
        <w:t>sont clairement indiqué</w:t>
      </w:r>
      <w:r w:rsidR="00710A88">
        <w:t>s</w:t>
      </w:r>
      <w:r w:rsidR="008237CA">
        <w:t xml:space="preserve"> sur le connecteur d’ex</w:t>
      </w:r>
      <w:r w:rsidR="00710A88">
        <w:t>t</w:t>
      </w:r>
      <w:r w:rsidR="008237CA">
        <w:t>ension du BrainPad. Le C-</w:t>
      </w:r>
      <w:proofErr w:type="spellStart"/>
      <w:r w:rsidR="008237CA">
        <w:t>Clock</w:t>
      </w:r>
      <w:proofErr w:type="spellEnd"/>
      <w:r w:rsidR="008237CA">
        <w:t xml:space="preserve"> doit </w:t>
      </w:r>
      <w:r w:rsidR="00710A88">
        <w:t>être</w:t>
      </w:r>
      <w:r w:rsidR="008237CA">
        <w:t xml:space="preserve"> relié à SCK sur le BrainPad et D-Data à MOSI.</w:t>
      </w:r>
    </w:p>
    <w:p w14:paraId="16B11110" w14:textId="4FE405FB" w:rsidR="00DA2E7D" w:rsidRPr="00B05032" w:rsidRDefault="00006F8E" w:rsidP="008F0309">
      <w:r>
        <w:lastRenderedPageBreak/>
        <w:t xml:space="preserve">Chaque DEL a en réalité trois </w:t>
      </w:r>
      <w:proofErr w:type="spellStart"/>
      <w:r>
        <w:t>DELs</w:t>
      </w:r>
      <w:proofErr w:type="spellEnd"/>
      <w:r>
        <w:t xml:space="preserve"> internes. Elles sont rouges, bleues et vertes. En contrôlant la luminosité de chacune de ces couleurs primaires, vous pouvez obtenir n’importe quelle couleur. Il existe plusieurs outils en ligne pour vous aider </w:t>
      </w:r>
      <w:r w:rsidR="008D7BF5">
        <w:t xml:space="preserve">dans </w:t>
      </w:r>
      <w:r>
        <w:t xml:space="preserve">le réglage des couleurs. Un bon exemple est </w:t>
      </w:r>
      <w:hyperlink r:id="rId85">
        <w:r w:rsidR="54520803" w:rsidRPr="00B05032">
          <w:rPr>
            <w:rStyle w:val="Hyperlink"/>
          </w:rPr>
          <w:t>http://www.rgbtool.com</w:t>
        </w:r>
      </w:hyperlink>
      <w:r w:rsidR="54520803" w:rsidRPr="00B05032">
        <w:t xml:space="preserve">. </w:t>
      </w:r>
      <w:r>
        <w:t>Ce qui vous intéresse ce sont les valeurs R (Red – Rouge), G (Green – Verte) et B (Blue – Bleue).</w:t>
      </w:r>
    </w:p>
    <w:p w14:paraId="426AB2FB" w14:textId="509670D8" w:rsidR="006C37C6" w:rsidRPr="00B05032" w:rsidRDefault="006C37C6" w:rsidP="006C37C6">
      <w:pPr>
        <w:jc w:val="center"/>
      </w:pPr>
      <w:r w:rsidRPr="00B05032">
        <w:rPr>
          <w:noProof/>
        </w:rPr>
        <w:drawing>
          <wp:inline distT="0" distB="0" distL="0" distR="0" wp14:anchorId="42C9078C" wp14:editId="67FF7F4E">
            <wp:extent cx="5091430" cy="3138805"/>
            <wp:effectExtent l="38100" t="38100" r="90170" b="99695"/>
            <wp:docPr id="8345217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6">
                      <a:extLst>
                        <a:ext uri="{28A0092B-C50C-407E-A947-70E740481C1C}">
                          <a14:useLocalDpi xmlns:a14="http://schemas.microsoft.com/office/drawing/2010/main" val="0"/>
                        </a:ext>
                      </a:extLst>
                    </a:blip>
                    <a:stretch>
                      <a:fillRect/>
                    </a:stretch>
                  </pic:blipFill>
                  <pic:spPr>
                    <a:xfrm>
                      <a:off x="0" y="0"/>
                      <a:ext cx="5091430" cy="3138805"/>
                    </a:xfrm>
                    <a:prstGeom prst="rect">
                      <a:avLst/>
                    </a:prstGeom>
                    <a:effectLst>
                      <a:outerShdw blurRad="50800" dist="38100" dir="2700000" algn="tl" rotWithShape="0">
                        <a:prstClr val="black">
                          <a:alpha val="40000"/>
                        </a:prstClr>
                      </a:outerShdw>
                    </a:effectLst>
                  </pic:spPr>
                </pic:pic>
              </a:graphicData>
            </a:graphic>
          </wp:inline>
        </w:drawing>
      </w:r>
    </w:p>
    <w:p w14:paraId="6E0D13E8" w14:textId="79C6586E" w:rsidR="00D80074" w:rsidRPr="00B05032" w:rsidRDefault="00006F8E" w:rsidP="008F0309">
      <w:r>
        <w:t xml:space="preserve">Les commandes sont envoyées aux </w:t>
      </w:r>
      <w:proofErr w:type="spellStart"/>
      <w:r>
        <w:t>DELs</w:t>
      </w:r>
      <w:proofErr w:type="spellEnd"/>
      <w:r>
        <w:t xml:space="preserve"> en utilisant le bus SPI du BrainPad. Pour écrire une séquence de couleurs à envoy</w:t>
      </w:r>
      <w:r w:rsidR="00B5243F">
        <w:t>er</w:t>
      </w:r>
      <w:r>
        <w:t xml:space="preserve"> à la bande de </w:t>
      </w:r>
      <w:proofErr w:type="spellStart"/>
      <w:r>
        <w:t>DELs</w:t>
      </w:r>
      <w:proofErr w:type="spellEnd"/>
      <w:r>
        <w:t xml:space="preserve">, il faut commencer par envoyer une trame </w:t>
      </w:r>
      <w:r w:rsidR="00B5243F">
        <w:t>de début</w:t>
      </w:r>
      <w:r>
        <w:t xml:space="preserve">. </w:t>
      </w:r>
      <w:r w:rsidR="00B5243F">
        <w:t>Une trame de début est simplement composée de quatre zéros.</w:t>
      </w:r>
    </w:p>
    <w:p w14:paraId="43A3220B" w14:textId="1CD8833E" w:rsidR="00B5243F" w:rsidRDefault="00B5243F" w:rsidP="5B472329">
      <w:r>
        <w:t>Après la trame de début, chaque DEL nécessite quatre nombres pour la contrôler. Le premier nombre règle la luminos</w:t>
      </w:r>
      <w:r w:rsidR="004A3217">
        <w:t>i</w:t>
      </w:r>
      <w:r>
        <w:t xml:space="preserve">té globale de la chaine de </w:t>
      </w:r>
      <w:proofErr w:type="spellStart"/>
      <w:r>
        <w:t>DEL</w:t>
      </w:r>
      <w:r w:rsidR="004A3217">
        <w:t>s</w:t>
      </w:r>
      <w:proofErr w:type="spellEnd"/>
      <w:r>
        <w:t>. Nous ne voulons pas trop rentrer dans les détails, c’est pourquoi nous règlerons toujours ce nombre à 255, ce qui correspond à la luminosité la plus forte.</w:t>
      </w:r>
    </w:p>
    <w:p w14:paraId="742EB057" w14:textId="23AC9746" w:rsidR="5B472329" w:rsidRPr="00B05032" w:rsidRDefault="00B5243F" w:rsidP="5B472329">
      <w:r>
        <w:t xml:space="preserve">Après ce premier nombre, les trois nombres restants sont compris entre 0 et 255, et définissent la luminosité </w:t>
      </w:r>
      <w:r w:rsidR="004123E1">
        <w:t>du</w:t>
      </w:r>
      <w:r>
        <w:t xml:space="preserve"> bleu, d</w:t>
      </w:r>
      <w:r w:rsidR="004123E1">
        <w:t>u</w:t>
      </w:r>
      <w:r>
        <w:t xml:space="preserve"> vert et d</w:t>
      </w:r>
      <w:r w:rsidR="004123E1">
        <w:t>u</w:t>
      </w:r>
      <w:r>
        <w:t xml:space="preserve"> rouge pour chaque DEL. Pour allumer une DEL en bleu, vous enverrez 255,0,0. Pour éteindre une DEL, vous enverrez 0,0,0. Pour allumer une DEL en blanc, vous enverrez 255,255,255.</w:t>
      </w:r>
    </w:p>
    <w:p w14:paraId="3763F69D" w14:textId="2F342A2E" w:rsidR="009B7568" w:rsidRDefault="00B5243F" w:rsidP="5B472329">
      <w:r>
        <w:t xml:space="preserve">Les </w:t>
      </w:r>
      <w:proofErr w:type="spellStart"/>
      <w:r>
        <w:t>DELs</w:t>
      </w:r>
      <w:proofErr w:type="spellEnd"/>
      <w:r>
        <w:t xml:space="preserve"> dans la bande sont simplement </w:t>
      </w:r>
      <w:r w:rsidR="007D3A3F">
        <w:t xml:space="preserve">chaînées </w:t>
      </w:r>
      <w:r>
        <w:t xml:space="preserve">ensemble. La première couleur est </w:t>
      </w:r>
      <w:r w:rsidR="009B7568">
        <w:t>envoyée</w:t>
      </w:r>
      <w:r>
        <w:t xml:space="preserve"> à la première DEL, la seconde couleur à la seconde DEL, et ainsi de suite. Les </w:t>
      </w:r>
      <w:proofErr w:type="spellStart"/>
      <w:r>
        <w:t>DELs</w:t>
      </w:r>
      <w:proofErr w:type="spellEnd"/>
      <w:r>
        <w:t xml:space="preserve"> vont continuer à briller jusqu’à ce qu’une nouvelle </w:t>
      </w:r>
      <w:r w:rsidR="009B7568">
        <w:t>trame de début soit envoyée (quatre zéros). Après la trame de début, la séquence recommence par la première DEL.</w:t>
      </w:r>
    </w:p>
    <w:p w14:paraId="2D82301B" w14:textId="603F7BE3" w:rsidR="00455AD5" w:rsidRDefault="009E5764" w:rsidP="008F0309">
      <w:r>
        <w:t>À</w:t>
      </w:r>
      <w:r w:rsidR="009B7568">
        <w:t xml:space="preserve"> cause du nombre de bloc</w:t>
      </w:r>
      <w:r w:rsidR="009962FF">
        <w:t>s</w:t>
      </w:r>
      <w:r w:rsidR="009B7568">
        <w:t xml:space="preserve"> nécessaire</w:t>
      </w:r>
      <w:r w:rsidR="009962FF">
        <w:t>s</w:t>
      </w:r>
      <w:r w:rsidR="009B7568">
        <w:t>, il est plus facile de basculer en mode Java</w:t>
      </w:r>
      <w:r w:rsidR="00271202">
        <w:t>S</w:t>
      </w:r>
      <w:r w:rsidR="009B7568">
        <w:t>cript et de copier</w:t>
      </w:r>
      <w:r w:rsidR="004123E1">
        <w:t xml:space="preserve">, </w:t>
      </w:r>
      <w:r w:rsidR="009B7568">
        <w:t>coller le code suivant dans l’éditeur de Microsoft MakeCode :</w:t>
      </w:r>
    </w:p>
    <w:p w14:paraId="75410899" w14:textId="77777777" w:rsidR="00ED5B9A" w:rsidRPr="00B05032" w:rsidRDefault="00ED5B9A" w:rsidP="008F0309"/>
    <w:tbl>
      <w:tblPr>
        <w:tblStyle w:val="TableGrid"/>
        <w:tblW w:w="0" w:type="auto"/>
        <w:tblLook w:val="04A0" w:firstRow="1" w:lastRow="0" w:firstColumn="1" w:lastColumn="0" w:noHBand="0" w:noVBand="1"/>
      </w:tblPr>
      <w:tblGrid>
        <w:gridCol w:w="9350"/>
      </w:tblGrid>
      <w:tr w:rsidR="00C07090" w:rsidRPr="00B05032" w14:paraId="2E6FBDAD" w14:textId="77777777" w:rsidTr="00C07090">
        <w:tc>
          <w:tcPr>
            <w:tcW w:w="9350" w:type="dxa"/>
          </w:tcPr>
          <w:p w14:paraId="28F675B1"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proofErr w:type="gramStart"/>
            <w:r w:rsidRPr="009D7B22">
              <w:rPr>
                <w:rFonts w:ascii="Consolas" w:eastAsia="Consolas" w:hAnsi="Consolas" w:cs="Consolas"/>
                <w:color w:val="0000FF"/>
                <w:sz w:val="19"/>
                <w:szCs w:val="19"/>
              </w:rPr>
              <w:t>let</w:t>
            </w:r>
            <w:proofErr w:type="gramEnd"/>
            <w:r w:rsidRPr="009D7B22">
              <w:rPr>
                <w:rFonts w:ascii="Consolas" w:eastAsia="Consolas" w:hAnsi="Consolas" w:cs="Consolas"/>
                <w:color w:val="000000"/>
                <w:sz w:val="19"/>
                <w:szCs w:val="19"/>
              </w:rPr>
              <w:t xml:space="preserve"> center = </w:t>
            </w:r>
            <w:r w:rsidRPr="009D7B22">
              <w:rPr>
                <w:rFonts w:ascii="Consolas" w:eastAsia="Consolas" w:hAnsi="Consolas" w:cs="Consolas"/>
                <w:color w:val="09885A"/>
                <w:sz w:val="19"/>
                <w:szCs w:val="19"/>
              </w:rPr>
              <w:t>12</w:t>
            </w:r>
          </w:p>
          <w:p w14:paraId="120DD082"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proofErr w:type="gramStart"/>
            <w:r w:rsidRPr="009D7B22">
              <w:rPr>
                <w:rFonts w:ascii="Consolas" w:eastAsia="Consolas" w:hAnsi="Consolas" w:cs="Consolas"/>
                <w:color w:val="0000FF"/>
                <w:sz w:val="19"/>
                <w:szCs w:val="19"/>
              </w:rPr>
              <w:t>let</w:t>
            </w:r>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startRed</w:t>
            </w:r>
            <w:proofErr w:type="spellEnd"/>
            <w:r w:rsidRPr="009D7B22">
              <w:rPr>
                <w:rFonts w:ascii="Consolas" w:eastAsia="Consolas" w:hAnsi="Consolas" w:cs="Consolas"/>
                <w:color w:val="000000"/>
                <w:sz w:val="19"/>
                <w:szCs w:val="19"/>
              </w:rPr>
              <w:t xml:space="preserve"> = </w:t>
            </w:r>
            <w:r w:rsidRPr="009D7B22">
              <w:rPr>
                <w:rFonts w:ascii="Consolas" w:eastAsia="Consolas" w:hAnsi="Consolas" w:cs="Consolas"/>
                <w:color w:val="09885A"/>
                <w:sz w:val="19"/>
                <w:szCs w:val="19"/>
              </w:rPr>
              <w:t>0</w:t>
            </w:r>
          </w:p>
          <w:p w14:paraId="3704D076"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proofErr w:type="gramStart"/>
            <w:r w:rsidRPr="009D7B22">
              <w:rPr>
                <w:rFonts w:ascii="Consolas" w:eastAsia="Consolas" w:hAnsi="Consolas" w:cs="Consolas"/>
                <w:color w:val="0000FF"/>
                <w:sz w:val="19"/>
                <w:szCs w:val="19"/>
              </w:rPr>
              <w:lastRenderedPageBreak/>
              <w:t>let</w:t>
            </w:r>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startGreen</w:t>
            </w:r>
            <w:proofErr w:type="spellEnd"/>
            <w:r w:rsidRPr="009D7B22">
              <w:rPr>
                <w:rFonts w:ascii="Consolas" w:eastAsia="Consolas" w:hAnsi="Consolas" w:cs="Consolas"/>
                <w:color w:val="000000"/>
                <w:sz w:val="19"/>
                <w:szCs w:val="19"/>
              </w:rPr>
              <w:t xml:space="preserve"> = </w:t>
            </w:r>
            <w:r w:rsidRPr="009D7B22">
              <w:rPr>
                <w:rFonts w:ascii="Consolas" w:eastAsia="Consolas" w:hAnsi="Consolas" w:cs="Consolas"/>
                <w:color w:val="09885A"/>
                <w:sz w:val="19"/>
                <w:szCs w:val="19"/>
              </w:rPr>
              <w:t>0</w:t>
            </w:r>
          </w:p>
          <w:p w14:paraId="4EBE1269"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proofErr w:type="gramStart"/>
            <w:r w:rsidRPr="009D7B22">
              <w:rPr>
                <w:rFonts w:ascii="Consolas" w:eastAsia="Consolas" w:hAnsi="Consolas" w:cs="Consolas"/>
                <w:color w:val="0000FF"/>
                <w:sz w:val="19"/>
                <w:szCs w:val="19"/>
              </w:rPr>
              <w:t>let</w:t>
            </w:r>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startBlue</w:t>
            </w:r>
            <w:proofErr w:type="spellEnd"/>
            <w:r w:rsidRPr="009D7B22">
              <w:rPr>
                <w:rFonts w:ascii="Consolas" w:eastAsia="Consolas" w:hAnsi="Consolas" w:cs="Consolas"/>
                <w:color w:val="000000"/>
                <w:sz w:val="19"/>
                <w:szCs w:val="19"/>
              </w:rPr>
              <w:t xml:space="preserve"> = </w:t>
            </w:r>
            <w:r w:rsidRPr="009D7B22">
              <w:rPr>
                <w:rFonts w:ascii="Consolas" w:eastAsia="Consolas" w:hAnsi="Consolas" w:cs="Consolas"/>
                <w:color w:val="09885A"/>
                <w:sz w:val="19"/>
                <w:szCs w:val="19"/>
              </w:rPr>
              <w:t>0</w:t>
            </w:r>
          </w:p>
          <w:p w14:paraId="6CD53449"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proofErr w:type="gramStart"/>
            <w:r w:rsidRPr="009D7B22">
              <w:rPr>
                <w:rFonts w:ascii="Consolas" w:eastAsia="Consolas" w:hAnsi="Consolas" w:cs="Consolas"/>
                <w:color w:val="0000FF"/>
                <w:sz w:val="19"/>
                <w:szCs w:val="19"/>
              </w:rPr>
              <w:t>let</w:t>
            </w:r>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red</w:t>
            </w:r>
            <w:proofErr w:type="spellEnd"/>
            <w:r w:rsidRPr="009D7B22">
              <w:rPr>
                <w:rFonts w:ascii="Consolas" w:eastAsia="Consolas" w:hAnsi="Consolas" w:cs="Consolas"/>
                <w:color w:val="000000"/>
                <w:sz w:val="19"/>
                <w:szCs w:val="19"/>
              </w:rPr>
              <w:t xml:space="preserve"> = </w:t>
            </w:r>
            <w:r w:rsidRPr="009D7B22">
              <w:rPr>
                <w:rFonts w:ascii="Consolas" w:eastAsia="Consolas" w:hAnsi="Consolas" w:cs="Consolas"/>
                <w:color w:val="09885A"/>
                <w:sz w:val="19"/>
                <w:szCs w:val="19"/>
              </w:rPr>
              <w:t>0</w:t>
            </w:r>
          </w:p>
          <w:p w14:paraId="4A43D52C"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proofErr w:type="gramStart"/>
            <w:r w:rsidRPr="009D7B22">
              <w:rPr>
                <w:rFonts w:ascii="Consolas" w:eastAsia="Consolas" w:hAnsi="Consolas" w:cs="Consolas"/>
                <w:color w:val="0000FF"/>
                <w:sz w:val="19"/>
                <w:szCs w:val="19"/>
              </w:rPr>
              <w:t>let</w:t>
            </w:r>
            <w:proofErr w:type="gramEnd"/>
            <w:r w:rsidRPr="009D7B22">
              <w:rPr>
                <w:rFonts w:ascii="Consolas" w:eastAsia="Consolas" w:hAnsi="Consolas" w:cs="Consolas"/>
                <w:color w:val="000000"/>
                <w:sz w:val="19"/>
                <w:szCs w:val="19"/>
              </w:rPr>
              <w:t xml:space="preserve"> green = </w:t>
            </w:r>
            <w:r w:rsidRPr="009D7B22">
              <w:rPr>
                <w:rFonts w:ascii="Consolas" w:eastAsia="Consolas" w:hAnsi="Consolas" w:cs="Consolas"/>
                <w:color w:val="09885A"/>
                <w:sz w:val="19"/>
                <w:szCs w:val="19"/>
              </w:rPr>
              <w:t>0</w:t>
            </w:r>
          </w:p>
          <w:p w14:paraId="2755CE2E"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proofErr w:type="gramStart"/>
            <w:r w:rsidRPr="009D7B22">
              <w:rPr>
                <w:rFonts w:ascii="Consolas" w:eastAsia="Consolas" w:hAnsi="Consolas" w:cs="Consolas"/>
                <w:color w:val="0000FF"/>
                <w:sz w:val="19"/>
                <w:szCs w:val="19"/>
              </w:rPr>
              <w:t>let</w:t>
            </w:r>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blue</w:t>
            </w:r>
            <w:proofErr w:type="spellEnd"/>
            <w:r w:rsidRPr="009D7B22">
              <w:rPr>
                <w:rFonts w:ascii="Consolas" w:eastAsia="Consolas" w:hAnsi="Consolas" w:cs="Consolas"/>
                <w:color w:val="000000"/>
                <w:sz w:val="19"/>
                <w:szCs w:val="19"/>
              </w:rPr>
              <w:t xml:space="preserve"> = </w:t>
            </w:r>
            <w:r w:rsidRPr="009D7B22">
              <w:rPr>
                <w:rFonts w:ascii="Consolas" w:eastAsia="Consolas" w:hAnsi="Consolas" w:cs="Consolas"/>
                <w:color w:val="09885A"/>
                <w:sz w:val="19"/>
                <w:szCs w:val="19"/>
              </w:rPr>
              <w:t>0</w:t>
            </w:r>
          </w:p>
          <w:p w14:paraId="21D38258"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proofErr w:type="gramStart"/>
            <w:r w:rsidRPr="009D7B22">
              <w:rPr>
                <w:rFonts w:ascii="Consolas" w:eastAsia="Consolas" w:hAnsi="Consolas" w:cs="Consolas"/>
                <w:color w:val="0000FF"/>
                <w:sz w:val="19"/>
                <w:szCs w:val="19"/>
              </w:rPr>
              <w:t>let</w:t>
            </w:r>
            <w:proofErr w:type="gramEnd"/>
            <w:r w:rsidRPr="009D7B22">
              <w:rPr>
                <w:rFonts w:ascii="Consolas" w:eastAsia="Consolas" w:hAnsi="Consolas" w:cs="Consolas"/>
                <w:color w:val="000000"/>
                <w:sz w:val="19"/>
                <w:szCs w:val="19"/>
              </w:rPr>
              <w:t xml:space="preserve"> data: Buffer = </w:t>
            </w:r>
            <w:proofErr w:type="spellStart"/>
            <w:r w:rsidRPr="009D7B22">
              <w:rPr>
                <w:rFonts w:ascii="Consolas" w:eastAsia="Consolas" w:hAnsi="Consolas" w:cs="Consolas"/>
                <w:color w:val="EF2D56"/>
                <w:sz w:val="19"/>
                <w:szCs w:val="19"/>
              </w:rPr>
              <w:t>pins</w:t>
            </w:r>
            <w:r w:rsidRPr="009D7B22">
              <w:rPr>
                <w:rFonts w:ascii="Consolas" w:eastAsia="Consolas" w:hAnsi="Consolas" w:cs="Consolas"/>
                <w:color w:val="000000"/>
                <w:sz w:val="19"/>
                <w:szCs w:val="19"/>
              </w:rPr>
              <w:t>.createBuffer</w:t>
            </w:r>
            <w:proofErr w:type="spellEnd"/>
            <w:r w:rsidRPr="009D7B22">
              <w:rPr>
                <w:rFonts w:ascii="Consolas" w:eastAsia="Consolas" w:hAnsi="Consolas" w:cs="Consolas"/>
                <w:color w:val="000000"/>
                <w:sz w:val="19"/>
                <w:szCs w:val="19"/>
              </w:rPr>
              <w:t>(</w:t>
            </w:r>
            <w:r w:rsidRPr="009D7B22">
              <w:rPr>
                <w:rFonts w:ascii="Consolas" w:eastAsia="Consolas" w:hAnsi="Consolas" w:cs="Consolas"/>
                <w:color w:val="09885A"/>
                <w:sz w:val="19"/>
                <w:szCs w:val="19"/>
              </w:rPr>
              <w:t>4</w:t>
            </w:r>
            <w:r w:rsidRPr="009D7B22">
              <w:rPr>
                <w:rFonts w:ascii="Consolas,Courier New,Times New" w:eastAsia="Consolas,Courier New,Times New" w:hAnsi="Consolas,Courier New,Times New" w:cs="Consolas,Courier New,Times New"/>
                <w:color w:val="000000"/>
                <w:sz w:val="19"/>
                <w:szCs w:val="19"/>
              </w:rPr>
              <w:t>)</w:t>
            </w:r>
          </w:p>
          <w:p w14:paraId="4A3C3652"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proofErr w:type="gramStart"/>
            <w:r w:rsidRPr="009D7B22">
              <w:rPr>
                <w:rFonts w:ascii="Consolas" w:eastAsia="Consolas" w:hAnsi="Consolas" w:cs="Consolas"/>
                <w:color w:val="0000FF"/>
                <w:sz w:val="19"/>
                <w:szCs w:val="19"/>
              </w:rPr>
              <w:t>let</w:t>
            </w:r>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dummy</w:t>
            </w:r>
            <w:proofErr w:type="spellEnd"/>
            <w:r w:rsidRPr="009D7B22">
              <w:rPr>
                <w:rFonts w:ascii="Consolas" w:eastAsia="Consolas" w:hAnsi="Consolas" w:cs="Consolas"/>
                <w:color w:val="000000"/>
                <w:sz w:val="19"/>
                <w:szCs w:val="19"/>
              </w:rPr>
              <w:t xml:space="preserve">: Buffer = </w:t>
            </w:r>
            <w:proofErr w:type="spellStart"/>
            <w:r w:rsidRPr="009D7B22">
              <w:rPr>
                <w:rFonts w:ascii="Consolas" w:eastAsia="Consolas" w:hAnsi="Consolas" w:cs="Consolas"/>
                <w:color w:val="EF2D56"/>
                <w:sz w:val="19"/>
                <w:szCs w:val="19"/>
              </w:rPr>
              <w:t>pins</w:t>
            </w:r>
            <w:r w:rsidRPr="009D7B22">
              <w:rPr>
                <w:rFonts w:ascii="Consolas" w:eastAsia="Consolas" w:hAnsi="Consolas" w:cs="Consolas"/>
                <w:color w:val="000000"/>
                <w:sz w:val="19"/>
                <w:szCs w:val="19"/>
              </w:rPr>
              <w:t>.createBuffer</w:t>
            </w:r>
            <w:proofErr w:type="spellEnd"/>
            <w:r w:rsidRPr="009D7B22">
              <w:rPr>
                <w:rFonts w:ascii="Consolas" w:eastAsia="Consolas" w:hAnsi="Consolas" w:cs="Consolas"/>
                <w:color w:val="000000"/>
                <w:sz w:val="19"/>
                <w:szCs w:val="19"/>
              </w:rPr>
              <w:t>(</w:t>
            </w:r>
            <w:r w:rsidRPr="009D7B22">
              <w:rPr>
                <w:rFonts w:ascii="Consolas" w:eastAsia="Consolas" w:hAnsi="Consolas" w:cs="Consolas"/>
                <w:color w:val="09885A"/>
                <w:sz w:val="19"/>
                <w:szCs w:val="19"/>
              </w:rPr>
              <w:t>4</w:t>
            </w:r>
            <w:r w:rsidRPr="009D7B22">
              <w:rPr>
                <w:rFonts w:ascii="Consolas,Courier New,Times New" w:eastAsia="Consolas,Courier New,Times New" w:hAnsi="Consolas,Courier New,Times New" w:cs="Consolas,Courier New,Times New"/>
                <w:color w:val="000000"/>
                <w:sz w:val="19"/>
                <w:szCs w:val="19"/>
              </w:rPr>
              <w:t>)</w:t>
            </w:r>
          </w:p>
          <w:p w14:paraId="62F85197" w14:textId="77777777" w:rsidR="00ED5B9A" w:rsidRDefault="00ED5B9A" w:rsidP="0073628E">
            <w:pPr>
              <w:shd w:val="clear" w:color="auto" w:fill="FFFFFE"/>
              <w:spacing w:before="0" w:line="390" w:lineRule="atLeast"/>
              <w:rPr>
                <w:rFonts w:ascii="Consolas" w:eastAsia="Consolas" w:hAnsi="Consolas" w:cs="Consolas"/>
                <w:color w:val="EF2D56"/>
                <w:sz w:val="19"/>
                <w:szCs w:val="19"/>
              </w:rPr>
            </w:pPr>
          </w:p>
          <w:p w14:paraId="36242915"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proofErr w:type="spellStart"/>
            <w:proofErr w:type="gramStart"/>
            <w:r w:rsidRPr="009D7B22">
              <w:rPr>
                <w:rFonts w:ascii="Consolas" w:eastAsia="Consolas" w:hAnsi="Consolas" w:cs="Consolas"/>
                <w:color w:val="EF2D56"/>
                <w:sz w:val="19"/>
                <w:szCs w:val="19"/>
              </w:rPr>
              <w:t>pins</w:t>
            </w:r>
            <w:r w:rsidRPr="009D7B22">
              <w:rPr>
                <w:rFonts w:ascii="Consolas,Courier New,Times New" w:eastAsia="Consolas,Courier New,Times New" w:hAnsi="Consolas,Courier New,Times New" w:cs="Consolas,Courier New,Times New"/>
                <w:color w:val="000000"/>
                <w:sz w:val="19"/>
                <w:szCs w:val="19"/>
              </w:rPr>
              <w:t>.</w:t>
            </w:r>
            <w:r w:rsidRPr="009D7B22">
              <w:rPr>
                <w:rFonts w:ascii="Consolas" w:eastAsia="Consolas" w:hAnsi="Consolas" w:cs="Consolas"/>
                <w:color w:val="EF2D56"/>
                <w:sz w:val="19"/>
                <w:szCs w:val="19"/>
              </w:rPr>
              <w:t>spiFrequency</w:t>
            </w:r>
            <w:proofErr w:type="spellEnd"/>
            <w:proofErr w:type="gramEnd"/>
            <w:r w:rsidRPr="009D7B22">
              <w:rPr>
                <w:rFonts w:ascii="Consolas,Courier New,Times New" w:eastAsia="Consolas,Courier New,Times New" w:hAnsi="Consolas,Courier New,Times New" w:cs="Consolas,Courier New,Times New"/>
                <w:color w:val="000000"/>
                <w:sz w:val="19"/>
                <w:szCs w:val="19"/>
              </w:rPr>
              <w:t>(</w:t>
            </w:r>
            <w:r w:rsidRPr="009D7B22">
              <w:rPr>
                <w:rFonts w:ascii="Consolas" w:eastAsia="Consolas" w:hAnsi="Consolas" w:cs="Consolas"/>
                <w:color w:val="09885A"/>
                <w:sz w:val="19"/>
                <w:szCs w:val="19"/>
              </w:rPr>
              <w:t>1000000</w:t>
            </w:r>
            <w:r w:rsidRPr="009D7B22">
              <w:rPr>
                <w:rFonts w:ascii="Consolas,Courier New,Times New" w:eastAsia="Consolas,Courier New,Times New" w:hAnsi="Consolas,Courier New,Times New" w:cs="Consolas,Courier New,Times New"/>
                <w:color w:val="000000"/>
                <w:sz w:val="19"/>
                <w:szCs w:val="19"/>
              </w:rPr>
              <w:t>)</w:t>
            </w:r>
          </w:p>
          <w:p w14:paraId="2448E226" w14:textId="77777777" w:rsidR="00912634" w:rsidRPr="00B05032" w:rsidRDefault="00912634" w:rsidP="00912634">
            <w:pPr>
              <w:shd w:val="clear" w:color="auto" w:fill="FFFFFE"/>
              <w:spacing w:before="0" w:line="390" w:lineRule="atLeast"/>
              <w:rPr>
                <w:rFonts w:ascii="Consolas" w:eastAsia="Times New Roman" w:hAnsi="Consolas" w:cs="Courier New"/>
                <w:color w:val="000000"/>
                <w:sz w:val="19"/>
                <w:szCs w:val="19"/>
              </w:rPr>
            </w:pPr>
          </w:p>
          <w:p w14:paraId="1B189C48"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proofErr w:type="spellStart"/>
            <w:proofErr w:type="gramStart"/>
            <w:r w:rsidRPr="009D7B22">
              <w:rPr>
                <w:rFonts w:ascii="Consolas" w:eastAsia="Consolas" w:hAnsi="Consolas" w:cs="Consolas"/>
                <w:color w:val="0000FF"/>
                <w:sz w:val="19"/>
                <w:szCs w:val="19"/>
              </w:rPr>
              <w:t>function</w:t>
            </w:r>
            <w:proofErr w:type="spellEnd"/>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SendStart</w:t>
            </w:r>
            <w:proofErr w:type="spellEnd"/>
            <w:r w:rsidRPr="009D7B22">
              <w:rPr>
                <w:rFonts w:ascii="Consolas" w:eastAsia="Consolas" w:hAnsi="Consolas" w:cs="Consolas"/>
                <w:color w:val="000000"/>
                <w:sz w:val="19"/>
                <w:szCs w:val="19"/>
              </w:rPr>
              <w:t>() {</w:t>
            </w:r>
          </w:p>
          <w:p w14:paraId="1A302CC8"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00"/>
                <w:sz w:val="19"/>
                <w:szCs w:val="19"/>
              </w:rPr>
              <w:t>data[</w:t>
            </w:r>
            <w:proofErr w:type="gramEnd"/>
            <w:r w:rsidRPr="009D7B22">
              <w:rPr>
                <w:rFonts w:ascii="Consolas" w:eastAsia="Consolas" w:hAnsi="Consolas" w:cs="Consolas"/>
                <w:color w:val="09885A"/>
                <w:sz w:val="19"/>
                <w:szCs w:val="19"/>
              </w:rPr>
              <w:t>0</w:t>
            </w:r>
            <w:r w:rsidRPr="009D7B22">
              <w:rPr>
                <w:rFonts w:ascii="Consolas" w:eastAsia="Consolas" w:hAnsi="Consolas" w:cs="Consolas"/>
                <w:color w:val="000000"/>
                <w:sz w:val="19"/>
                <w:szCs w:val="19"/>
              </w:rPr>
              <w:t xml:space="preserve">] = </w:t>
            </w:r>
            <w:r w:rsidRPr="009D7B22">
              <w:rPr>
                <w:rFonts w:ascii="Consolas" w:eastAsia="Consolas" w:hAnsi="Consolas" w:cs="Consolas"/>
                <w:color w:val="09885A"/>
                <w:sz w:val="19"/>
                <w:szCs w:val="19"/>
              </w:rPr>
              <w:t>0</w:t>
            </w:r>
          </w:p>
          <w:p w14:paraId="4532B817"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00"/>
                <w:sz w:val="19"/>
                <w:szCs w:val="19"/>
              </w:rPr>
              <w:t>data[</w:t>
            </w:r>
            <w:proofErr w:type="gramEnd"/>
            <w:r w:rsidRPr="009D7B22">
              <w:rPr>
                <w:rFonts w:ascii="Consolas" w:eastAsia="Consolas" w:hAnsi="Consolas" w:cs="Consolas"/>
                <w:color w:val="09885A"/>
                <w:sz w:val="19"/>
                <w:szCs w:val="19"/>
              </w:rPr>
              <w:t>1</w:t>
            </w:r>
            <w:r w:rsidRPr="009D7B22">
              <w:rPr>
                <w:rFonts w:ascii="Consolas" w:eastAsia="Consolas" w:hAnsi="Consolas" w:cs="Consolas"/>
                <w:color w:val="000000"/>
                <w:sz w:val="19"/>
                <w:szCs w:val="19"/>
              </w:rPr>
              <w:t xml:space="preserve">] = </w:t>
            </w:r>
            <w:r w:rsidRPr="009D7B22">
              <w:rPr>
                <w:rFonts w:ascii="Consolas" w:eastAsia="Consolas" w:hAnsi="Consolas" w:cs="Consolas"/>
                <w:color w:val="09885A"/>
                <w:sz w:val="19"/>
                <w:szCs w:val="19"/>
              </w:rPr>
              <w:t>0</w:t>
            </w:r>
          </w:p>
          <w:p w14:paraId="45CD367A"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00"/>
                <w:sz w:val="19"/>
                <w:szCs w:val="19"/>
              </w:rPr>
              <w:t>data[</w:t>
            </w:r>
            <w:proofErr w:type="gramEnd"/>
            <w:r w:rsidRPr="009D7B22">
              <w:rPr>
                <w:rFonts w:ascii="Consolas" w:eastAsia="Consolas" w:hAnsi="Consolas" w:cs="Consolas"/>
                <w:color w:val="09885A"/>
                <w:sz w:val="19"/>
                <w:szCs w:val="19"/>
              </w:rPr>
              <w:t>2</w:t>
            </w:r>
            <w:r w:rsidRPr="009D7B22">
              <w:rPr>
                <w:rFonts w:ascii="Consolas" w:eastAsia="Consolas" w:hAnsi="Consolas" w:cs="Consolas"/>
                <w:color w:val="000000"/>
                <w:sz w:val="19"/>
                <w:szCs w:val="19"/>
              </w:rPr>
              <w:t xml:space="preserve">] = </w:t>
            </w:r>
            <w:r w:rsidRPr="009D7B22">
              <w:rPr>
                <w:rFonts w:ascii="Consolas" w:eastAsia="Consolas" w:hAnsi="Consolas" w:cs="Consolas"/>
                <w:color w:val="09885A"/>
                <w:sz w:val="19"/>
                <w:szCs w:val="19"/>
              </w:rPr>
              <w:t>0</w:t>
            </w:r>
          </w:p>
          <w:p w14:paraId="2E09CF74" w14:textId="344E0B12" w:rsidR="00912634" w:rsidRPr="00B05032" w:rsidRDefault="00912634" w:rsidP="00912634">
            <w:pPr>
              <w:shd w:val="clear" w:color="auto" w:fill="FFFFFE"/>
              <w:spacing w:before="0" w:line="390" w:lineRule="atLeast"/>
              <w:rPr>
                <w:rFonts w:ascii="Consolas" w:eastAsia="Times New Roman" w:hAnsi="Consolas" w:cs="Courier New"/>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00"/>
                <w:sz w:val="19"/>
                <w:szCs w:val="19"/>
              </w:rPr>
              <w:t>data[</w:t>
            </w:r>
            <w:proofErr w:type="gramEnd"/>
            <w:r w:rsidRPr="009D7B22">
              <w:rPr>
                <w:rFonts w:ascii="Consolas" w:eastAsia="Consolas" w:hAnsi="Consolas" w:cs="Consolas"/>
                <w:color w:val="09885A"/>
                <w:sz w:val="19"/>
                <w:szCs w:val="19"/>
              </w:rPr>
              <w:t>3</w:t>
            </w:r>
            <w:r w:rsidRPr="009D7B22">
              <w:rPr>
                <w:rFonts w:ascii="Consolas" w:eastAsia="Consolas" w:hAnsi="Consolas" w:cs="Consolas"/>
                <w:color w:val="000000"/>
                <w:sz w:val="19"/>
                <w:szCs w:val="19"/>
              </w:rPr>
              <w:t xml:space="preserve">] = </w:t>
            </w:r>
            <w:r w:rsidRPr="009D7B22">
              <w:rPr>
                <w:rFonts w:ascii="Consolas" w:eastAsia="Consolas" w:hAnsi="Consolas" w:cs="Consolas"/>
                <w:color w:val="09885A"/>
                <w:sz w:val="19"/>
                <w:szCs w:val="19"/>
              </w:rPr>
              <w:t>0</w:t>
            </w:r>
          </w:p>
          <w:p w14:paraId="49687220"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r w:rsidRPr="009D7B22">
              <w:rPr>
                <w:rFonts w:ascii="Consolas,Courier New,Times New" w:eastAsia="Consolas,Courier New,Times New" w:hAnsi="Consolas,Courier New,Times New" w:cs="Consolas,Courier New,Times New"/>
                <w:color w:val="000000"/>
                <w:sz w:val="19"/>
                <w:szCs w:val="19"/>
              </w:rPr>
              <w:t xml:space="preserve">    </w:t>
            </w:r>
            <w:proofErr w:type="spellStart"/>
            <w:proofErr w:type="gramStart"/>
            <w:r w:rsidRPr="009D7B22">
              <w:rPr>
                <w:rFonts w:ascii="Consolas" w:eastAsia="Consolas" w:hAnsi="Consolas" w:cs="Consolas"/>
                <w:color w:val="EF2D56"/>
                <w:sz w:val="19"/>
                <w:szCs w:val="19"/>
              </w:rPr>
              <w:t>pins</w:t>
            </w:r>
            <w:r w:rsidRPr="009D7B22">
              <w:rPr>
                <w:rFonts w:ascii="Consolas,Courier New,Times New" w:eastAsia="Consolas,Courier New,Times New" w:hAnsi="Consolas,Courier New,Times New" w:cs="Consolas,Courier New,Times New"/>
                <w:color w:val="000000"/>
                <w:sz w:val="19"/>
                <w:szCs w:val="19"/>
              </w:rPr>
              <w:t>.</w:t>
            </w:r>
            <w:r w:rsidRPr="009D7B22">
              <w:rPr>
                <w:rFonts w:ascii="Consolas" w:eastAsia="Consolas" w:hAnsi="Consolas" w:cs="Consolas"/>
                <w:color w:val="EF2D56"/>
                <w:sz w:val="19"/>
                <w:szCs w:val="19"/>
              </w:rPr>
              <w:t>spiTransfer</w:t>
            </w:r>
            <w:proofErr w:type="spellEnd"/>
            <w:proofErr w:type="gramEnd"/>
            <w:r w:rsidRPr="009D7B22">
              <w:rPr>
                <w:rFonts w:ascii="Consolas" w:eastAsia="Consolas" w:hAnsi="Consolas" w:cs="Consolas"/>
                <w:color w:val="000000"/>
                <w:sz w:val="19"/>
                <w:szCs w:val="19"/>
              </w:rPr>
              <w:t xml:space="preserve">(data, </w:t>
            </w:r>
            <w:proofErr w:type="spellStart"/>
            <w:r w:rsidRPr="009D7B22">
              <w:rPr>
                <w:rFonts w:ascii="Consolas" w:eastAsia="Consolas" w:hAnsi="Consolas" w:cs="Consolas"/>
                <w:color w:val="000000"/>
                <w:sz w:val="19"/>
                <w:szCs w:val="19"/>
              </w:rPr>
              <w:t>dummy</w:t>
            </w:r>
            <w:proofErr w:type="spellEnd"/>
            <w:r w:rsidRPr="009D7B22">
              <w:rPr>
                <w:rFonts w:ascii="Consolas" w:eastAsia="Consolas" w:hAnsi="Consolas" w:cs="Consolas"/>
                <w:color w:val="000000"/>
                <w:sz w:val="19"/>
                <w:szCs w:val="19"/>
              </w:rPr>
              <w:t>)</w:t>
            </w:r>
          </w:p>
          <w:p w14:paraId="46EF1F6C"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r w:rsidRPr="009D7B22">
              <w:rPr>
                <w:rFonts w:ascii="Consolas,Courier New,Times New" w:eastAsia="Consolas,Courier New,Times New" w:hAnsi="Consolas,Courier New,Times New" w:cs="Consolas,Courier New,Times New"/>
                <w:color w:val="000000"/>
                <w:sz w:val="19"/>
                <w:szCs w:val="19"/>
              </w:rPr>
              <w:t>}</w:t>
            </w:r>
          </w:p>
          <w:p w14:paraId="5E955E5B" w14:textId="77777777" w:rsidR="00912634" w:rsidRPr="00B05032" w:rsidRDefault="00912634" w:rsidP="00912634">
            <w:pPr>
              <w:shd w:val="clear" w:color="auto" w:fill="FFFFFE"/>
              <w:spacing w:before="0" w:line="390" w:lineRule="atLeast"/>
              <w:rPr>
                <w:rFonts w:ascii="Consolas" w:eastAsia="Times New Roman" w:hAnsi="Consolas" w:cs="Courier New"/>
                <w:color w:val="000000"/>
                <w:sz w:val="19"/>
                <w:szCs w:val="19"/>
              </w:rPr>
            </w:pPr>
          </w:p>
          <w:p w14:paraId="2351A705"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proofErr w:type="spellStart"/>
            <w:proofErr w:type="gramStart"/>
            <w:r w:rsidRPr="009D7B22">
              <w:rPr>
                <w:rFonts w:ascii="Consolas" w:eastAsia="Consolas" w:hAnsi="Consolas" w:cs="Consolas"/>
                <w:color w:val="0000FF"/>
                <w:sz w:val="19"/>
                <w:szCs w:val="19"/>
              </w:rPr>
              <w:t>function</w:t>
            </w:r>
            <w:proofErr w:type="spellEnd"/>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SendRGB</w:t>
            </w:r>
            <w:proofErr w:type="spellEnd"/>
            <w:r w:rsidRPr="009D7B22">
              <w:rPr>
                <w:rFonts w:ascii="Consolas" w:eastAsia="Consolas" w:hAnsi="Consolas" w:cs="Consolas"/>
                <w:color w:val="000000"/>
                <w:sz w:val="19"/>
                <w:szCs w:val="19"/>
              </w:rPr>
              <w:t>(</w:t>
            </w:r>
            <w:proofErr w:type="spellStart"/>
            <w:r w:rsidRPr="009D7B22">
              <w:rPr>
                <w:rFonts w:ascii="Consolas" w:eastAsia="Consolas" w:hAnsi="Consolas" w:cs="Consolas"/>
                <w:color w:val="000000"/>
                <w:sz w:val="19"/>
                <w:szCs w:val="19"/>
              </w:rPr>
              <w:t>red</w:t>
            </w:r>
            <w:proofErr w:type="spell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FF"/>
                <w:sz w:val="19"/>
                <w:szCs w:val="19"/>
              </w:rPr>
              <w:t>number</w:t>
            </w:r>
            <w:proofErr w:type="spellEnd"/>
            <w:r w:rsidRPr="009D7B22">
              <w:rPr>
                <w:rFonts w:ascii="Consolas" w:eastAsia="Consolas" w:hAnsi="Consolas" w:cs="Consolas"/>
                <w:color w:val="000000"/>
                <w:sz w:val="19"/>
                <w:szCs w:val="19"/>
              </w:rPr>
              <w:t xml:space="preserve">, green: </w:t>
            </w:r>
            <w:proofErr w:type="spellStart"/>
            <w:r w:rsidRPr="009D7B22">
              <w:rPr>
                <w:rFonts w:ascii="Consolas" w:eastAsia="Consolas" w:hAnsi="Consolas" w:cs="Consolas"/>
                <w:color w:val="0000FF"/>
                <w:sz w:val="19"/>
                <w:szCs w:val="19"/>
              </w:rPr>
              <w:t>number</w:t>
            </w:r>
            <w:proofErr w:type="spell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blue</w:t>
            </w:r>
            <w:proofErr w:type="spell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FF"/>
                <w:sz w:val="19"/>
                <w:szCs w:val="19"/>
              </w:rPr>
              <w:t>number</w:t>
            </w:r>
            <w:proofErr w:type="spellEnd"/>
            <w:r w:rsidRPr="009D7B22">
              <w:rPr>
                <w:rFonts w:ascii="Consolas,Courier New,Times New" w:eastAsia="Consolas,Courier New,Times New" w:hAnsi="Consolas,Courier New,Times New" w:cs="Consolas,Courier New,Times New"/>
                <w:color w:val="000000"/>
                <w:sz w:val="19"/>
                <w:szCs w:val="19"/>
              </w:rPr>
              <w:t>) {</w:t>
            </w:r>
          </w:p>
          <w:p w14:paraId="0E813C1E"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00"/>
                <w:sz w:val="19"/>
                <w:szCs w:val="19"/>
              </w:rPr>
              <w:t>data[</w:t>
            </w:r>
            <w:proofErr w:type="gramEnd"/>
            <w:r w:rsidRPr="009D7B22">
              <w:rPr>
                <w:rFonts w:ascii="Consolas" w:eastAsia="Consolas" w:hAnsi="Consolas" w:cs="Consolas"/>
                <w:color w:val="09885A"/>
                <w:sz w:val="19"/>
                <w:szCs w:val="19"/>
              </w:rPr>
              <w:t>0</w:t>
            </w:r>
            <w:r w:rsidRPr="009D7B22">
              <w:rPr>
                <w:rFonts w:ascii="Consolas" w:eastAsia="Consolas" w:hAnsi="Consolas" w:cs="Consolas"/>
                <w:color w:val="000000"/>
                <w:sz w:val="19"/>
                <w:szCs w:val="19"/>
              </w:rPr>
              <w:t xml:space="preserve">] = </w:t>
            </w:r>
            <w:r w:rsidRPr="009D7B22">
              <w:rPr>
                <w:rFonts w:ascii="Consolas" w:eastAsia="Consolas" w:hAnsi="Consolas" w:cs="Consolas"/>
                <w:color w:val="09885A"/>
                <w:sz w:val="19"/>
                <w:szCs w:val="19"/>
              </w:rPr>
              <w:t>255</w:t>
            </w:r>
          </w:p>
          <w:p w14:paraId="0EEC0173"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00"/>
                <w:sz w:val="19"/>
                <w:szCs w:val="19"/>
              </w:rPr>
              <w:t>data[</w:t>
            </w:r>
            <w:proofErr w:type="gramEnd"/>
            <w:r w:rsidRPr="009D7B22">
              <w:rPr>
                <w:rFonts w:ascii="Consolas" w:eastAsia="Consolas" w:hAnsi="Consolas" w:cs="Consolas"/>
                <w:color w:val="09885A"/>
                <w:sz w:val="19"/>
                <w:szCs w:val="19"/>
              </w:rPr>
              <w:t>1</w:t>
            </w:r>
            <w:r w:rsidRPr="009D7B22">
              <w:rPr>
                <w:rFonts w:ascii="Consolas" w:eastAsia="Consolas" w:hAnsi="Consolas" w:cs="Consolas"/>
                <w:color w:val="000000"/>
                <w:sz w:val="19"/>
                <w:szCs w:val="19"/>
              </w:rPr>
              <w:t xml:space="preserve">] = </w:t>
            </w:r>
            <w:proofErr w:type="spellStart"/>
            <w:r w:rsidRPr="009D7B22">
              <w:rPr>
                <w:rFonts w:ascii="Consolas" w:eastAsia="Consolas" w:hAnsi="Consolas" w:cs="Consolas"/>
                <w:color w:val="000000"/>
                <w:sz w:val="19"/>
                <w:szCs w:val="19"/>
              </w:rPr>
              <w:t>blue</w:t>
            </w:r>
            <w:proofErr w:type="spellEnd"/>
          </w:p>
          <w:p w14:paraId="0F00553F"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00"/>
                <w:sz w:val="19"/>
                <w:szCs w:val="19"/>
              </w:rPr>
              <w:t>data[</w:t>
            </w:r>
            <w:proofErr w:type="gramEnd"/>
            <w:r w:rsidRPr="009D7B22">
              <w:rPr>
                <w:rFonts w:ascii="Consolas" w:eastAsia="Consolas" w:hAnsi="Consolas" w:cs="Consolas"/>
                <w:color w:val="09885A"/>
                <w:sz w:val="19"/>
                <w:szCs w:val="19"/>
              </w:rPr>
              <w:t>2</w:t>
            </w:r>
            <w:r w:rsidRPr="009D7B22">
              <w:rPr>
                <w:rFonts w:ascii="Consolas" w:eastAsia="Consolas" w:hAnsi="Consolas" w:cs="Consolas"/>
                <w:color w:val="000000"/>
                <w:sz w:val="19"/>
                <w:szCs w:val="19"/>
              </w:rPr>
              <w:t>] = green</w:t>
            </w:r>
          </w:p>
          <w:p w14:paraId="1AD31BC5"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00"/>
                <w:sz w:val="19"/>
                <w:szCs w:val="19"/>
              </w:rPr>
              <w:t>data[</w:t>
            </w:r>
            <w:proofErr w:type="gramEnd"/>
            <w:r w:rsidRPr="009D7B22">
              <w:rPr>
                <w:rFonts w:ascii="Consolas" w:eastAsia="Consolas" w:hAnsi="Consolas" w:cs="Consolas"/>
                <w:color w:val="09885A"/>
                <w:sz w:val="19"/>
                <w:szCs w:val="19"/>
              </w:rPr>
              <w:t>3</w:t>
            </w:r>
            <w:r w:rsidRPr="009D7B22">
              <w:rPr>
                <w:rFonts w:ascii="Consolas" w:eastAsia="Consolas" w:hAnsi="Consolas" w:cs="Consolas"/>
                <w:color w:val="000000"/>
                <w:sz w:val="19"/>
                <w:szCs w:val="19"/>
              </w:rPr>
              <w:t xml:space="preserve">] = </w:t>
            </w:r>
            <w:proofErr w:type="spellStart"/>
            <w:r w:rsidRPr="009D7B22">
              <w:rPr>
                <w:rFonts w:ascii="Consolas" w:eastAsia="Consolas" w:hAnsi="Consolas" w:cs="Consolas"/>
                <w:color w:val="000000"/>
                <w:sz w:val="19"/>
                <w:szCs w:val="19"/>
              </w:rPr>
              <w:t>red</w:t>
            </w:r>
            <w:proofErr w:type="spellEnd"/>
          </w:p>
          <w:p w14:paraId="2FDD0BCA" w14:textId="77777777" w:rsidR="00912634" w:rsidRPr="00B05032" w:rsidRDefault="00912634" w:rsidP="00912634">
            <w:pPr>
              <w:shd w:val="clear" w:color="auto" w:fill="FFFFFE"/>
              <w:spacing w:before="0" w:line="390" w:lineRule="atLeast"/>
              <w:rPr>
                <w:rFonts w:ascii="Consolas" w:eastAsia="Times New Roman" w:hAnsi="Consolas" w:cs="Courier New"/>
                <w:color w:val="000000"/>
                <w:sz w:val="19"/>
                <w:szCs w:val="19"/>
              </w:rPr>
            </w:pPr>
          </w:p>
          <w:p w14:paraId="4E1A1933"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r w:rsidRPr="009D7B22">
              <w:rPr>
                <w:rFonts w:ascii="Consolas,Courier New,Times New" w:eastAsia="Consolas,Courier New,Times New" w:hAnsi="Consolas,Courier New,Times New" w:cs="Consolas,Courier New,Times New"/>
                <w:color w:val="000000"/>
                <w:sz w:val="19"/>
                <w:szCs w:val="19"/>
              </w:rPr>
              <w:t xml:space="preserve">    </w:t>
            </w:r>
            <w:proofErr w:type="spellStart"/>
            <w:proofErr w:type="gramStart"/>
            <w:r w:rsidRPr="009D7B22">
              <w:rPr>
                <w:rFonts w:ascii="Consolas" w:eastAsia="Consolas" w:hAnsi="Consolas" w:cs="Consolas"/>
                <w:color w:val="EF2D56"/>
                <w:sz w:val="19"/>
                <w:szCs w:val="19"/>
              </w:rPr>
              <w:t>pins</w:t>
            </w:r>
            <w:r w:rsidRPr="009D7B22">
              <w:rPr>
                <w:rFonts w:ascii="Consolas,Courier New,Times New" w:eastAsia="Consolas,Courier New,Times New" w:hAnsi="Consolas,Courier New,Times New" w:cs="Consolas,Courier New,Times New"/>
                <w:color w:val="000000"/>
                <w:sz w:val="19"/>
                <w:szCs w:val="19"/>
              </w:rPr>
              <w:t>.</w:t>
            </w:r>
            <w:r w:rsidRPr="009D7B22">
              <w:rPr>
                <w:rFonts w:ascii="Consolas" w:eastAsia="Consolas" w:hAnsi="Consolas" w:cs="Consolas"/>
                <w:color w:val="EF2D56"/>
                <w:sz w:val="19"/>
                <w:szCs w:val="19"/>
              </w:rPr>
              <w:t>spiTransfer</w:t>
            </w:r>
            <w:proofErr w:type="spellEnd"/>
            <w:proofErr w:type="gramEnd"/>
            <w:r w:rsidRPr="009D7B22">
              <w:rPr>
                <w:rFonts w:ascii="Consolas" w:eastAsia="Consolas" w:hAnsi="Consolas" w:cs="Consolas"/>
                <w:color w:val="000000"/>
                <w:sz w:val="19"/>
                <w:szCs w:val="19"/>
              </w:rPr>
              <w:t xml:space="preserve">(data, </w:t>
            </w:r>
            <w:proofErr w:type="spellStart"/>
            <w:r w:rsidRPr="009D7B22">
              <w:rPr>
                <w:rFonts w:ascii="Consolas" w:eastAsia="Consolas" w:hAnsi="Consolas" w:cs="Consolas"/>
                <w:color w:val="000000"/>
                <w:sz w:val="19"/>
                <w:szCs w:val="19"/>
              </w:rPr>
              <w:t>dummy</w:t>
            </w:r>
            <w:proofErr w:type="spellEnd"/>
            <w:r w:rsidRPr="009D7B22">
              <w:rPr>
                <w:rFonts w:ascii="Consolas" w:eastAsia="Consolas" w:hAnsi="Consolas" w:cs="Consolas"/>
                <w:color w:val="000000"/>
                <w:sz w:val="19"/>
                <w:szCs w:val="19"/>
              </w:rPr>
              <w:t>)</w:t>
            </w:r>
          </w:p>
          <w:p w14:paraId="5A45AB0B"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r w:rsidRPr="009D7B22">
              <w:rPr>
                <w:rFonts w:ascii="Consolas,Courier New,Times New" w:eastAsia="Consolas,Courier New,Times New" w:hAnsi="Consolas,Courier New,Times New" w:cs="Consolas,Courier New,Times New"/>
                <w:color w:val="000000"/>
                <w:sz w:val="19"/>
                <w:szCs w:val="19"/>
              </w:rPr>
              <w:t>}</w:t>
            </w:r>
          </w:p>
          <w:p w14:paraId="3DBFA5F4" w14:textId="77777777" w:rsidR="00912634" w:rsidRPr="00B05032" w:rsidRDefault="00912634" w:rsidP="00912634">
            <w:pPr>
              <w:shd w:val="clear" w:color="auto" w:fill="FFFFFE"/>
              <w:spacing w:before="0" w:line="390" w:lineRule="atLeast"/>
              <w:rPr>
                <w:rFonts w:ascii="Consolas" w:eastAsia="Times New Roman" w:hAnsi="Consolas" w:cs="Courier New"/>
                <w:color w:val="000000"/>
                <w:sz w:val="19"/>
                <w:szCs w:val="19"/>
              </w:rPr>
            </w:pPr>
          </w:p>
          <w:p w14:paraId="7C4E5D20"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proofErr w:type="spellStart"/>
            <w:proofErr w:type="gramStart"/>
            <w:r w:rsidRPr="009D7B22">
              <w:rPr>
                <w:rFonts w:ascii="Consolas" w:eastAsia="Consolas" w:hAnsi="Consolas" w:cs="Consolas"/>
                <w:color w:val="40BF4A"/>
                <w:sz w:val="19"/>
                <w:szCs w:val="19"/>
              </w:rPr>
              <w:t>forever</w:t>
            </w:r>
            <w:proofErr w:type="spellEnd"/>
            <w:r w:rsidRPr="009D7B22">
              <w:rPr>
                <w:rFonts w:ascii="Consolas,Courier New,Times New" w:eastAsia="Consolas,Courier New,Times New" w:hAnsi="Consolas,Courier New,Times New" w:cs="Consolas,Courier New,Times New"/>
                <w:color w:val="000000"/>
                <w:sz w:val="19"/>
                <w:szCs w:val="19"/>
              </w:rPr>
              <w:t>(</w:t>
            </w:r>
            <w:proofErr w:type="spellStart"/>
            <w:proofErr w:type="gramEnd"/>
            <w:r w:rsidRPr="009D7B22">
              <w:rPr>
                <w:rFonts w:ascii="Consolas" w:eastAsia="Consolas" w:hAnsi="Consolas" w:cs="Consolas"/>
                <w:color w:val="0000FF"/>
                <w:sz w:val="19"/>
                <w:szCs w:val="19"/>
              </w:rPr>
              <w:t>function</w:t>
            </w:r>
            <w:proofErr w:type="spellEnd"/>
            <w:r w:rsidRPr="009D7B22">
              <w:rPr>
                <w:rFonts w:ascii="Consolas,Courier New,Times New" w:eastAsia="Consolas,Courier New,Times New" w:hAnsi="Consolas,Courier New,Times New" w:cs="Consolas,Courier New,Times New"/>
                <w:color w:val="000000"/>
                <w:sz w:val="19"/>
                <w:szCs w:val="19"/>
              </w:rPr>
              <w:t xml:space="preserve"> () {</w:t>
            </w:r>
          </w:p>
          <w:p w14:paraId="65578C82"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startRed</w:t>
            </w:r>
            <w:proofErr w:type="spellEnd"/>
            <w:proofErr w:type="gramEnd"/>
            <w:r w:rsidRPr="009D7B22">
              <w:rPr>
                <w:rFonts w:ascii="Consolas" w:eastAsia="Consolas" w:hAnsi="Consolas" w:cs="Consolas"/>
                <w:color w:val="000000"/>
                <w:sz w:val="19"/>
                <w:szCs w:val="19"/>
              </w:rPr>
              <w:t xml:space="preserve"> = </w:t>
            </w:r>
            <w:proofErr w:type="spellStart"/>
            <w:r w:rsidRPr="009D7B22">
              <w:rPr>
                <w:rFonts w:ascii="Consolas" w:eastAsia="Consolas" w:hAnsi="Consolas" w:cs="Consolas"/>
                <w:color w:val="9966FF"/>
                <w:sz w:val="19"/>
                <w:szCs w:val="19"/>
              </w:rPr>
              <w:t>Math</w:t>
            </w:r>
            <w:r w:rsidRPr="009D7B22">
              <w:rPr>
                <w:rFonts w:ascii="Consolas,Courier New,Times New" w:eastAsia="Consolas,Courier New,Times New" w:hAnsi="Consolas,Courier New,Times New" w:cs="Consolas,Courier New,Times New"/>
                <w:color w:val="000000"/>
                <w:sz w:val="19"/>
                <w:szCs w:val="19"/>
              </w:rPr>
              <w:t>.</w:t>
            </w:r>
            <w:r w:rsidRPr="009D7B22">
              <w:rPr>
                <w:rFonts w:ascii="Consolas" w:eastAsia="Consolas" w:hAnsi="Consolas" w:cs="Consolas"/>
                <w:color w:val="9966FF"/>
                <w:sz w:val="19"/>
                <w:szCs w:val="19"/>
              </w:rPr>
              <w:t>constrain</w:t>
            </w:r>
            <w:proofErr w:type="spellEnd"/>
            <w:r w:rsidRPr="009D7B22">
              <w:rPr>
                <w:rFonts w:ascii="Consolas" w:eastAsia="Consolas" w:hAnsi="Consolas" w:cs="Consolas"/>
                <w:color w:val="000000"/>
                <w:sz w:val="19"/>
                <w:szCs w:val="19"/>
              </w:rPr>
              <w:t>(</w:t>
            </w:r>
            <w:proofErr w:type="spellStart"/>
            <w:r w:rsidRPr="009D7B22">
              <w:rPr>
                <w:rFonts w:ascii="Consolas" w:eastAsia="Consolas" w:hAnsi="Consolas" w:cs="Consolas"/>
                <w:color w:val="000000"/>
                <w:sz w:val="19"/>
                <w:szCs w:val="19"/>
              </w:rPr>
              <w:t>startRed</w:t>
            </w:r>
            <w:proofErr w:type="spellEnd"/>
            <w:r w:rsidRPr="009D7B22">
              <w:rPr>
                <w:rFonts w:ascii="Consolas" w:eastAsia="Consolas" w:hAnsi="Consolas" w:cs="Consolas"/>
                <w:color w:val="000000"/>
                <w:sz w:val="19"/>
                <w:szCs w:val="19"/>
              </w:rPr>
              <w:t xml:space="preserve"> + </w:t>
            </w:r>
            <w:proofErr w:type="spellStart"/>
            <w:r w:rsidRPr="009D7B22">
              <w:rPr>
                <w:rFonts w:ascii="Consolas" w:eastAsia="Consolas" w:hAnsi="Consolas" w:cs="Consolas"/>
                <w:color w:val="9966FF"/>
                <w:sz w:val="19"/>
                <w:szCs w:val="19"/>
              </w:rPr>
              <w:t>Math</w:t>
            </w:r>
            <w:r w:rsidRPr="009D7B22">
              <w:rPr>
                <w:rFonts w:ascii="Consolas" w:eastAsia="Consolas" w:hAnsi="Consolas" w:cs="Consolas"/>
                <w:color w:val="000000"/>
                <w:sz w:val="19"/>
                <w:szCs w:val="19"/>
              </w:rPr>
              <w:t>.randomRange</w:t>
            </w:r>
            <w:proofErr w:type="spellEnd"/>
            <w:r w:rsidRPr="009D7B22">
              <w:rPr>
                <w:rFonts w:ascii="Consolas" w:eastAsia="Consolas" w:hAnsi="Consolas" w:cs="Consolas"/>
                <w:color w:val="000000"/>
                <w:sz w:val="19"/>
                <w:szCs w:val="19"/>
              </w:rPr>
              <w:t>(-</w:t>
            </w:r>
            <w:r w:rsidRPr="009D7B22">
              <w:rPr>
                <w:rFonts w:ascii="Consolas" w:eastAsia="Consolas" w:hAnsi="Consolas" w:cs="Consolas"/>
                <w:color w:val="09885A"/>
                <w:sz w:val="19"/>
                <w:szCs w:val="19"/>
              </w:rPr>
              <w:t>20</w:t>
            </w:r>
            <w:r w:rsidRPr="009D7B22">
              <w:rPr>
                <w:rFonts w:ascii="Consolas,Courier New,Times New" w:eastAsia="Consolas,Courier New,Times New" w:hAnsi="Consolas,Courier New,Times New" w:cs="Consolas,Courier New,Times New"/>
                <w:color w:val="000000"/>
                <w:sz w:val="19"/>
                <w:szCs w:val="19"/>
              </w:rPr>
              <w:t xml:space="preserve">, </w:t>
            </w:r>
            <w:r w:rsidRPr="009D7B22">
              <w:rPr>
                <w:rFonts w:ascii="Consolas" w:eastAsia="Consolas" w:hAnsi="Consolas" w:cs="Consolas"/>
                <w:color w:val="09885A"/>
                <w:sz w:val="19"/>
                <w:szCs w:val="19"/>
              </w:rPr>
              <w:t>20</w:t>
            </w:r>
            <w:r w:rsidRPr="009D7B22">
              <w:rPr>
                <w:rFonts w:ascii="Consolas,Courier New,Times New" w:eastAsia="Consolas,Courier New,Times New" w:hAnsi="Consolas,Courier New,Times New" w:cs="Consolas,Courier New,Times New"/>
                <w:color w:val="000000"/>
                <w:sz w:val="19"/>
                <w:szCs w:val="19"/>
              </w:rPr>
              <w:t xml:space="preserve">), </w:t>
            </w:r>
            <w:r w:rsidRPr="009D7B22">
              <w:rPr>
                <w:rFonts w:ascii="Consolas" w:eastAsia="Consolas" w:hAnsi="Consolas" w:cs="Consolas"/>
                <w:color w:val="09885A"/>
                <w:sz w:val="19"/>
                <w:szCs w:val="19"/>
              </w:rPr>
              <w:t>0</w:t>
            </w:r>
            <w:r w:rsidRPr="009D7B22">
              <w:rPr>
                <w:rFonts w:ascii="Consolas,Courier New,Times New" w:eastAsia="Consolas,Courier New,Times New" w:hAnsi="Consolas,Courier New,Times New" w:cs="Consolas,Courier New,Times New"/>
                <w:color w:val="000000"/>
                <w:sz w:val="19"/>
                <w:szCs w:val="19"/>
              </w:rPr>
              <w:t xml:space="preserve">, </w:t>
            </w:r>
            <w:r w:rsidRPr="009D7B22">
              <w:rPr>
                <w:rFonts w:ascii="Consolas" w:eastAsia="Consolas" w:hAnsi="Consolas" w:cs="Consolas"/>
                <w:color w:val="09885A"/>
                <w:sz w:val="19"/>
                <w:szCs w:val="19"/>
              </w:rPr>
              <w:t>255</w:t>
            </w:r>
            <w:r w:rsidRPr="009D7B22">
              <w:rPr>
                <w:rFonts w:ascii="Consolas,Courier New,Times New" w:eastAsia="Consolas,Courier New,Times New" w:hAnsi="Consolas,Courier New,Times New" w:cs="Consolas,Courier New,Times New"/>
                <w:color w:val="000000"/>
                <w:sz w:val="19"/>
                <w:szCs w:val="19"/>
              </w:rPr>
              <w:t>)</w:t>
            </w:r>
          </w:p>
          <w:p w14:paraId="6AB6490A"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startGreen</w:t>
            </w:r>
            <w:proofErr w:type="spellEnd"/>
            <w:proofErr w:type="gramEnd"/>
            <w:r w:rsidRPr="009D7B22">
              <w:rPr>
                <w:rFonts w:ascii="Consolas" w:eastAsia="Consolas" w:hAnsi="Consolas" w:cs="Consolas"/>
                <w:color w:val="000000"/>
                <w:sz w:val="19"/>
                <w:szCs w:val="19"/>
              </w:rPr>
              <w:t xml:space="preserve"> = </w:t>
            </w:r>
            <w:proofErr w:type="spellStart"/>
            <w:r w:rsidRPr="009D7B22">
              <w:rPr>
                <w:rFonts w:ascii="Consolas" w:eastAsia="Consolas" w:hAnsi="Consolas" w:cs="Consolas"/>
                <w:color w:val="9966FF"/>
                <w:sz w:val="19"/>
                <w:szCs w:val="19"/>
              </w:rPr>
              <w:t>Math</w:t>
            </w:r>
            <w:r w:rsidRPr="009D7B22">
              <w:rPr>
                <w:rFonts w:ascii="Consolas,Courier New,Times New" w:eastAsia="Consolas,Courier New,Times New" w:hAnsi="Consolas,Courier New,Times New" w:cs="Consolas,Courier New,Times New"/>
                <w:color w:val="000000"/>
                <w:sz w:val="19"/>
                <w:szCs w:val="19"/>
              </w:rPr>
              <w:t>.</w:t>
            </w:r>
            <w:r w:rsidRPr="009D7B22">
              <w:rPr>
                <w:rFonts w:ascii="Consolas" w:eastAsia="Consolas" w:hAnsi="Consolas" w:cs="Consolas"/>
                <w:color w:val="9966FF"/>
                <w:sz w:val="19"/>
                <w:szCs w:val="19"/>
              </w:rPr>
              <w:t>constrain</w:t>
            </w:r>
            <w:proofErr w:type="spellEnd"/>
            <w:r w:rsidRPr="009D7B22">
              <w:rPr>
                <w:rFonts w:ascii="Consolas" w:eastAsia="Consolas" w:hAnsi="Consolas" w:cs="Consolas"/>
                <w:color w:val="000000"/>
                <w:sz w:val="19"/>
                <w:szCs w:val="19"/>
              </w:rPr>
              <w:t>(</w:t>
            </w:r>
            <w:proofErr w:type="spellStart"/>
            <w:r w:rsidRPr="009D7B22">
              <w:rPr>
                <w:rFonts w:ascii="Consolas" w:eastAsia="Consolas" w:hAnsi="Consolas" w:cs="Consolas"/>
                <w:color w:val="000000"/>
                <w:sz w:val="19"/>
                <w:szCs w:val="19"/>
              </w:rPr>
              <w:t>startGreen</w:t>
            </w:r>
            <w:proofErr w:type="spellEnd"/>
            <w:r w:rsidRPr="009D7B22">
              <w:rPr>
                <w:rFonts w:ascii="Consolas" w:eastAsia="Consolas" w:hAnsi="Consolas" w:cs="Consolas"/>
                <w:color w:val="000000"/>
                <w:sz w:val="19"/>
                <w:szCs w:val="19"/>
              </w:rPr>
              <w:t xml:space="preserve"> + </w:t>
            </w:r>
            <w:proofErr w:type="spellStart"/>
            <w:r w:rsidRPr="009D7B22">
              <w:rPr>
                <w:rFonts w:ascii="Consolas" w:eastAsia="Consolas" w:hAnsi="Consolas" w:cs="Consolas"/>
                <w:color w:val="9966FF"/>
                <w:sz w:val="19"/>
                <w:szCs w:val="19"/>
              </w:rPr>
              <w:t>Math</w:t>
            </w:r>
            <w:r w:rsidRPr="009D7B22">
              <w:rPr>
                <w:rFonts w:ascii="Consolas" w:eastAsia="Consolas" w:hAnsi="Consolas" w:cs="Consolas"/>
                <w:color w:val="000000"/>
                <w:sz w:val="19"/>
                <w:szCs w:val="19"/>
              </w:rPr>
              <w:t>.randomRange</w:t>
            </w:r>
            <w:proofErr w:type="spellEnd"/>
            <w:r w:rsidRPr="009D7B22">
              <w:rPr>
                <w:rFonts w:ascii="Consolas" w:eastAsia="Consolas" w:hAnsi="Consolas" w:cs="Consolas"/>
                <w:color w:val="000000"/>
                <w:sz w:val="19"/>
                <w:szCs w:val="19"/>
              </w:rPr>
              <w:t>(-</w:t>
            </w:r>
            <w:r w:rsidRPr="009D7B22">
              <w:rPr>
                <w:rFonts w:ascii="Consolas" w:eastAsia="Consolas" w:hAnsi="Consolas" w:cs="Consolas"/>
                <w:color w:val="09885A"/>
                <w:sz w:val="19"/>
                <w:szCs w:val="19"/>
              </w:rPr>
              <w:t>20</w:t>
            </w:r>
            <w:r w:rsidRPr="009D7B22">
              <w:rPr>
                <w:rFonts w:ascii="Consolas,Courier New,Times New" w:eastAsia="Consolas,Courier New,Times New" w:hAnsi="Consolas,Courier New,Times New" w:cs="Consolas,Courier New,Times New"/>
                <w:color w:val="000000"/>
                <w:sz w:val="19"/>
                <w:szCs w:val="19"/>
              </w:rPr>
              <w:t xml:space="preserve">, </w:t>
            </w:r>
            <w:r w:rsidRPr="009D7B22">
              <w:rPr>
                <w:rFonts w:ascii="Consolas" w:eastAsia="Consolas" w:hAnsi="Consolas" w:cs="Consolas"/>
                <w:color w:val="09885A"/>
                <w:sz w:val="19"/>
                <w:szCs w:val="19"/>
              </w:rPr>
              <w:t>20</w:t>
            </w:r>
            <w:r w:rsidRPr="009D7B22">
              <w:rPr>
                <w:rFonts w:ascii="Consolas,Courier New,Times New" w:eastAsia="Consolas,Courier New,Times New" w:hAnsi="Consolas,Courier New,Times New" w:cs="Consolas,Courier New,Times New"/>
                <w:color w:val="000000"/>
                <w:sz w:val="19"/>
                <w:szCs w:val="19"/>
              </w:rPr>
              <w:t xml:space="preserve">), </w:t>
            </w:r>
            <w:r w:rsidRPr="009D7B22">
              <w:rPr>
                <w:rFonts w:ascii="Consolas" w:eastAsia="Consolas" w:hAnsi="Consolas" w:cs="Consolas"/>
                <w:color w:val="09885A"/>
                <w:sz w:val="19"/>
                <w:szCs w:val="19"/>
              </w:rPr>
              <w:t>0</w:t>
            </w:r>
            <w:r w:rsidRPr="009D7B22">
              <w:rPr>
                <w:rFonts w:ascii="Consolas,Courier New,Times New" w:eastAsia="Consolas,Courier New,Times New" w:hAnsi="Consolas,Courier New,Times New" w:cs="Consolas,Courier New,Times New"/>
                <w:color w:val="000000"/>
                <w:sz w:val="19"/>
                <w:szCs w:val="19"/>
              </w:rPr>
              <w:t xml:space="preserve">, </w:t>
            </w:r>
            <w:r w:rsidRPr="009D7B22">
              <w:rPr>
                <w:rFonts w:ascii="Consolas" w:eastAsia="Consolas" w:hAnsi="Consolas" w:cs="Consolas"/>
                <w:color w:val="09885A"/>
                <w:sz w:val="19"/>
                <w:szCs w:val="19"/>
              </w:rPr>
              <w:t>255</w:t>
            </w:r>
            <w:r w:rsidRPr="009D7B22">
              <w:rPr>
                <w:rFonts w:ascii="Consolas,Courier New,Times New" w:eastAsia="Consolas,Courier New,Times New" w:hAnsi="Consolas,Courier New,Times New" w:cs="Consolas,Courier New,Times New"/>
                <w:color w:val="000000"/>
                <w:sz w:val="19"/>
                <w:szCs w:val="19"/>
              </w:rPr>
              <w:t>)</w:t>
            </w:r>
          </w:p>
          <w:p w14:paraId="6E1D0176"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startBlue</w:t>
            </w:r>
            <w:proofErr w:type="spellEnd"/>
            <w:proofErr w:type="gramEnd"/>
            <w:r w:rsidRPr="009D7B22">
              <w:rPr>
                <w:rFonts w:ascii="Consolas" w:eastAsia="Consolas" w:hAnsi="Consolas" w:cs="Consolas"/>
                <w:color w:val="000000"/>
                <w:sz w:val="19"/>
                <w:szCs w:val="19"/>
              </w:rPr>
              <w:t xml:space="preserve"> = </w:t>
            </w:r>
            <w:proofErr w:type="spellStart"/>
            <w:r w:rsidRPr="009D7B22">
              <w:rPr>
                <w:rFonts w:ascii="Consolas" w:eastAsia="Consolas" w:hAnsi="Consolas" w:cs="Consolas"/>
                <w:color w:val="9966FF"/>
                <w:sz w:val="19"/>
                <w:szCs w:val="19"/>
              </w:rPr>
              <w:t>Math</w:t>
            </w:r>
            <w:r w:rsidRPr="009D7B22">
              <w:rPr>
                <w:rFonts w:ascii="Consolas,Courier New,Times New" w:eastAsia="Consolas,Courier New,Times New" w:hAnsi="Consolas,Courier New,Times New" w:cs="Consolas,Courier New,Times New"/>
                <w:color w:val="000000"/>
                <w:sz w:val="19"/>
                <w:szCs w:val="19"/>
              </w:rPr>
              <w:t>.</w:t>
            </w:r>
            <w:r w:rsidRPr="009D7B22">
              <w:rPr>
                <w:rFonts w:ascii="Consolas" w:eastAsia="Consolas" w:hAnsi="Consolas" w:cs="Consolas"/>
                <w:color w:val="9966FF"/>
                <w:sz w:val="19"/>
                <w:szCs w:val="19"/>
              </w:rPr>
              <w:t>constrain</w:t>
            </w:r>
            <w:proofErr w:type="spellEnd"/>
            <w:r w:rsidRPr="009D7B22">
              <w:rPr>
                <w:rFonts w:ascii="Consolas" w:eastAsia="Consolas" w:hAnsi="Consolas" w:cs="Consolas"/>
                <w:color w:val="000000"/>
                <w:sz w:val="19"/>
                <w:szCs w:val="19"/>
              </w:rPr>
              <w:t>(</w:t>
            </w:r>
            <w:proofErr w:type="spellStart"/>
            <w:r w:rsidRPr="009D7B22">
              <w:rPr>
                <w:rFonts w:ascii="Consolas" w:eastAsia="Consolas" w:hAnsi="Consolas" w:cs="Consolas"/>
                <w:color w:val="000000"/>
                <w:sz w:val="19"/>
                <w:szCs w:val="19"/>
              </w:rPr>
              <w:t>startBlue</w:t>
            </w:r>
            <w:proofErr w:type="spellEnd"/>
            <w:r w:rsidRPr="009D7B22">
              <w:rPr>
                <w:rFonts w:ascii="Consolas" w:eastAsia="Consolas" w:hAnsi="Consolas" w:cs="Consolas"/>
                <w:color w:val="000000"/>
                <w:sz w:val="19"/>
                <w:szCs w:val="19"/>
              </w:rPr>
              <w:t xml:space="preserve"> + </w:t>
            </w:r>
            <w:proofErr w:type="spellStart"/>
            <w:r w:rsidRPr="009D7B22">
              <w:rPr>
                <w:rFonts w:ascii="Consolas" w:eastAsia="Consolas" w:hAnsi="Consolas" w:cs="Consolas"/>
                <w:color w:val="9966FF"/>
                <w:sz w:val="19"/>
                <w:szCs w:val="19"/>
              </w:rPr>
              <w:t>Math</w:t>
            </w:r>
            <w:r w:rsidRPr="009D7B22">
              <w:rPr>
                <w:rFonts w:ascii="Consolas" w:eastAsia="Consolas" w:hAnsi="Consolas" w:cs="Consolas"/>
                <w:color w:val="000000"/>
                <w:sz w:val="19"/>
                <w:szCs w:val="19"/>
              </w:rPr>
              <w:t>.randomRange</w:t>
            </w:r>
            <w:proofErr w:type="spellEnd"/>
            <w:r w:rsidRPr="009D7B22">
              <w:rPr>
                <w:rFonts w:ascii="Consolas" w:eastAsia="Consolas" w:hAnsi="Consolas" w:cs="Consolas"/>
                <w:color w:val="000000"/>
                <w:sz w:val="19"/>
                <w:szCs w:val="19"/>
              </w:rPr>
              <w:t>(-</w:t>
            </w:r>
            <w:r w:rsidRPr="009D7B22">
              <w:rPr>
                <w:rFonts w:ascii="Consolas" w:eastAsia="Consolas" w:hAnsi="Consolas" w:cs="Consolas"/>
                <w:color w:val="09885A"/>
                <w:sz w:val="19"/>
                <w:szCs w:val="19"/>
              </w:rPr>
              <w:t>20</w:t>
            </w:r>
            <w:r w:rsidRPr="009D7B22">
              <w:rPr>
                <w:rFonts w:ascii="Consolas,Courier New,Times New" w:eastAsia="Consolas,Courier New,Times New" w:hAnsi="Consolas,Courier New,Times New" w:cs="Consolas,Courier New,Times New"/>
                <w:color w:val="000000"/>
                <w:sz w:val="19"/>
                <w:szCs w:val="19"/>
              </w:rPr>
              <w:t xml:space="preserve">, </w:t>
            </w:r>
            <w:r w:rsidRPr="009D7B22">
              <w:rPr>
                <w:rFonts w:ascii="Consolas" w:eastAsia="Consolas" w:hAnsi="Consolas" w:cs="Consolas"/>
                <w:color w:val="09885A"/>
                <w:sz w:val="19"/>
                <w:szCs w:val="19"/>
              </w:rPr>
              <w:t>20</w:t>
            </w:r>
            <w:r w:rsidRPr="009D7B22">
              <w:rPr>
                <w:rFonts w:ascii="Consolas,Courier New,Times New" w:eastAsia="Consolas,Courier New,Times New" w:hAnsi="Consolas,Courier New,Times New" w:cs="Consolas,Courier New,Times New"/>
                <w:color w:val="000000"/>
                <w:sz w:val="19"/>
                <w:szCs w:val="19"/>
              </w:rPr>
              <w:t xml:space="preserve">), </w:t>
            </w:r>
            <w:r w:rsidRPr="009D7B22">
              <w:rPr>
                <w:rFonts w:ascii="Consolas" w:eastAsia="Consolas" w:hAnsi="Consolas" w:cs="Consolas"/>
                <w:color w:val="09885A"/>
                <w:sz w:val="19"/>
                <w:szCs w:val="19"/>
              </w:rPr>
              <w:t>0</w:t>
            </w:r>
            <w:r w:rsidRPr="009D7B22">
              <w:rPr>
                <w:rFonts w:ascii="Consolas,Courier New,Times New" w:eastAsia="Consolas,Courier New,Times New" w:hAnsi="Consolas,Courier New,Times New" w:cs="Consolas,Courier New,Times New"/>
                <w:color w:val="000000"/>
                <w:sz w:val="19"/>
                <w:szCs w:val="19"/>
              </w:rPr>
              <w:t xml:space="preserve">, </w:t>
            </w:r>
            <w:r w:rsidRPr="009D7B22">
              <w:rPr>
                <w:rFonts w:ascii="Consolas" w:eastAsia="Consolas" w:hAnsi="Consolas" w:cs="Consolas"/>
                <w:color w:val="09885A"/>
                <w:sz w:val="19"/>
                <w:szCs w:val="19"/>
              </w:rPr>
              <w:t>255</w:t>
            </w:r>
            <w:r w:rsidRPr="009D7B22">
              <w:rPr>
                <w:rFonts w:ascii="Consolas,Courier New,Times New" w:eastAsia="Consolas,Courier New,Times New" w:hAnsi="Consolas,Courier New,Times New" w:cs="Consolas,Courier New,Times New"/>
                <w:color w:val="000000"/>
                <w:sz w:val="19"/>
                <w:szCs w:val="19"/>
              </w:rPr>
              <w:t>)</w:t>
            </w:r>
          </w:p>
          <w:p w14:paraId="69CDFD3B" w14:textId="77777777" w:rsidR="00912634" w:rsidRPr="00B05032" w:rsidRDefault="00912634" w:rsidP="00912634">
            <w:pPr>
              <w:shd w:val="clear" w:color="auto" w:fill="FFFFFE"/>
              <w:spacing w:before="0" w:line="390" w:lineRule="atLeast"/>
              <w:rPr>
                <w:rFonts w:ascii="Consolas" w:eastAsia="Times New Roman" w:hAnsi="Consolas" w:cs="Courier New"/>
                <w:color w:val="000000"/>
                <w:sz w:val="19"/>
                <w:szCs w:val="19"/>
              </w:rPr>
            </w:pPr>
          </w:p>
          <w:p w14:paraId="1E78B9E5"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SendStart</w:t>
            </w:r>
            <w:proofErr w:type="spellEnd"/>
            <w:r w:rsidRPr="009D7B22">
              <w:rPr>
                <w:rFonts w:ascii="Consolas" w:eastAsia="Consolas" w:hAnsi="Consolas" w:cs="Consolas"/>
                <w:color w:val="000000"/>
                <w:sz w:val="19"/>
                <w:szCs w:val="19"/>
              </w:rPr>
              <w:t>(</w:t>
            </w:r>
            <w:proofErr w:type="gramEnd"/>
            <w:r w:rsidRPr="009D7B22">
              <w:rPr>
                <w:rFonts w:ascii="Consolas" w:eastAsia="Consolas" w:hAnsi="Consolas" w:cs="Consolas"/>
                <w:color w:val="000000"/>
                <w:sz w:val="19"/>
                <w:szCs w:val="19"/>
              </w:rPr>
              <w:t>)</w:t>
            </w:r>
          </w:p>
          <w:p w14:paraId="18804A87" w14:textId="77777777" w:rsidR="00912634" w:rsidRPr="00B05032" w:rsidRDefault="00912634" w:rsidP="00912634">
            <w:pPr>
              <w:shd w:val="clear" w:color="auto" w:fill="FFFFFE"/>
              <w:spacing w:before="0" w:line="390" w:lineRule="atLeast"/>
              <w:rPr>
                <w:rFonts w:ascii="Consolas" w:eastAsia="Times New Roman" w:hAnsi="Consolas" w:cs="Courier New"/>
                <w:color w:val="000000"/>
                <w:sz w:val="19"/>
                <w:szCs w:val="19"/>
              </w:rPr>
            </w:pPr>
          </w:p>
          <w:p w14:paraId="0CB7E9B3" w14:textId="0EE5CE09"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r w:rsidRPr="009D7B22">
              <w:rPr>
                <w:rFonts w:ascii="Consolas,Courier New,Times New" w:eastAsia="Consolas,Courier New,Times New" w:hAnsi="Consolas,Courier New,Times New" w:cs="Consolas,Courier New,Times New"/>
                <w:color w:val="000000"/>
                <w:sz w:val="19"/>
                <w:szCs w:val="19"/>
              </w:rPr>
              <w:t xml:space="preserve">    </w:t>
            </w:r>
            <w:proofErr w:type="gramStart"/>
            <w:r w:rsidRPr="009D7B22">
              <w:rPr>
                <w:rFonts w:ascii="Consolas" w:eastAsia="Consolas" w:hAnsi="Consolas" w:cs="Consolas"/>
                <w:color w:val="0000FF"/>
                <w:sz w:val="19"/>
                <w:szCs w:val="19"/>
              </w:rPr>
              <w:t>for</w:t>
            </w:r>
            <w:proofErr w:type="gramEnd"/>
            <w:r w:rsidRPr="009D7B22">
              <w:rPr>
                <w:rFonts w:ascii="Consolas,Courier New,Times New" w:eastAsia="Consolas,Courier New,Times New" w:hAnsi="Consolas,Courier New,Times New" w:cs="Consolas,Courier New,Times New"/>
                <w:color w:val="000000"/>
                <w:sz w:val="19"/>
                <w:szCs w:val="19"/>
              </w:rPr>
              <w:t xml:space="preserve"> (</w:t>
            </w:r>
            <w:r w:rsidRPr="009D7B22">
              <w:rPr>
                <w:rFonts w:ascii="Consolas" w:eastAsia="Consolas" w:hAnsi="Consolas" w:cs="Consolas"/>
                <w:color w:val="0000FF"/>
                <w:sz w:val="19"/>
                <w:szCs w:val="19"/>
              </w:rPr>
              <w:t>let</w:t>
            </w:r>
            <w:r w:rsidRPr="009D7B22">
              <w:rPr>
                <w:rFonts w:ascii="Consolas" w:eastAsia="Consolas" w:hAnsi="Consolas" w:cs="Consolas"/>
                <w:color w:val="000000"/>
                <w:sz w:val="19"/>
                <w:szCs w:val="19"/>
              </w:rPr>
              <w:t xml:space="preserve"> index = </w:t>
            </w:r>
            <w:r w:rsidRPr="009D7B22">
              <w:rPr>
                <w:rFonts w:ascii="Consolas" w:eastAsia="Consolas" w:hAnsi="Consolas" w:cs="Consolas"/>
                <w:color w:val="09885A"/>
                <w:sz w:val="19"/>
                <w:szCs w:val="19"/>
              </w:rPr>
              <w:t>0</w:t>
            </w:r>
            <w:r w:rsidRPr="009D7B22">
              <w:rPr>
                <w:rFonts w:ascii="Consolas" w:eastAsia="Consolas" w:hAnsi="Consolas" w:cs="Consolas"/>
                <w:color w:val="000000"/>
                <w:sz w:val="19"/>
                <w:szCs w:val="19"/>
              </w:rPr>
              <w:t xml:space="preserve">; index &lt;= </w:t>
            </w:r>
            <w:r w:rsidRPr="009D7B22">
              <w:rPr>
                <w:rFonts w:ascii="Consolas" w:eastAsia="Consolas" w:hAnsi="Consolas" w:cs="Consolas"/>
                <w:color w:val="09885A"/>
                <w:sz w:val="19"/>
                <w:szCs w:val="19"/>
              </w:rPr>
              <w:t>24</w:t>
            </w:r>
            <w:r w:rsidRPr="009D7B22">
              <w:rPr>
                <w:rFonts w:ascii="Consolas,Courier New,Times New" w:eastAsia="Consolas,Courier New,Times New" w:hAnsi="Consolas,Courier New,Times New" w:cs="Consolas,Courier New,Times New"/>
                <w:color w:val="000000"/>
                <w:sz w:val="19"/>
                <w:szCs w:val="19"/>
              </w:rPr>
              <w:t xml:space="preserve">; </w:t>
            </w:r>
            <w:r w:rsidR="00FC618A" w:rsidRPr="009D7B22">
              <w:rPr>
                <w:rFonts w:ascii="Consolas" w:eastAsia="Consolas" w:hAnsi="Consolas" w:cs="Consolas"/>
                <w:color w:val="000000"/>
                <w:sz w:val="19"/>
                <w:szCs w:val="19"/>
              </w:rPr>
              <w:t>index = index + 1</w:t>
            </w:r>
            <w:r w:rsidRPr="009D7B22">
              <w:rPr>
                <w:rFonts w:ascii="Consolas,Courier New,Times New" w:eastAsia="Consolas,Courier New,Times New" w:hAnsi="Consolas,Courier New,Times New" w:cs="Consolas,Courier New,Times New"/>
                <w:color w:val="000000"/>
                <w:sz w:val="19"/>
                <w:szCs w:val="19"/>
              </w:rPr>
              <w:t>) {</w:t>
            </w:r>
          </w:p>
          <w:p w14:paraId="068D248A"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red</w:t>
            </w:r>
            <w:proofErr w:type="spellEnd"/>
            <w:proofErr w:type="gramEnd"/>
            <w:r w:rsidRPr="009D7B22">
              <w:rPr>
                <w:rFonts w:ascii="Consolas" w:eastAsia="Consolas" w:hAnsi="Consolas" w:cs="Consolas"/>
                <w:color w:val="000000"/>
                <w:sz w:val="19"/>
                <w:szCs w:val="19"/>
              </w:rPr>
              <w:t xml:space="preserve"> = </w:t>
            </w:r>
            <w:proofErr w:type="spellStart"/>
            <w:r w:rsidRPr="009D7B22">
              <w:rPr>
                <w:rFonts w:ascii="Consolas" w:eastAsia="Consolas" w:hAnsi="Consolas" w:cs="Consolas"/>
                <w:color w:val="9966FF"/>
                <w:sz w:val="19"/>
                <w:szCs w:val="19"/>
              </w:rPr>
              <w:t>Math</w:t>
            </w:r>
            <w:r w:rsidRPr="009D7B22">
              <w:rPr>
                <w:rFonts w:ascii="Consolas,Courier New,Times New" w:eastAsia="Consolas,Courier New,Times New" w:hAnsi="Consolas,Courier New,Times New" w:cs="Consolas,Courier New,Times New"/>
                <w:color w:val="000000"/>
                <w:sz w:val="19"/>
                <w:szCs w:val="19"/>
              </w:rPr>
              <w:t>.</w:t>
            </w:r>
            <w:r w:rsidRPr="009D7B22">
              <w:rPr>
                <w:rFonts w:ascii="Consolas" w:eastAsia="Consolas" w:hAnsi="Consolas" w:cs="Consolas"/>
                <w:color w:val="9966FF"/>
                <w:sz w:val="19"/>
                <w:szCs w:val="19"/>
              </w:rPr>
              <w:t>constrain</w:t>
            </w:r>
            <w:proofErr w:type="spellEnd"/>
            <w:r w:rsidRPr="009D7B22">
              <w:rPr>
                <w:rFonts w:ascii="Consolas" w:eastAsia="Consolas" w:hAnsi="Consolas" w:cs="Consolas"/>
                <w:color w:val="000000"/>
                <w:sz w:val="19"/>
                <w:szCs w:val="19"/>
              </w:rPr>
              <w:t>(</w:t>
            </w:r>
            <w:proofErr w:type="spellStart"/>
            <w:r w:rsidRPr="009D7B22">
              <w:rPr>
                <w:rFonts w:ascii="Consolas" w:eastAsia="Consolas" w:hAnsi="Consolas" w:cs="Consolas"/>
                <w:color w:val="000000"/>
                <w:sz w:val="19"/>
                <w:szCs w:val="19"/>
              </w:rPr>
              <w:t>startRed</w:t>
            </w:r>
            <w:proofErr w:type="spellEnd"/>
            <w:r w:rsidRPr="009D7B22">
              <w:rPr>
                <w:rFonts w:ascii="Consolas" w:eastAsia="Consolas" w:hAnsi="Consolas" w:cs="Consolas"/>
                <w:color w:val="000000"/>
                <w:sz w:val="19"/>
                <w:szCs w:val="19"/>
              </w:rPr>
              <w:t xml:space="preserve"> - </w:t>
            </w:r>
            <w:proofErr w:type="spellStart"/>
            <w:r w:rsidRPr="009D7B22">
              <w:rPr>
                <w:rFonts w:ascii="Consolas" w:eastAsia="Consolas" w:hAnsi="Consolas" w:cs="Consolas"/>
                <w:color w:val="9966FF"/>
                <w:sz w:val="19"/>
                <w:szCs w:val="19"/>
              </w:rPr>
              <w:t>Math</w:t>
            </w:r>
            <w:r w:rsidRPr="009D7B22">
              <w:rPr>
                <w:rFonts w:ascii="Consolas" w:eastAsia="Consolas" w:hAnsi="Consolas" w:cs="Consolas"/>
                <w:color w:val="000000"/>
                <w:sz w:val="19"/>
                <w:szCs w:val="19"/>
              </w:rPr>
              <w:t>.abs</w:t>
            </w:r>
            <w:proofErr w:type="spellEnd"/>
            <w:r w:rsidRPr="009D7B22">
              <w:rPr>
                <w:rFonts w:ascii="Consolas" w:eastAsia="Consolas" w:hAnsi="Consolas" w:cs="Consolas"/>
                <w:color w:val="000000"/>
                <w:sz w:val="19"/>
                <w:szCs w:val="19"/>
              </w:rPr>
              <w:t xml:space="preserve">(index - center) * </w:t>
            </w:r>
            <w:r w:rsidRPr="009D7B22">
              <w:rPr>
                <w:rFonts w:ascii="Consolas" w:eastAsia="Consolas" w:hAnsi="Consolas" w:cs="Consolas"/>
                <w:color w:val="09885A"/>
                <w:sz w:val="19"/>
                <w:szCs w:val="19"/>
              </w:rPr>
              <w:t>16</w:t>
            </w:r>
            <w:r w:rsidRPr="009D7B22">
              <w:rPr>
                <w:rFonts w:ascii="Consolas,Courier New,Times New" w:eastAsia="Consolas,Courier New,Times New" w:hAnsi="Consolas,Courier New,Times New" w:cs="Consolas,Courier New,Times New"/>
                <w:color w:val="000000"/>
                <w:sz w:val="19"/>
                <w:szCs w:val="19"/>
              </w:rPr>
              <w:t xml:space="preserve">, </w:t>
            </w:r>
            <w:r w:rsidRPr="009D7B22">
              <w:rPr>
                <w:rFonts w:ascii="Consolas" w:eastAsia="Consolas" w:hAnsi="Consolas" w:cs="Consolas"/>
                <w:color w:val="09885A"/>
                <w:sz w:val="19"/>
                <w:szCs w:val="19"/>
              </w:rPr>
              <w:t>0</w:t>
            </w:r>
            <w:r w:rsidRPr="009D7B22">
              <w:rPr>
                <w:rFonts w:ascii="Consolas,Courier New,Times New" w:eastAsia="Consolas,Courier New,Times New" w:hAnsi="Consolas,Courier New,Times New" w:cs="Consolas,Courier New,Times New"/>
                <w:color w:val="000000"/>
                <w:sz w:val="19"/>
                <w:szCs w:val="19"/>
              </w:rPr>
              <w:t xml:space="preserve">, </w:t>
            </w:r>
            <w:r w:rsidRPr="009D7B22">
              <w:rPr>
                <w:rFonts w:ascii="Consolas" w:eastAsia="Consolas" w:hAnsi="Consolas" w:cs="Consolas"/>
                <w:color w:val="09885A"/>
                <w:sz w:val="19"/>
                <w:szCs w:val="19"/>
              </w:rPr>
              <w:t>255</w:t>
            </w:r>
            <w:r w:rsidRPr="009D7B22">
              <w:rPr>
                <w:rFonts w:ascii="Consolas,Courier New,Times New" w:eastAsia="Consolas,Courier New,Times New" w:hAnsi="Consolas,Courier New,Times New" w:cs="Consolas,Courier New,Times New"/>
                <w:color w:val="000000"/>
                <w:sz w:val="19"/>
                <w:szCs w:val="19"/>
              </w:rPr>
              <w:t>)</w:t>
            </w:r>
          </w:p>
          <w:p w14:paraId="6FBF718F"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00"/>
                <w:sz w:val="19"/>
                <w:szCs w:val="19"/>
              </w:rPr>
              <w:t>green</w:t>
            </w:r>
            <w:proofErr w:type="gramEnd"/>
            <w:r w:rsidRPr="009D7B22">
              <w:rPr>
                <w:rFonts w:ascii="Consolas" w:eastAsia="Consolas" w:hAnsi="Consolas" w:cs="Consolas"/>
                <w:color w:val="000000"/>
                <w:sz w:val="19"/>
                <w:szCs w:val="19"/>
              </w:rPr>
              <w:t xml:space="preserve"> = </w:t>
            </w:r>
            <w:proofErr w:type="spellStart"/>
            <w:r w:rsidRPr="009D7B22">
              <w:rPr>
                <w:rFonts w:ascii="Consolas" w:eastAsia="Consolas" w:hAnsi="Consolas" w:cs="Consolas"/>
                <w:color w:val="9966FF"/>
                <w:sz w:val="19"/>
                <w:szCs w:val="19"/>
              </w:rPr>
              <w:t>Math</w:t>
            </w:r>
            <w:r w:rsidRPr="009D7B22">
              <w:rPr>
                <w:rFonts w:ascii="Consolas,Courier New,Times New" w:eastAsia="Consolas,Courier New,Times New" w:hAnsi="Consolas,Courier New,Times New" w:cs="Consolas,Courier New,Times New"/>
                <w:color w:val="000000"/>
                <w:sz w:val="19"/>
                <w:szCs w:val="19"/>
              </w:rPr>
              <w:t>.</w:t>
            </w:r>
            <w:r w:rsidRPr="009D7B22">
              <w:rPr>
                <w:rFonts w:ascii="Consolas" w:eastAsia="Consolas" w:hAnsi="Consolas" w:cs="Consolas"/>
                <w:color w:val="9966FF"/>
                <w:sz w:val="19"/>
                <w:szCs w:val="19"/>
              </w:rPr>
              <w:t>constrain</w:t>
            </w:r>
            <w:proofErr w:type="spellEnd"/>
            <w:r w:rsidRPr="009D7B22">
              <w:rPr>
                <w:rFonts w:ascii="Consolas" w:eastAsia="Consolas" w:hAnsi="Consolas" w:cs="Consolas"/>
                <w:color w:val="000000"/>
                <w:sz w:val="19"/>
                <w:szCs w:val="19"/>
              </w:rPr>
              <w:t>(</w:t>
            </w:r>
            <w:proofErr w:type="spellStart"/>
            <w:r w:rsidRPr="009D7B22">
              <w:rPr>
                <w:rFonts w:ascii="Consolas" w:eastAsia="Consolas" w:hAnsi="Consolas" w:cs="Consolas"/>
                <w:color w:val="000000"/>
                <w:sz w:val="19"/>
                <w:szCs w:val="19"/>
              </w:rPr>
              <w:t>startGreen</w:t>
            </w:r>
            <w:proofErr w:type="spellEnd"/>
            <w:r w:rsidRPr="009D7B22">
              <w:rPr>
                <w:rFonts w:ascii="Consolas" w:eastAsia="Consolas" w:hAnsi="Consolas" w:cs="Consolas"/>
                <w:color w:val="000000"/>
                <w:sz w:val="19"/>
                <w:szCs w:val="19"/>
              </w:rPr>
              <w:t xml:space="preserve"> - </w:t>
            </w:r>
            <w:proofErr w:type="spellStart"/>
            <w:r w:rsidRPr="009D7B22">
              <w:rPr>
                <w:rFonts w:ascii="Consolas" w:eastAsia="Consolas" w:hAnsi="Consolas" w:cs="Consolas"/>
                <w:color w:val="9966FF"/>
                <w:sz w:val="19"/>
                <w:szCs w:val="19"/>
              </w:rPr>
              <w:t>Math</w:t>
            </w:r>
            <w:r w:rsidRPr="009D7B22">
              <w:rPr>
                <w:rFonts w:ascii="Consolas" w:eastAsia="Consolas" w:hAnsi="Consolas" w:cs="Consolas"/>
                <w:color w:val="000000"/>
                <w:sz w:val="19"/>
                <w:szCs w:val="19"/>
              </w:rPr>
              <w:t>.abs</w:t>
            </w:r>
            <w:proofErr w:type="spellEnd"/>
            <w:r w:rsidRPr="009D7B22">
              <w:rPr>
                <w:rFonts w:ascii="Consolas" w:eastAsia="Consolas" w:hAnsi="Consolas" w:cs="Consolas"/>
                <w:color w:val="000000"/>
                <w:sz w:val="19"/>
                <w:szCs w:val="19"/>
              </w:rPr>
              <w:t xml:space="preserve">(index - center) * </w:t>
            </w:r>
            <w:r w:rsidRPr="009D7B22">
              <w:rPr>
                <w:rFonts w:ascii="Consolas" w:eastAsia="Consolas" w:hAnsi="Consolas" w:cs="Consolas"/>
                <w:color w:val="09885A"/>
                <w:sz w:val="19"/>
                <w:szCs w:val="19"/>
              </w:rPr>
              <w:t>16</w:t>
            </w:r>
            <w:r w:rsidRPr="009D7B22">
              <w:rPr>
                <w:rFonts w:ascii="Consolas,Courier New,Times New" w:eastAsia="Consolas,Courier New,Times New" w:hAnsi="Consolas,Courier New,Times New" w:cs="Consolas,Courier New,Times New"/>
                <w:color w:val="000000"/>
                <w:sz w:val="19"/>
                <w:szCs w:val="19"/>
              </w:rPr>
              <w:t xml:space="preserve">, </w:t>
            </w:r>
            <w:r w:rsidRPr="009D7B22">
              <w:rPr>
                <w:rFonts w:ascii="Consolas" w:eastAsia="Consolas" w:hAnsi="Consolas" w:cs="Consolas"/>
                <w:color w:val="09885A"/>
                <w:sz w:val="19"/>
                <w:szCs w:val="19"/>
              </w:rPr>
              <w:t>0</w:t>
            </w:r>
            <w:r w:rsidRPr="009D7B22">
              <w:rPr>
                <w:rFonts w:ascii="Consolas,Courier New,Times New" w:eastAsia="Consolas,Courier New,Times New" w:hAnsi="Consolas,Courier New,Times New" w:cs="Consolas,Courier New,Times New"/>
                <w:color w:val="000000"/>
                <w:sz w:val="19"/>
                <w:szCs w:val="19"/>
              </w:rPr>
              <w:t xml:space="preserve">, </w:t>
            </w:r>
            <w:r w:rsidRPr="009D7B22">
              <w:rPr>
                <w:rFonts w:ascii="Consolas" w:eastAsia="Consolas" w:hAnsi="Consolas" w:cs="Consolas"/>
                <w:color w:val="09885A"/>
                <w:sz w:val="19"/>
                <w:szCs w:val="19"/>
              </w:rPr>
              <w:t>255</w:t>
            </w:r>
            <w:r w:rsidRPr="009D7B22">
              <w:rPr>
                <w:rFonts w:ascii="Consolas,Courier New,Times New" w:eastAsia="Consolas,Courier New,Times New" w:hAnsi="Consolas,Courier New,Times New" w:cs="Consolas,Courier New,Times New"/>
                <w:color w:val="000000"/>
                <w:sz w:val="19"/>
                <w:szCs w:val="19"/>
              </w:rPr>
              <w:t>)</w:t>
            </w:r>
          </w:p>
          <w:p w14:paraId="1E747A54"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blue</w:t>
            </w:r>
            <w:proofErr w:type="spellEnd"/>
            <w:proofErr w:type="gramEnd"/>
            <w:r w:rsidRPr="009D7B22">
              <w:rPr>
                <w:rFonts w:ascii="Consolas" w:eastAsia="Consolas" w:hAnsi="Consolas" w:cs="Consolas"/>
                <w:color w:val="000000"/>
                <w:sz w:val="19"/>
                <w:szCs w:val="19"/>
              </w:rPr>
              <w:t xml:space="preserve"> = </w:t>
            </w:r>
            <w:proofErr w:type="spellStart"/>
            <w:r w:rsidRPr="009D7B22">
              <w:rPr>
                <w:rFonts w:ascii="Consolas" w:eastAsia="Consolas" w:hAnsi="Consolas" w:cs="Consolas"/>
                <w:color w:val="9966FF"/>
                <w:sz w:val="19"/>
                <w:szCs w:val="19"/>
              </w:rPr>
              <w:t>Math</w:t>
            </w:r>
            <w:r w:rsidRPr="009D7B22">
              <w:rPr>
                <w:rFonts w:ascii="Consolas,Courier New,Times New" w:eastAsia="Consolas,Courier New,Times New" w:hAnsi="Consolas,Courier New,Times New" w:cs="Consolas,Courier New,Times New"/>
                <w:color w:val="000000"/>
                <w:sz w:val="19"/>
                <w:szCs w:val="19"/>
              </w:rPr>
              <w:t>.</w:t>
            </w:r>
            <w:r w:rsidRPr="009D7B22">
              <w:rPr>
                <w:rFonts w:ascii="Consolas" w:eastAsia="Consolas" w:hAnsi="Consolas" w:cs="Consolas"/>
                <w:color w:val="9966FF"/>
                <w:sz w:val="19"/>
                <w:szCs w:val="19"/>
              </w:rPr>
              <w:t>constrain</w:t>
            </w:r>
            <w:proofErr w:type="spellEnd"/>
            <w:r w:rsidRPr="009D7B22">
              <w:rPr>
                <w:rFonts w:ascii="Consolas" w:eastAsia="Consolas" w:hAnsi="Consolas" w:cs="Consolas"/>
                <w:color w:val="000000"/>
                <w:sz w:val="19"/>
                <w:szCs w:val="19"/>
              </w:rPr>
              <w:t>(</w:t>
            </w:r>
            <w:proofErr w:type="spellStart"/>
            <w:r w:rsidRPr="009D7B22">
              <w:rPr>
                <w:rFonts w:ascii="Consolas" w:eastAsia="Consolas" w:hAnsi="Consolas" w:cs="Consolas"/>
                <w:color w:val="000000"/>
                <w:sz w:val="19"/>
                <w:szCs w:val="19"/>
              </w:rPr>
              <w:t>startBlue</w:t>
            </w:r>
            <w:proofErr w:type="spellEnd"/>
            <w:r w:rsidRPr="009D7B22">
              <w:rPr>
                <w:rFonts w:ascii="Consolas" w:eastAsia="Consolas" w:hAnsi="Consolas" w:cs="Consolas"/>
                <w:color w:val="000000"/>
                <w:sz w:val="19"/>
                <w:szCs w:val="19"/>
              </w:rPr>
              <w:t xml:space="preserve"> - </w:t>
            </w:r>
            <w:proofErr w:type="spellStart"/>
            <w:r w:rsidRPr="009D7B22">
              <w:rPr>
                <w:rFonts w:ascii="Consolas" w:eastAsia="Consolas" w:hAnsi="Consolas" w:cs="Consolas"/>
                <w:color w:val="9966FF"/>
                <w:sz w:val="19"/>
                <w:szCs w:val="19"/>
              </w:rPr>
              <w:t>Math</w:t>
            </w:r>
            <w:r w:rsidRPr="009D7B22">
              <w:rPr>
                <w:rFonts w:ascii="Consolas" w:eastAsia="Consolas" w:hAnsi="Consolas" w:cs="Consolas"/>
                <w:color w:val="000000"/>
                <w:sz w:val="19"/>
                <w:szCs w:val="19"/>
              </w:rPr>
              <w:t>.abs</w:t>
            </w:r>
            <w:proofErr w:type="spellEnd"/>
            <w:r w:rsidRPr="009D7B22">
              <w:rPr>
                <w:rFonts w:ascii="Consolas" w:eastAsia="Consolas" w:hAnsi="Consolas" w:cs="Consolas"/>
                <w:color w:val="000000"/>
                <w:sz w:val="19"/>
                <w:szCs w:val="19"/>
              </w:rPr>
              <w:t xml:space="preserve">(index - center) * </w:t>
            </w:r>
            <w:r w:rsidRPr="009D7B22">
              <w:rPr>
                <w:rFonts w:ascii="Consolas" w:eastAsia="Consolas" w:hAnsi="Consolas" w:cs="Consolas"/>
                <w:color w:val="09885A"/>
                <w:sz w:val="19"/>
                <w:szCs w:val="19"/>
              </w:rPr>
              <w:t>16</w:t>
            </w:r>
            <w:r w:rsidRPr="009D7B22">
              <w:rPr>
                <w:rFonts w:ascii="Consolas,Courier New,Times New" w:eastAsia="Consolas,Courier New,Times New" w:hAnsi="Consolas,Courier New,Times New" w:cs="Consolas,Courier New,Times New"/>
                <w:color w:val="000000"/>
                <w:sz w:val="19"/>
                <w:szCs w:val="19"/>
              </w:rPr>
              <w:t xml:space="preserve">, </w:t>
            </w:r>
            <w:r w:rsidRPr="009D7B22">
              <w:rPr>
                <w:rFonts w:ascii="Consolas" w:eastAsia="Consolas" w:hAnsi="Consolas" w:cs="Consolas"/>
                <w:color w:val="09885A"/>
                <w:sz w:val="19"/>
                <w:szCs w:val="19"/>
              </w:rPr>
              <w:t>0</w:t>
            </w:r>
            <w:r w:rsidRPr="009D7B22">
              <w:rPr>
                <w:rFonts w:ascii="Consolas,Courier New,Times New" w:eastAsia="Consolas,Courier New,Times New" w:hAnsi="Consolas,Courier New,Times New" w:cs="Consolas,Courier New,Times New"/>
                <w:color w:val="000000"/>
                <w:sz w:val="19"/>
                <w:szCs w:val="19"/>
              </w:rPr>
              <w:t xml:space="preserve">, </w:t>
            </w:r>
            <w:r w:rsidRPr="009D7B22">
              <w:rPr>
                <w:rFonts w:ascii="Consolas" w:eastAsia="Consolas" w:hAnsi="Consolas" w:cs="Consolas"/>
                <w:color w:val="09885A"/>
                <w:sz w:val="19"/>
                <w:szCs w:val="19"/>
              </w:rPr>
              <w:t>255</w:t>
            </w:r>
            <w:r w:rsidRPr="009D7B22">
              <w:rPr>
                <w:rFonts w:ascii="Consolas,Courier New,Times New" w:eastAsia="Consolas,Courier New,Times New" w:hAnsi="Consolas,Courier New,Times New" w:cs="Consolas,Courier New,Times New"/>
                <w:color w:val="000000"/>
                <w:sz w:val="19"/>
                <w:szCs w:val="19"/>
              </w:rPr>
              <w:t>)</w:t>
            </w:r>
          </w:p>
          <w:p w14:paraId="7585BA42" w14:textId="77777777" w:rsidR="00912634" w:rsidRPr="00B05032" w:rsidRDefault="00912634" w:rsidP="00912634">
            <w:pPr>
              <w:shd w:val="clear" w:color="auto" w:fill="FFFFFE"/>
              <w:spacing w:before="0" w:line="390" w:lineRule="atLeast"/>
              <w:rPr>
                <w:rFonts w:ascii="Consolas" w:eastAsia="Times New Roman" w:hAnsi="Consolas" w:cs="Courier New"/>
                <w:color w:val="000000"/>
                <w:sz w:val="19"/>
                <w:szCs w:val="19"/>
              </w:rPr>
            </w:pPr>
          </w:p>
          <w:p w14:paraId="26477CB3"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SendRGB</w:t>
            </w:r>
            <w:proofErr w:type="spellEnd"/>
            <w:r w:rsidRPr="009D7B22">
              <w:rPr>
                <w:rFonts w:ascii="Consolas" w:eastAsia="Consolas" w:hAnsi="Consolas" w:cs="Consolas"/>
                <w:color w:val="000000"/>
                <w:sz w:val="19"/>
                <w:szCs w:val="19"/>
              </w:rPr>
              <w:t>(</w:t>
            </w:r>
            <w:proofErr w:type="spellStart"/>
            <w:proofErr w:type="gramEnd"/>
            <w:r w:rsidRPr="009D7B22">
              <w:rPr>
                <w:rFonts w:ascii="Consolas" w:eastAsia="Consolas" w:hAnsi="Consolas" w:cs="Consolas"/>
                <w:color w:val="000000"/>
                <w:sz w:val="19"/>
                <w:szCs w:val="19"/>
              </w:rPr>
              <w:t>red</w:t>
            </w:r>
            <w:proofErr w:type="spellEnd"/>
            <w:r w:rsidRPr="009D7B22">
              <w:rPr>
                <w:rFonts w:ascii="Consolas" w:eastAsia="Consolas" w:hAnsi="Consolas" w:cs="Consolas"/>
                <w:color w:val="000000"/>
                <w:sz w:val="19"/>
                <w:szCs w:val="19"/>
              </w:rPr>
              <w:t xml:space="preserve">, green, </w:t>
            </w:r>
            <w:proofErr w:type="spellStart"/>
            <w:r w:rsidRPr="009D7B22">
              <w:rPr>
                <w:rFonts w:ascii="Consolas" w:eastAsia="Consolas" w:hAnsi="Consolas" w:cs="Consolas"/>
                <w:color w:val="000000"/>
                <w:sz w:val="19"/>
                <w:szCs w:val="19"/>
              </w:rPr>
              <w:t>blue</w:t>
            </w:r>
            <w:proofErr w:type="spellEnd"/>
            <w:r w:rsidRPr="009D7B22">
              <w:rPr>
                <w:rFonts w:ascii="Consolas" w:eastAsia="Consolas" w:hAnsi="Consolas" w:cs="Consolas"/>
                <w:color w:val="000000"/>
                <w:sz w:val="19"/>
                <w:szCs w:val="19"/>
              </w:rPr>
              <w:t>)</w:t>
            </w:r>
          </w:p>
          <w:p w14:paraId="1F87A949"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r w:rsidRPr="009D7B22">
              <w:rPr>
                <w:rFonts w:ascii="Consolas,Courier New,Times New" w:eastAsia="Consolas,Courier New,Times New" w:hAnsi="Consolas,Courier New,Times New" w:cs="Consolas,Courier New,Times New"/>
                <w:color w:val="000000"/>
                <w:sz w:val="19"/>
                <w:szCs w:val="19"/>
              </w:rPr>
              <w:t xml:space="preserve">    }</w:t>
            </w:r>
          </w:p>
          <w:p w14:paraId="32760939" w14:textId="77777777" w:rsidR="00912634" w:rsidRPr="009D7B22" w:rsidRDefault="00912634" w:rsidP="0073628E">
            <w:pPr>
              <w:shd w:val="clear" w:color="auto" w:fill="FFFFFE"/>
              <w:spacing w:before="0" w:line="390" w:lineRule="atLeast"/>
              <w:rPr>
                <w:rFonts w:ascii="Consolas,Courier New,Times New" w:eastAsia="Consolas,Courier New,Times New" w:hAnsi="Consolas,Courier New,Times New" w:cs="Consolas,Courier New,Times New"/>
                <w:color w:val="000000"/>
                <w:sz w:val="19"/>
                <w:szCs w:val="19"/>
              </w:rPr>
            </w:pPr>
            <w:r w:rsidRPr="009D7B22">
              <w:rPr>
                <w:rFonts w:ascii="Consolas,Courier New,Times New" w:eastAsia="Consolas,Courier New,Times New" w:hAnsi="Consolas,Courier New,Times New" w:cs="Consolas,Courier New,Times New"/>
                <w:color w:val="000000"/>
                <w:sz w:val="19"/>
                <w:szCs w:val="19"/>
              </w:rPr>
              <w:t>})</w:t>
            </w:r>
          </w:p>
          <w:p w14:paraId="5D80BA16" w14:textId="7C0A0F36" w:rsidR="00C07090" w:rsidRPr="00B05032" w:rsidRDefault="00C07090" w:rsidP="00C07090"/>
        </w:tc>
      </w:tr>
    </w:tbl>
    <w:p w14:paraId="47E320AF" w14:textId="21B58802" w:rsidR="5B472329" w:rsidRPr="00B05032" w:rsidRDefault="009B7568" w:rsidP="5B472329">
      <w:pPr>
        <w:rPr>
          <w:rFonts w:ascii="Calibri" w:eastAsia="Calibri" w:hAnsi="Calibri" w:cs="Calibri"/>
          <w:sz w:val="22"/>
          <w:szCs w:val="22"/>
        </w:rPr>
      </w:pPr>
      <w:r>
        <w:rPr>
          <w:rFonts w:ascii="Calibri" w:eastAsia="Calibri" w:hAnsi="Calibri" w:cs="Calibri"/>
          <w:sz w:val="22"/>
          <w:szCs w:val="22"/>
        </w:rPr>
        <w:lastRenderedPageBreak/>
        <w:t>Si vous faites tout correctement, vous devriez voir un spectacle</w:t>
      </w:r>
      <w:r w:rsidR="00D50E6D">
        <w:rPr>
          <w:rFonts w:ascii="Calibri" w:eastAsia="Calibri" w:hAnsi="Calibri" w:cs="Calibri"/>
          <w:sz w:val="22"/>
          <w:szCs w:val="22"/>
        </w:rPr>
        <w:t xml:space="preserve"> de lumière colorée aléatoirement. Essayez de </w:t>
      </w:r>
      <w:r w:rsidR="00012EAE">
        <w:rPr>
          <w:rFonts w:ascii="Calibri" w:eastAsia="Calibri" w:hAnsi="Calibri" w:cs="Calibri"/>
          <w:sz w:val="22"/>
          <w:szCs w:val="22"/>
        </w:rPr>
        <w:t>modifier</w:t>
      </w:r>
      <w:r w:rsidR="00D50E6D">
        <w:rPr>
          <w:rFonts w:ascii="Calibri" w:eastAsia="Calibri" w:hAnsi="Calibri" w:cs="Calibri"/>
          <w:sz w:val="22"/>
          <w:szCs w:val="22"/>
        </w:rPr>
        <w:t xml:space="preserve"> le code ci-dessus pour voir l’impact sur l’éclairage.</w:t>
      </w:r>
    </w:p>
    <w:p w14:paraId="620CA0A8" w14:textId="6E5B9266" w:rsidR="00F70781" w:rsidRPr="00B05032" w:rsidRDefault="00F70781" w:rsidP="00C07090">
      <w:pPr>
        <w:jc w:val="center"/>
      </w:pPr>
      <w:r w:rsidRPr="00B05032">
        <w:rPr>
          <w:noProof/>
        </w:rPr>
        <w:drawing>
          <wp:inline distT="0" distB="0" distL="0" distR="0" wp14:anchorId="520DD2C7" wp14:editId="6701EA94">
            <wp:extent cx="5886450" cy="2170628"/>
            <wp:effectExtent l="38100" t="38100" r="95250" b="96520"/>
            <wp:docPr id="9001958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7">
                      <a:extLst>
                        <a:ext uri="{28A0092B-C50C-407E-A947-70E740481C1C}">
                          <a14:useLocalDpi xmlns:a14="http://schemas.microsoft.com/office/drawing/2010/main" val="0"/>
                        </a:ext>
                      </a:extLst>
                    </a:blip>
                    <a:stretch>
                      <a:fillRect/>
                    </a:stretch>
                  </pic:blipFill>
                  <pic:spPr>
                    <a:xfrm>
                      <a:off x="0" y="0"/>
                      <a:ext cx="5886450" cy="2170628"/>
                    </a:xfrm>
                    <a:prstGeom prst="rect">
                      <a:avLst/>
                    </a:prstGeom>
                    <a:effectLst>
                      <a:outerShdw blurRad="50800" dist="38100" dir="2700000" algn="tl" rotWithShape="0">
                        <a:prstClr val="black">
                          <a:alpha val="40000"/>
                        </a:prstClr>
                      </a:outerShdw>
                    </a:effectLst>
                  </pic:spPr>
                </pic:pic>
              </a:graphicData>
            </a:graphic>
          </wp:inline>
        </w:drawing>
      </w:r>
    </w:p>
    <w:p w14:paraId="585EDD44" w14:textId="77777777" w:rsidR="00C40311" w:rsidRPr="00B05032" w:rsidRDefault="00C40311" w:rsidP="005305F6">
      <w:pPr>
        <w:pStyle w:val="Heading2"/>
      </w:pPr>
      <w:bookmarkStart w:id="69" w:name="_Toc520823878"/>
      <w:bookmarkStart w:id="70" w:name="_Toc520884650"/>
      <w:bookmarkStart w:id="71" w:name="_Toc521312383"/>
      <w:r w:rsidRPr="00B05032">
        <w:t>Conclusion</w:t>
      </w:r>
      <w:bookmarkEnd w:id="69"/>
      <w:bookmarkEnd w:id="70"/>
      <w:bookmarkEnd w:id="71"/>
    </w:p>
    <w:p w14:paraId="4A5B5DF5" w14:textId="48CABD01" w:rsidR="00C40311" w:rsidRPr="00B05032" w:rsidRDefault="1E389313" w:rsidP="00C40311">
      <w:r w:rsidRPr="00B05032">
        <w:t xml:space="preserve">Microsoft MakeCode </w:t>
      </w:r>
      <w:r w:rsidR="00D50E6D">
        <w:t>et le</w:t>
      </w:r>
      <w:r w:rsidRPr="00B05032">
        <w:t xml:space="preserve"> BrainPad </w:t>
      </w:r>
      <w:r w:rsidR="00D50E6D">
        <w:t>forme</w:t>
      </w:r>
      <w:r w:rsidR="004123E1">
        <w:t>nt</w:t>
      </w:r>
      <w:r w:rsidR="00D50E6D">
        <w:t xml:space="preserve"> une bonne équipe pour apprendre la programmation. Il est facile de tester le code, même sans BrainPad, avec le simulateur. Vous pouvez </w:t>
      </w:r>
      <w:r w:rsidR="004123E1">
        <w:t>ensuite</w:t>
      </w:r>
      <w:r w:rsidR="00D50E6D">
        <w:t xml:space="preserve"> charger le programme dans le BrainPad en copiant </w:t>
      </w:r>
      <w:r w:rsidR="00F24D69">
        <w:t xml:space="preserve">tout </w:t>
      </w:r>
      <w:r w:rsidR="00D50E6D">
        <w:t xml:space="preserve">simplement le fichier téléchargé dans </w:t>
      </w:r>
      <w:r w:rsidR="00ED76ED">
        <w:t>s</w:t>
      </w:r>
      <w:r w:rsidR="00D50E6D">
        <w:t>a fenêtre.</w:t>
      </w:r>
    </w:p>
    <w:p w14:paraId="2E305B31" w14:textId="55D7EB38" w:rsidR="00C40311" w:rsidRPr="00B05032" w:rsidRDefault="00D50E6D" w:rsidP="00C40311">
      <w:r>
        <w:t xml:space="preserve">Dans le prochain chapitre, nous allons </w:t>
      </w:r>
      <w:r w:rsidR="00ED76ED">
        <w:t>a</w:t>
      </w:r>
      <w:r w:rsidR="009962FF">
        <w:t>ller plus loin </w:t>
      </w:r>
      <w:r>
        <w:t xml:space="preserve">et </w:t>
      </w:r>
      <w:r w:rsidR="00ED76ED">
        <w:t>coder</w:t>
      </w:r>
      <w:r>
        <w:t xml:space="preserve"> en utilisant C# ou Visual Basic dans Microsoft Visual Studio.</w:t>
      </w:r>
      <w:r w:rsidR="00C40311" w:rsidRPr="00B05032">
        <w:t xml:space="preserve"> </w:t>
      </w:r>
      <w:r w:rsidR="00C77618">
        <w:t>"</w:t>
      </w:r>
      <w:r w:rsidR="009962FF">
        <w:t>Pour aller plus loin</w:t>
      </w:r>
      <w:r w:rsidR="00C77618">
        <w:t>"</w:t>
      </w:r>
      <w:r w:rsidR="009962FF">
        <w:t xml:space="preserve"> </w:t>
      </w:r>
      <w:r>
        <w:t>est une partie optionnelle</w:t>
      </w:r>
      <w:r w:rsidR="00782054">
        <w:t>,</w:t>
      </w:r>
      <w:r>
        <w:t xml:space="preserve"> mais grandement recommandée une fois que vous vous sentez à l’aise avec MakeCode. Dans la plupart des cas, utiliser MakeCode est amplement suffisant.</w:t>
      </w:r>
    </w:p>
    <w:p w14:paraId="70258BA0" w14:textId="74CB9F24" w:rsidR="00B22D18" w:rsidRPr="00B05032" w:rsidRDefault="00D50E6D" w:rsidP="005305F6">
      <w:pPr>
        <w:pStyle w:val="Heading1"/>
        <w:keepNext/>
      </w:pPr>
      <w:bookmarkStart w:id="72" w:name="_Toc520823879"/>
      <w:bookmarkStart w:id="73" w:name="_Toc520884651"/>
      <w:bookmarkStart w:id="74" w:name="_Toc521312384"/>
      <w:r>
        <w:lastRenderedPageBreak/>
        <w:t>P</w:t>
      </w:r>
      <w:r w:rsidR="00DF0CBC" w:rsidRPr="00B05032">
        <w:t>our aller plus loin</w:t>
      </w:r>
      <w:r w:rsidR="00E41193" w:rsidRPr="00B05032">
        <w:t xml:space="preserve"> - </w:t>
      </w:r>
      <w:r w:rsidR="00B22D18" w:rsidRPr="00B05032">
        <w:t>Go Beyond</w:t>
      </w:r>
      <w:bookmarkEnd w:id="72"/>
      <w:bookmarkEnd w:id="73"/>
      <w:bookmarkEnd w:id="74"/>
    </w:p>
    <w:p w14:paraId="3ED0F6A8" w14:textId="0DA62831" w:rsidR="00ED76ED" w:rsidRPr="00AA2A17" w:rsidRDefault="00E41193" w:rsidP="009D7B22">
      <w:r w:rsidRPr="00B05032">
        <w:t>Vous êtes ici</w:t>
      </w:r>
      <w:r w:rsidR="00ED76ED" w:rsidRPr="071AE817">
        <w:t>,</w:t>
      </w:r>
      <w:r w:rsidRPr="00B05032">
        <w:t xml:space="preserve"> car vous souhaitez apprendre à programmer comme un pro.</w:t>
      </w:r>
      <w:r w:rsidR="3D1EE336" w:rsidRPr="00B05032">
        <w:t xml:space="preserve"> </w:t>
      </w:r>
      <w:r w:rsidR="00B45477">
        <w:t>Dans cette partie, v</w:t>
      </w:r>
      <w:r w:rsidRPr="00B05032">
        <w:t>ous utiliserez</w:t>
      </w:r>
      <w:r w:rsidR="3D1EE336" w:rsidRPr="00B05032">
        <w:t xml:space="preserve"> Microsoft Visual Studio </w:t>
      </w:r>
      <w:r w:rsidRPr="00B05032">
        <w:t>pour programmer en</w:t>
      </w:r>
      <w:r w:rsidR="3D1EE336" w:rsidRPr="00B05032">
        <w:t xml:space="preserve"> C# o</w:t>
      </w:r>
      <w:r w:rsidRPr="00B05032">
        <w:t>u</w:t>
      </w:r>
      <w:r w:rsidR="3D1EE336" w:rsidRPr="00B05032">
        <w:t xml:space="preserve"> </w:t>
      </w:r>
      <w:r w:rsidR="00C56CC5" w:rsidRPr="00B05032">
        <w:t>en</w:t>
      </w:r>
      <w:r w:rsidR="3D1EE336" w:rsidRPr="00B05032">
        <w:t xml:space="preserve"> Visual Basic. </w:t>
      </w:r>
      <w:r w:rsidR="006D12F4" w:rsidRPr="00B05032">
        <w:t xml:space="preserve">Vous disposerez de possibilités de débogage dans un environnement de développement </w:t>
      </w:r>
      <w:r w:rsidR="00D918DD">
        <w:t>fonctionnel</w:t>
      </w:r>
      <w:r w:rsidR="00B05032" w:rsidRPr="00B05032">
        <w:t>.</w:t>
      </w:r>
    </w:p>
    <w:p w14:paraId="6B45254C" w14:textId="6F442F42" w:rsidR="00B22D18" w:rsidRPr="00B05032" w:rsidRDefault="00ED76ED" w:rsidP="009D7B22">
      <w:r w:rsidRPr="071AE817">
        <w:t xml:space="preserve">L'utilisation de Microsoft MakeCode n'est pas une condition préalable, mais elle est fortement recommandée. </w:t>
      </w:r>
      <w:r w:rsidR="54520803" w:rsidRPr="071AE817">
        <w:t>A</w:t>
      </w:r>
      <w:r w:rsidR="006D12F4" w:rsidRPr="071AE817">
        <w:t>près tout, il y a une raison si nous l'avons nommé</w:t>
      </w:r>
      <w:r w:rsidR="54520803" w:rsidRPr="071AE817">
        <w:t xml:space="preserve"> </w:t>
      </w:r>
      <w:r w:rsidR="54520803" w:rsidRPr="071AE817">
        <w:rPr>
          <w:b/>
          <w:color w:val="FF0000"/>
        </w:rPr>
        <w:t xml:space="preserve">Start </w:t>
      </w:r>
      <w:proofErr w:type="spellStart"/>
      <w:r w:rsidR="54520803" w:rsidRPr="071AE817">
        <w:rPr>
          <w:b/>
          <w:color w:val="FF0000"/>
        </w:rPr>
        <w:t>Making</w:t>
      </w:r>
      <w:proofErr w:type="spellEnd"/>
      <w:r w:rsidR="54520803" w:rsidRPr="071AE817">
        <w:t xml:space="preserve">. </w:t>
      </w:r>
      <w:r w:rsidR="006D12F4" w:rsidRPr="071AE817">
        <w:t xml:space="preserve">Quoi qu'il en soit, mettez votre ceinture de sécurité puisque vous êtes sur le point d'entreprendre une véritable carrière de </w:t>
      </w:r>
      <w:r w:rsidR="00D918DD" w:rsidRPr="071AE817">
        <w:t xml:space="preserve">codeur </w:t>
      </w:r>
      <w:r w:rsidR="006D12F4" w:rsidRPr="071AE817">
        <w:t xml:space="preserve">professionnel qui pourrait devenir votre </w:t>
      </w:r>
      <w:r w:rsidR="00D918DD" w:rsidRPr="00B05032">
        <w:t xml:space="preserve">futur </w:t>
      </w:r>
      <w:r w:rsidR="00D918DD">
        <w:t>métier</w:t>
      </w:r>
      <w:r w:rsidR="006D12F4" w:rsidRPr="00B05032">
        <w:t xml:space="preserve"> !</w:t>
      </w:r>
    </w:p>
    <w:p w14:paraId="56B4C36D" w14:textId="7F73D441" w:rsidR="00B22D18" w:rsidRPr="00B05032" w:rsidRDefault="00B22D18" w:rsidP="005305F6">
      <w:pPr>
        <w:pStyle w:val="Heading2"/>
      </w:pPr>
      <w:bookmarkStart w:id="75" w:name="_Toc520823880"/>
      <w:bookmarkStart w:id="76" w:name="_Toc520884652"/>
      <w:bookmarkStart w:id="77" w:name="_Toc521312385"/>
      <w:r w:rsidRPr="00B05032">
        <w:t>TinyCLR OS</w:t>
      </w:r>
      <w:r w:rsidR="00147685" w:rsidRPr="00B05032">
        <w:rPr>
          <w:vertAlign w:val="superscript"/>
        </w:rPr>
        <w:t>TM</w:t>
      </w:r>
      <w:bookmarkEnd w:id="75"/>
      <w:bookmarkEnd w:id="76"/>
      <w:bookmarkEnd w:id="77"/>
    </w:p>
    <w:p w14:paraId="7A44AA12" w14:textId="2E83F2FB" w:rsidR="00FA6C41" w:rsidRPr="009D7B22" w:rsidRDefault="00FA6C41" w:rsidP="009D7B2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color w:val="212121"/>
          <w:lang w:eastAsia="fr-FR"/>
        </w:rPr>
      </w:pPr>
      <w:r w:rsidRPr="00B05032">
        <w:t xml:space="preserve">Pour que </w:t>
      </w:r>
      <w:r w:rsidR="00291BB1" w:rsidRPr="00B05032">
        <w:t>Brain</w:t>
      </w:r>
      <w:r w:rsidR="00291BB1">
        <w:t>P</w:t>
      </w:r>
      <w:r w:rsidR="00291BB1" w:rsidRPr="00B05032">
        <w:t xml:space="preserve">ad </w:t>
      </w:r>
      <w:r w:rsidRPr="00B05032">
        <w:t>fonctionne avec .NET en C# et Visual Basic, vous aurez besoin de</w:t>
      </w:r>
      <w:r w:rsidR="54520803" w:rsidRPr="00B05032">
        <w:t xml:space="preserve"> </w:t>
      </w:r>
      <w:proofErr w:type="spellStart"/>
      <w:r w:rsidR="54520803" w:rsidRPr="00B05032">
        <w:t>TinyCLR</w:t>
      </w:r>
      <w:proofErr w:type="spellEnd"/>
      <w:r w:rsidR="54520803" w:rsidRPr="00B05032">
        <w:t xml:space="preserve"> OS. </w:t>
      </w:r>
      <w:r w:rsidRPr="00B05032">
        <w:t>C'est dans ce minuscule système d'exploitation que tient toute la magie</w:t>
      </w:r>
      <w:r w:rsidR="54520803" w:rsidRPr="00B05032">
        <w:t xml:space="preserve">. </w:t>
      </w:r>
      <w:r w:rsidRPr="00B05032">
        <w:t xml:space="preserve">Il interprète les </w:t>
      </w:r>
      <w:proofErr w:type="spellStart"/>
      <w:r w:rsidRPr="00B05032">
        <w:t>assemblys</w:t>
      </w:r>
      <w:proofErr w:type="spellEnd"/>
      <w:r w:rsidRPr="00B05032">
        <w:t xml:space="preserve"> .NET compilés et contient des milliers de services tels que le threading, la gestion de la mémoire et le débogage.</w:t>
      </w:r>
      <w:r w:rsidR="54520803" w:rsidRPr="00B05032">
        <w:t xml:space="preserve"> </w:t>
      </w:r>
      <w:r w:rsidRPr="009D7B22">
        <w:rPr>
          <w:color w:val="212121"/>
          <w:lang w:eastAsia="fr-FR"/>
        </w:rPr>
        <w:t xml:space="preserve">C'est la même chose que le .NET utilisé pour développer des logiciels sur les téléphones ou les ordinateurs. Cependant, </w:t>
      </w:r>
      <w:proofErr w:type="spellStart"/>
      <w:r w:rsidRPr="009D7B22">
        <w:rPr>
          <w:color w:val="212121"/>
          <w:lang w:eastAsia="fr-FR"/>
        </w:rPr>
        <w:t>TinyCLR</w:t>
      </w:r>
      <w:proofErr w:type="spellEnd"/>
      <w:r w:rsidRPr="009D7B22">
        <w:rPr>
          <w:color w:val="212121"/>
          <w:lang w:eastAsia="fr-FR"/>
        </w:rPr>
        <w:t xml:space="preserve"> OS est conçu pour fonctionner sur de petits ordinateurs comme le BrainPad, il s'agit donc d'un sous-ensemble de la norme .NET.</w:t>
      </w:r>
    </w:p>
    <w:p w14:paraId="52501D6C" w14:textId="77777777" w:rsidR="00B22D18" w:rsidRPr="00B05032" w:rsidRDefault="00B22D18" w:rsidP="00B22D18">
      <w:r w:rsidRPr="00B05032">
        <w:rPr>
          <w:noProof/>
        </w:rPr>
        <w:drawing>
          <wp:inline distT="0" distB="0" distL="0" distR="0" wp14:anchorId="6DE265BE" wp14:editId="21660AC2">
            <wp:extent cx="5943600" cy="1188720"/>
            <wp:effectExtent l="0" t="0" r="0" b="0"/>
            <wp:docPr id="1" name="Picture 1" descr="TinyclrO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nyclrOS Logo"/>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a:ln>
                      <a:noFill/>
                    </a:ln>
                  </pic:spPr>
                </pic:pic>
              </a:graphicData>
            </a:graphic>
          </wp:inline>
        </w:drawing>
      </w:r>
    </w:p>
    <w:p w14:paraId="66859EA9" w14:textId="77777777" w:rsidR="00B22D18" w:rsidRPr="00B05032" w:rsidRDefault="00B22D18" w:rsidP="005305F6">
      <w:pPr>
        <w:pStyle w:val="Heading2"/>
      </w:pPr>
      <w:bookmarkStart w:id="78" w:name="_Toc520823881"/>
      <w:bookmarkStart w:id="79" w:name="_Toc520884653"/>
      <w:bookmarkStart w:id="80" w:name="_Toc521312386"/>
      <w:r w:rsidRPr="00B05032">
        <w:t>Visual Studio</w:t>
      </w:r>
      <w:bookmarkEnd w:id="78"/>
      <w:bookmarkEnd w:id="79"/>
      <w:bookmarkEnd w:id="80"/>
    </w:p>
    <w:p w14:paraId="7F76C657" w14:textId="7012A57E" w:rsidR="0050457A" w:rsidRPr="0073628E" w:rsidRDefault="0050457A" w:rsidP="00B22D18">
      <w:pPr>
        <w:rPr>
          <w:color w:val="212121"/>
          <w:shd w:val="clear" w:color="auto" w:fill="FFFFFF"/>
        </w:rPr>
      </w:pPr>
      <w:r w:rsidRPr="00B05032">
        <w:rPr>
          <w:color w:val="212121"/>
          <w:shd w:val="clear" w:color="auto" w:fill="FFFFFF"/>
        </w:rPr>
        <w:t xml:space="preserve">En théorie, n'importe quel compilateur .NET peut être utilisé avec </w:t>
      </w:r>
      <w:proofErr w:type="spellStart"/>
      <w:r w:rsidRPr="00B05032">
        <w:rPr>
          <w:color w:val="212121"/>
          <w:shd w:val="clear" w:color="auto" w:fill="FFFFFF"/>
        </w:rPr>
        <w:t>TinyCLR</w:t>
      </w:r>
      <w:proofErr w:type="spellEnd"/>
      <w:r w:rsidRPr="00B05032">
        <w:rPr>
          <w:color w:val="212121"/>
          <w:shd w:val="clear" w:color="auto" w:fill="FFFFFF"/>
        </w:rPr>
        <w:t xml:space="preserve"> </w:t>
      </w:r>
      <w:r w:rsidR="00B05032" w:rsidRPr="00B05032">
        <w:rPr>
          <w:color w:val="212121"/>
          <w:shd w:val="clear" w:color="auto" w:fill="FFFFFF"/>
        </w:rPr>
        <w:t>OS ;</w:t>
      </w:r>
      <w:r w:rsidRPr="00B05032">
        <w:rPr>
          <w:color w:val="212121"/>
          <w:shd w:val="clear" w:color="auto" w:fill="FFFFFF"/>
        </w:rPr>
        <w:t xml:space="preserve"> cependant, </w:t>
      </w:r>
      <w:proofErr w:type="spellStart"/>
      <w:r w:rsidRPr="00B05032">
        <w:rPr>
          <w:color w:val="212121"/>
          <w:shd w:val="clear" w:color="auto" w:fill="FFFFFF"/>
        </w:rPr>
        <w:t>TinyCLR</w:t>
      </w:r>
      <w:proofErr w:type="spellEnd"/>
      <w:r w:rsidRPr="00B05032">
        <w:rPr>
          <w:color w:val="212121"/>
          <w:shd w:val="clear" w:color="auto" w:fill="FFFFFF"/>
        </w:rPr>
        <w:t xml:space="preserve"> est uniquement pris en charge par Microsoft Visual Studio. L'édition communautaire (</w:t>
      </w:r>
      <w:proofErr w:type="spellStart"/>
      <w:r w:rsidRPr="00B05032">
        <w:rPr>
          <w:color w:val="212121"/>
          <w:shd w:val="clear" w:color="auto" w:fill="FFFFFF"/>
        </w:rPr>
        <w:t>community</w:t>
      </w:r>
      <w:proofErr w:type="spellEnd"/>
      <w:r w:rsidRPr="00B05032">
        <w:rPr>
          <w:color w:val="212121"/>
          <w:shd w:val="clear" w:color="auto" w:fill="FFFFFF"/>
        </w:rPr>
        <w:t>) de Visual Studio est un environnement de programmation complet considéré comme l'un des meilleurs (sinon le meilleur) disponible</w:t>
      </w:r>
      <w:r w:rsidRPr="00A72676">
        <w:rPr>
          <w:color w:val="212121"/>
          <w:shd w:val="clear" w:color="auto" w:fill="FFFFFF"/>
        </w:rPr>
        <w:t xml:space="preserve"> </w:t>
      </w:r>
      <w:r w:rsidR="00D918DD">
        <w:rPr>
          <w:color w:val="212121"/>
          <w:shd w:val="clear" w:color="auto" w:fill="FFFFFF"/>
        </w:rPr>
        <w:t>sur</w:t>
      </w:r>
      <w:r w:rsidRPr="00B05032">
        <w:rPr>
          <w:color w:val="212121"/>
          <w:shd w:val="clear" w:color="auto" w:fill="FFFFFF"/>
        </w:rPr>
        <w:t xml:space="preserve"> le </w:t>
      </w:r>
      <w:r w:rsidR="00D918DD">
        <w:rPr>
          <w:color w:val="212121"/>
          <w:shd w:val="clear" w:color="auto" w:fill="FFFFFF"/>
        </w:rPr>
        <w:t>marché</w:t>
      </w:r>
      <w:r w:rsidR="00D918DD" w:rsidRPr="00A72676">
        <w:rPr>
          <w:color w:val="212121"/>
          <w:shd w:val="clear" w:color="auto" w:fill="FFFFFF"/>
        </w:rPr>
        <w:t xml:space="preserve"> </w:t>
      </w:r>
      <w:r w:rsidR="006208C2" w:rsidRPr="00A72676">
        <w:rPr>
          <w:color w:val="212121"/>
          <w:shd w:val="clear" w:color="auto" w:fill="FFFFFF"/>
        </w:rPr>
        <w:t>–</w:t>
      </w:r>
      <w:r w:rsidR="00D918DD" w:rsidRPr="00B05032">
        <w:rPr>
          <w:color w:val="212121"/>
          <w:shd w:val="clear" w:color="auto" w:fill="FFFFFF"/>
        </w:rPr>
        <w:t xml:space="preserve"> et</w:t>
      </w:r>
      <w:r w:rsidR="006208C2" w:rsidRPr="00A72676">
        <w:rPr>
          <w:color w:val="212121"/>
          <w:shd w:val="clear" w:color="auto" w:fill="FFFFFF"/>
        </w:rPr>
        <w:t>,</w:t>
      </w:r>
      <w:r w:rsidR="00D918DD">
        <w:rPr>
          <w:color w:val="212121"/>
          <w:shd w:val="clear" w:color="auto" w:fill="FFFFFF"/>
        </w:rPr>
        <w:t xml:space="preserve"> cerise sur le </w:t>
      </w:r>
      <w:proofErr w:type="spellStart"/>
      <w:r w:rsidR="00CE2C35">
        <w:rPr>
          <w:color w:val="212121"/>
          <w:shd w:val="clear" w:color="auto" w:fill="FFFFFF"/>
        </w:rPr>
        <w:t>gateau</w:t>
      </w:r>
      <w:proofErr w:type="spellEnd"/>
      <w:r w:rsidR="006208C2" w:rsidRPr="00A72676">
        <w:rPr>
          <w:color w:val="212121"/>
          <w:shd w:val="clear" w:color="auto" w:fill="FFFFFF"/>
        </w:rPr>
        <w:t>,</w:t>
      </w:r>
      <w:r w:rsidR="00D918DD">
        <w:rPr>
          <w:color w:val="212121"/>
          <w:shd w:val="clear" w:color="auto" w:fill="FFFFFF"/>
        </w:rPr>
        <w:t xml:space="preserve"> c'</w:t>
      </w:r>
      <w:r w:rsidR="00D918DD" w:rsidRPr="00B05032">
        <w:rPr>
          <w:color w:val="212121"/>
          <w:shd w:val="clear" w:color="auto" w:fill="FFFFFF"/>
        </w:rPr>
        <w:t>est gratuit !</w:t>
      </w:r>
      <w:r w:rsidRPr="00B05032">
        <w:rPr>
          <w:color w:val="212121"/>
          <w:shd w:val="clear" w:color="auto" w:fill="FFFFFF"/>
        </w:rPr>
        <w:t xml:space="preserve"> Pour installer Visual Studio, vous aurez besoin d'un PC récent avec Windows. La version Windows 10 est recommandé</w:t>
      </w:r>
      <w:r w:rsidR="00B05032" w:rsidRPr="00B05032">
        <w:rPr>
          <w:color w:val="212121"/>
          <w:shd w:val="clear" w:color="auto" w:fill="FFFFFF"/>
        </w:rPr>
        <w:t>e</w:t>
      </w:r>
      <w:r w:rsidRPr="00A72676">
        <w:rPr>
          <w:color w:val="212121"/>
          <w:shd w:val="clear" w:color="auto" w:fill="FFFFFF"/>
        </w:rPr>
        <w:t>.</w:t>
      </w:r>
    </w:p>
    <w:p w14:paraId="642DFDE8" w14:textId="1085FE3B" w:rsidR="001A6C3A" w:rsidRPr="00B05032" w:rsidRDefault="001A6C3A" w:rsidP="00B22D18">
      <w:r w:rsidRPr="00B05032">
        <w:rPr>
          <w:noProof/>
        </w:rPr>
        <w:drawing>
          <wp:inline distT="0" distB="0" distL="0" distR="0" wp14:anchorId="2A67C750" wp14:editId="39AB0DC0">
            <wp:extent cx="5942602" cy="2052320"/>
            <wp:effectExtent l="0" t="0" r="1270" b="5080"/>
            <wp:docPr id="4" name="Picture 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89">
                      <a:extLst>
                        <a:ext uri="{28A0092B-C50C-407E-A947-70E740481C1C}">
                          <a14:useLocalDpi xmlns:a14="http://schemas.microsoft.com/office/drawing/2010/main" val="0"/>
                        </a:ext>
                      </a:extLst>
                    </a:blip>
                    <a:srcRect t="10674" b="10022"/>
                    <a:stretch/>
                  </pic:blipFill>
                  <pic:spPr bwMode="auto">
                    <a:xfrm>
                      <a:off x="0" y="0"/>
                      <a:ext cx="5943600" cy="2052665"/>
                    </a:xfrm>
                    <a:prstGeom prst="rect">
                      <a:avLst/>
                    </a:prstGeom>
                    <a:noFill/>
                    <a:ln>
                      <a:noFill/>
                    </a:ln>
                    <a:extLst>
                      <a:ext uri="{53640926-AAD7-44D8-BBD7-CCE9431645EC}">
                        <a14:shadowObscured xmlns:a14="http://schemas.microsoft.com/office/drawing/2010/main"/>
                      </a:ext>
                    </a:extLst>
                  </pic:spPr>
                </pic:pic>
              </a:graphicData>
            </a:graphic>
          </wp:inline>
        </w:drawing>
      </w:r>
    </w:p>
    <w:p w14:paraId="4707477A" w14:textId="0A6BA2FE" w:rsidR="00904F7E" w:rsidRPr="00B05032" w:rsidRDefault="00904F7E" w:rsidP="00904F7E">
      <w:r w:rsidRPr="00B05032">
        <w:rPr>
          <w:color w:val="212121"/>
          <w:shd w:val="clear" w:color="auto" w:fill="FFFFFF"/>
        </w:rPr>
        <w:lastRenderedPageBreak/>
        <w:t xml:space="preserve">Notez que vous </w:t>
      </w:r>
      <w:proofErr w:type="spellStart"/>
      <w:r w:rsidRPr="00B05032">
        <w:rPr>
          <w:color w:val="212121"/>
          <w:shd w:val="clear" w:color="auto" w:fill="FFFFFF"/>
        </w:rPr>
        <w:t>pou</w:t>
      </w:r>
      <w:r w:rsidR="00CE2C35">
        <w:rPr>
          <w:color w:val="212121"/>
          <w:shd w:val="clear" w:color="auto" w:fill="FFFFFF"/>
        </w:rPr>
        <w:t>r</w:t>
      </w:r>
      <w:r w:rsidRPr="00B05032">
        <w:rPr>
          <w:color w:val="212121"/>
          <w:shd w:val="clear" w:color="auto" w:fill="FFFFFF"/>
        </w:rPr>
        <w:t>ez</w:t>
      </w:r>
      <w:proofErr w:type="spellEnd"/>
      <w:r w:rsidRPr="00B05032">
        <w:rPr>
          <w:color w:val="212121"/>
          <w:shd w:val="clear" w:color="auto" w:fill="FFFFFF"/>
        </w:rPr>
        <w:t xml:space="preserve"> </w:t>
      </w:r>
      <w:r w:rsidR="00CE2C35">
        <w:rPr>
          <w:color w:val="212121"/>
          <w:shd w:val="clear" w:color="auto" w:fill="FFFFFF"/>
        </w:rPr>
        <w:t>réut</w:t>
      </w:r>
      <w:r w:rsidRPr="00B05032">
        <w:rPr>
          <w:color w:val="212121"/>
          <w:shd w:val="clear" w:color="auto" w:fill="FFFFFF"/>
        </w:rPr>
        <w:t xml:space="preserve">iliser Microsoft Visual Studio et les compétences acquises lors de l'apprentissage de la programmation du BrainPad pour commencer à écrire des applications pour d'autres appareils, comme les smartphones, les PC et même les consoles de jeu Microsoft </w:t>
      </w:r>
      <w:r w:rsidR="00B05032" w:rsidRPr="00B05032">
        <w:rPr>
          <w:color w:val="212121"/>
          <w:shd w:val="clear" w:color="auto" w:fill="FFFFFF"/>
        </w:rPr>
        <w:t>Xbox !</w:t>
      </w:r>
    </w:p>
    <w:p w14:paraId="24A5900A" w14:textId="1599A957" w:rsidR="00B22D18" w:rsidRPr="00B05032" w:rsidRDefault="00DF0CBC" w:rsidP="005305F6">
      <w:pPr>
        <w:pStyle w:val="Heading2"/>
      </w:pPr>
      <w:bookmarkStart w:id="81" w:name="_Toc520823882"/>
      <w:bookmarkStart w:id="82" w:name="_Toc520884654"/>
      <w:bookmarkStart w:id="83" w:name="_Toc521312387"/>
      <w:r w:rsidRPr="00B05032">
        <w:t>Installation du systéme</w:t>
      </w:r>
      <w:bookmarkEnd w:id="81"/>
      <w:bookmarkEnd w:id="82"/>
      <w:bookmarkEnd w:id="83"/>
    </w:p>
    <w:p w14:paraId="38EB12B3" w14:textId="5E58A82A" w:rsidR="00DF0CBC" w:rsidRPr="00B05032" w:rsidRDefault="00DF0CBC" w:rsidP="00B22D18">
      <w:r w:rsidRPr="00B05032">
        <w:rPr>
          <w:shd w:val="clear" w:color="auto" w:fill="FFFFFF"/>
        </w:rPr>
        <w:t xml:space="preserve">L'édition Microsoft Visual Studio Community est gratuite, mais ce n'est pas un jouet et ce n'est pas </w:t>
      </w:r>
      <w:r w:rsidR="00B05032">
        <w:rPr>
          <w:shd w:val="clear" w:color="auto" w:fill="FFFFFF"/>
        </w:rPr>
        <w:t xml:space="preserve">un </w:t>
      </w:r>
      <w:r w:rsidRPr="00B05032">
        <w:rPr>
          <w:shd w:val="clear" w:color="auto" w:fill="FFFFFF"/>
        </w:rPr>
        <w:t>petit logiciel. Vous aurez besoin de temps pour le configurer</w:t>
      </w:r>
      <w:r w:rsidR="00CE2C35">
        <w:rPr>
          <w:shd w:val="clear" w:color="auto" w:fill="FFFFFF"/>
        </w:rPr>
        <w:t xml:space="preserve"> et le prendre en main</w:t>
      </w:r>
      <w:r w:rsidRPr="00B05032">
        <w:rPr>
          <w:shd w:val="clear" w:color="auto" w:fill="FFFFFF"/>
        </w:rPr>
        <w:t xml:space="preserve">. Des instructions complètes sont disponibles sur le site Web </w:t>
      </w:r>
      <w:r w:rsidR="00CE2C35">
        <w:rPr>
          <w:shd w:val="clear" w:color="auto" w:fill="FFFFFF"/>
        </w:rPr>
        <w:t>de</w:t>
      </w:r>
      <w:r w:rsidR="00CE2C35" w:rsidRPr="00B05032">
        <w:rPr>
          <w:shd w:val="clear" w:color="auto" w:fill="FFFFFF"/>
        </w:rPr>
        <w:t xml:space="preserve"> </w:t>
      </w:r>
      <w:r w:rsidRPr="00B05032">
        <w:rPr>
          <w:shd w:val="clear" w:color="auto" w:fill="FFFFFF"/>
        </w:rPr>
        <w:t>la documentation du BrainPad à l'adresse</w:t>
      </w:r>
      <w:r w:rsidR="00BA0A98">
        <w:t> </w:t>
      </w:r>
      <w:r w:rsidR="00BA0A98" w:rsidRPr="00A72676">
        <w:t>:</w:t>
      </w:r>
    </w:p>
    <w:p w14:paraId="7E938B33" w14:textId="0B1C4D42" w:rsidR="00B22D18" w:rsidRPr="00B05032" w:rsidRDefault="00D5062F" w:rsidP="00B22D18">
      <w:pPr>
        <w:rPr>
          <w:rFonts w:cstheme="minorHAnsi"/>
        </w:rPr>
      </w:pPr>
      <w:hyperlink r:id="rId90" w:history="1">
        <w:r w:rsidR="00DF0CBC" w:rsidRPr="00B05032">
          <w:rPr>
            <w:rStyle w:val="Hyperlink"/>
          </w:rPr>
          <w:t>https://docs.brainpad.com/go-beyond/system-setup.html</w:t>
        </w:r>
      </w:hyperlink>
      <w:r w:rsidR="1E389313" w:rsidRPr="00B05032">
        <w:t>.</w:t>
      </w:r>
    </w:p>
    <w:p w14:paraId="001A628D" w14:textId="77777777" w:rsidR="00B22D18" w:rsidRPr="00B05032" w:rsidRDefault="00DF0CBC" w:rsidP="00B22D18">
      <w:r w:rsidRPr="00B05032">
        <w:t xml:space="preserve">En résumé, vous devrez télécharger et installer </w:t>
      </w:r>
      <w:r w:rsidR="00B22D18" w:rsidRPr="00B05032">
        <w:t>:</w:t>
      </w:r>
    </w:p>
    <w:p w14:paraId="0F436376" w14:textId="77777777" w:rsidR="00B22D18" w:rsidRPr="00B05032" w:rsidRDefault="0073741E" w:rsidP="00B22D18">
      <w:pPr>
        <w:pStyle w:val="ListParagraph"/>
        <w:numPr>
          <w:ilvl w:val="0"/>
          <w:numId w:val="13"/>
        </w:numPr>
      </w:pPr>
      <w:r w:rsidRPr="00B05032">
        <w:t xml:space="preserve">L'édition </w:t>
      </w:r>
      <w:r w:rsidR="54520803" w:rsidRPr="00B05032">
        <w:t xml:space="preserve">Microsoft Visual Studio Community. </w:t>
      </w:r>
      <w:r w:rsidR="00DF0CBC" w:rsidRPr="00B05032">
        <w:t>N'oubliez pas de sélectionner l'option "Développement de bureau .NET</w:t>
      </w:r>
      <w:r w:rsidRPr="00B05032">
        <w:t>" lors de l'installation</w:t>
      </w:r>
      <w:r w:rsidR="54520803" w:rsidRPr="00B05032">
        <w:t>.</w:t>
      </w:r>
    </w:p>
    <w:p w14:paraId="274B6E1A" w14:textId="77777777" w:rsidR="000312BB" w:rsidRPr="00B05032" w:rsidRDefault="000312BB" w:rsidP="000312BB">
      <w:pPr>
        <w:pStyle w:val="ListParagraph"/>
        <w:numPr>
          <w:ilvl w:val="0"/>
          <w:numId w:val="13"/>
        </w:numPr>
      </w:pPr>
      <w:r w:rsidRPr="00B05032">
        <w:t xml:space="preserve">Le système de projet </w:t>
      </w:r>
      <w:proofErr w:type="spellStart"/>
      <w:r w:rsidRPr="00B05032">
        <w:t>TinyCLR</w:t>
      </w:r>
      <w:proofErr w:type="spellEnd"/>
      <w:r w:rsidRPr="00B05032">
        <w:t xml:space="preserve"> OS</w:t>
      </w:r>
      <w:r>
        <w:t xml:space="preserve"> de </w:t>
      </w:r>
      <w:r w:rsidRPr="00B05032">
        <w:t>GHI Electronics.</w:t>
      </w:r>
    </w:p>
    <w:p w14:paraId="13CBA130" w14:textId="5788236D" w:rsidR="00B22D18" w:rsidRPr="00B05032" w:rsidRDefault="0073741E" w:rsidP="009D7B22">
      <w:pPr>
        <w:jc w:val="left"/>
      </w:pPr>
      <w:r w:rsidRPr="00B05032">
        <w:t>Si vous êtes perdu, vous pouvez toujours demander de l'aide sur le forum</w:t>
      </w:r>
      <w:r w:rsidR="00BA0A98">
        <w:t xml:space="preserve"> : </w:t>
      </w:r>
      <w:hyperlink r:id="rId91" w:history="1">
        <w:r w:rsidR="00BA0A98" w:rsidRPr="00EE4E08">
          <w:rPr>
            <w:rStyle w:val="Hyperlink"/>
          </w:rPr>
          <w:t>https://forums.ghielectronics.com/c/brainpad</w:t>
        </w:r>
      </w:hyperlink>
      <w:r w:rsidR="00ED76ED">
        <w:rPr>
          <w:rStyle w:val="Hyperlink"/>
        </w:rPr>
        <w:t>.</w:t>
      </w:r>
      <w:r w:rsidR="3D1EE336" w:rsidRPr="00B05032">
        <w:t xml:space="preserve"> </w:t>
      </w:r>
    </w:p>
    <w:p w14:paraId="05F36DE8" w14:textId="77777777" w:rsidR="00B22D18" w:rsidRPr="0073628E" w:rsidRDefault="00702371" w:rsidP="009D7B22">
      <w:pPr>
        <w:pStyle w:val="NoSpacing"/>
        <w:jc w:val="both"/>
        <w:rPr>
          <w:lang w:val="fr-FR"/>
        </w:rPr>
      </w:pPr>
      <w:r w:rsidRPr="00B05032">
        <w:rPr>
          <w:lang w:val="fr-FR"/>
        </w:rPr>
        <w:t xml:space="preserve">Maintenant que le PC est configuré, vous devez charger </w:t>
      </w:r>
      <w:proofErr w:type="spellStart"/>
      <w:r w:rsidRPr="00B05032">
        <w:rPr>
          <w:lang w:val="fr-FR"/>
        </w:rPr>
        <w:t>TinyCLR</w:t>
      </w:r>
      <w:proofErr w:type="spellEnd"/>
      <w:r w:rsidRPr="00B05032">
        <w:rPr>
          <w:lang w:val="fr-FR"/>
        </w:rPr>
        <w:t xml:space="preserve"> OS sur le BrainPad. Téléchargez le fichier du </w:t>
      </w:r>
      <w:proofErr w:type="spellStart"/>
      <w:r w:rsidRPr="00B05032">
        <w:rPr>
          <w:lang w:val="fr-FR"/>
        </w:rPr>
        <w:t>firmware</w:t>
      </w:r>
      <w:proofErr w:type="spellEnd"/>
      <w:r w:rsidRPr="00B05032">
        <w:rPr>
          <w:lang w:val="fr-FR"/>
        </w:rPr>
        <w:t xml:space="preserve"> </w:t>
      </w:r>
      <w:proofErr w:type="spellStart"/>
      <w:r w:rsidR="54520803" w:rsidRPr="00B05032">
        <w:rPr>
          <w:lang w:val="fr-FR"/>
        </w:rPr>
        <w:t>TinyCLR</w:t>
      </w:r>
      <w:proofErr w:type="spellEnd"/>
      <w:r w:rsidR="54520803" w:rsidRPr="00B05032">
        <w:rPr>
          <w:lang w:val="fr-FR"/>
        </w:rPr>
        <w:t xml:space="preserve"> OS </w:t>
      </w:r>
      <w:r w:rsidRPr="00B05032">
        <w:rPr>
          <w:lang w:val="fr-FR"/>
        </w:rPr>
        <w:t>à partir d'ici</w:t>
      </w:r>
      <w:r w:rsidR="54520803" w:rsidRPr="00A72676">
        <w:rPr>
          <w:lang w:val="fr-FR"/>
        </w:rPr>
        <w:t xml:space="preserve"> </w:t>
      </w:r>
      <w:hyperlink r:id="rId92">
        <w:r w:rsidR="54520803" w:rsidRPr="00B05032">
          <w:rPr>
            <w:rStyle w:val="Hyperlink"/>
            <w:lang w:val="fr-FR"/>
          </w:rPr>
          <w:t>https://docs.brainpad.com/resources/downloads.html</w:t>
        </w:r>
      </w:hyperlink>
      <w:r w:rsidR="54520803" w:rsidRPr="00B05032">
        <w:rPr>
          <w:lang w:val="fr-FR"/>
        </w:rPr>
        <w:t xml:space="preserve"> </w:t>
      </w:r>
      <w:r w:rsidRPr="00B05032">
        <w:rPr>
          <w:lang w:val="fr-FR"/>
        </w:rPr>
        <w:t>puis chargez-le sur le</w:t>
      </w:r>
      <w:r w:rsidR="54520803" w:rsidRPr="00B05032">
        <w:rPr>
          <w:lang w:val="fr-FR"/>
        </w:rPr>
        <w:t xml:space="preserve"> BrainPad </w:t>
      </w:r>
      <w:r w:rsidRPr="00B05032">
        <w:rPr>
          <w:lang w:val="fr-FR"/>
        </w:rPr>
        <w:t>comme si vous chargiez un fichier créé avec</w:t>
      </w:r>
      <w:r w:rsidR="54520803" w:rsidRPr="00B05032">
        <w:rPr>
          <w:lang w:val="fr-FR"/>
        </w:rPr>
        <w:t xml:space="preserve"> Microsoft MakeCode</w:t>
      </w:r>
      <w:r w:rsidRPr="00B05032">
        <w:rPr>
          <w:lang w:val="fr-FR"/>
        </w:rPr>
        <w:t xml:space="preserve"> </w:t>
      </w:r>
      <w:r w:rsidR="54520803" w:rsidRPr="00B05032">
        <w:rPr>
          <w:lang w:val="fr-FR"/>
        </w:rPr>
        <w:t>:</w:t>
      </w:r>
    </w:p>
    <w:p w14:paraId="66CC0AFC" w14:textId="77777777" w:rsidR="00B22D18" w:rsidRPr="00B05032" w:rsidRDefault="00F674AD" w:rsidP="00B22D18">
      <w:pPr>
        <w:pStyle w:val="ListParagraph"/>
        <w:numPr>
          <w:ilvl w:val="0"/>
          <w:numId w:val="14"/>
        </w:numPr>
      </w:pPr>
      <w:r w:rsidRPr="00B05032">
        <w:t>Maintenez le bouton de réinitialisation (RESET) enfoncé pendant environ trois secondes. Le Light Bulb devient vert</w:t>
      </w:r>
      <w:r w:rsidR="00B22D18" w:rsidRPr="00B05032">
        <w:t>.</w:t>
      </w:r>
    </w:p>
    <w:p w14:paraId="3CCE5E1B" w14:textId="77777777" w:rsidR="00B22D18" w:rsidRPr="00B05032" w:rsidRDefault="00F674AD" w:rsidP="00B22D18">
      <w:pPr>
        <w:pStyle w:val="ListParagraph"/>
        <w:numPr>
          <w:ilvl w:val="0"/>
          <w:numId w:val="14"/>
        </w:numPr>
      </w:pPr>
      <w:r w:rsidRPr="00B05032">
        <w:t>Le PC détectera un périphérique de stockage et ouvrira une fenêtre</w:t>
      </w:r>
      <w:r w:rsidR="03473D0C" w:rsidRPr="00B05032">
        <w:t>.</w:t>
      </w:r>
    </w:p>
    <w:p w14:paraId="7270BCA9" w14:textId="20C5AF98" w:rsidR="00B22D18" w:rsidRPr="00B05032" w:rsidRDefault="008D16F3" w:rsidP="00B22D18">
      <w:pPr>
        <w:pStyle w:val="ListParagraph"/>
        <w:numPr>
          <w:ilvl w:val="0"/>
          <w:numId w:val="14"/>
        </w:numPr>
      </w:pPr>
      <w:r w:rsidRPr="00B05032">
        <w:rPr>
          <w:color w:val="212121"/>
        </w:rPr>
        <w:t xml:space="preserve">Enregistrez le micrologiciel du système d'exploitation </w:t>
      </w:r>
      <w:proofErr w:type="spellStart"/>
      <w:r w:rsidRPr="00B05032">
        <w:rPr>
          <w:color w:val="212121"/>
        </w:rPr>
        <w:t>TinyCLR</w:t>
      </w:r>
      <w:proofErr w:type="spellEnd"/>
      <w:r w:rsidRPr="00B05032">
        <w:rPr>
          <w:color w:val="212121"/>
        </w:rPr>
        <w:t xml:space="preserve"> sur le périphérique de stockage BrainPad. Vous pouvez également faire glisser le fichier ou copier et coller le fichier dans la fenêtre BrainPad</w:t>
      </w:r>
      <w:r w:rsidR="54520803" w:rsidRPr="00B05032">
        <w:t>.</w:t>
      </w:r>
    </w:p>
    <w:p w14:paraId="6A029CF9" w14:textId="77777777" w:rsidR="00B22D18" w:rsidRPr="00B05032" w:rsidRDefault="00B22D18" w:rsidP="005305F6">
      <w:pPr>
        <w:pStyle w:val="Heading2"/>
      </w:pPr>
      <w:bookmarkStart w:id="84" w:name="_Toc520823883"/>
      <w:bookmarkStart w:id="85" w:name="_Toc520884655"/>
      <w:bookmarkStart w:id="86" w:name="_Toc521312388"/>
      <w:r w:rsidRPr="00B05032">
        <w:t>Hello World</w:t>
      </w:r>
      <w:bookmarkEnd w:id="84"/>
      <w:bookmarkEnd w:id="85"/>
      <w:bookmarkEnd w:id="86"/>
    </w:p>
    <w:p w14:paraId="3A4A7A98" w14:textId="20672ACD" w:rsidR="002D265C" w:rsidRPr="009D7B22" w:rsidRDefault="002D265C" w:rsidP="002D265C">
      <w:pPr>
        <w:rPr>
          <w:rFonts w:ascii="Times New Roman" w:eastAsia="Times New Roman" w:hAnsi="Times New Roman" w:cs="Times New Roman"/>
          <w:lang w:eastAsia="fr-FR"/>
        </w:rPr>
      </w:pPr>
      <w:r w:rsidRPr="009D7B22">
        <w:rPr>
          <w:lang w:eastAsia="fr-FR"/>
        </w:rPr>
        <w:t>Lors de la programmation d'un nouvel appareil, ou lors de l'utilisation de nouveaux outils de programmation, il est courant de démarrer avec un programme très simple pour s'assurer que tout fonctionne correctement. Ce programme est généralement appelé "Hello World" ("Bonjour le monde")</w:t>
      </w:r>
      <w:r w:rsidRPr="009D7B22">
        <w:rPr>
          <w:rFonts w:ascii="Times New Roman" w:eastAsia="Times New Roman" w:hAnsi="Times New Roman" w:cs="Times New Roman"/>
          <w:lang w:eastAsia="fr-FR"/>
        </w:rPr>
        <w:t xml:space="preserve">. </w:t>
      </w:r>
    </w:p>
    <w:p w14:paraId="564DE7D1" w14:textId="0A382E73" w:rsidR="002D265C" w:rsidRPr="00C60007" w:rsidRDefault="002D265C" w:rsidP="002D265C">
      <w:r>
        <w:t>Ouvrez</w:t>
      </w:r>
      <w:r w:rsidRPr="00B05032">
        <w:t xml:space="preserve"> Microsoft Visual Studio </w:t>
      </w:r>
      <w:r>
        <w:t>et démarrez un nouveau</w:t>
      </w:r>
      <w:r w:rsidRPr="00B05032">
        <w:t xml:space="preserve"> projet. </w:t>
      </w:r>
      <w:r>
        <w:t>Dans le menu "Fichier"</w:t>
      </w:r>
      <w:r w:rsidR="006208C2">
        <w:t>,</w:t>
      </w:r>
      <w:r>
        <w:t xml:space="preserve"> sélectionnez "Nouveau" puis "Projet" (Fichier (File)&gt; Nouveau (New)&gt; Projet</w:t>
      </w:r>
      <w:r w:rsidR="006208C2">
        <w:t xml:space="preserve"> </w:t>
      </w:r>
      <w:r>
        <w:t>(Project)).</w:t>
      </w:r>
    </w:p>
    <w:p w14:paraId="32A54797" w14:textId="77777777" w:rsidR="00B22D18" w:rsidRPr="00B05032" w:rsidRDefault="00B22D18" w:rsidP="00B22D18">
      <w:r w:rsidRPr="00B05032">
        <w:rPr>
          <w:noProof/>
        </w:rPr>
        <w:drawing>
          <wp:inline distT="0" distB="0" distL="0" distR="0" wp14:anchorId="62B77B22" wp14:editId="4FC3BE2F">
            <wp:extent cx="5919470" cy="817880"/>
            <wp:effectExtent l="38100" t="38100" r="100330" b="965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19470" cy="8178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4B78EAC" w14:textId="4615AA42" w:rsidR="002D265C" w:rsidRDefault="002D265C" w:rsidP="002D265C">
      <w:r>
        <w:t xml:space="preserve">Il devrait y avoir une option </w:t>
      </w:r>
      <w:proofErr w:type="spellStart"/>
      <w:r>
        <w:t>TinyCLR</w:t>
      </w:r>
      <w:proofErr w:type="spellEnd"/>
      <w:r>
        <w:t xml:space="preserve"> sous Visual C #. Si ce n'est pas le cas, vous n'avez pas installé le système de projet </w:t>
      </w:r>
      <w:proofErr w:type="spellStart"/>
      <w:r>
        <w:t>TinyCLR</w:t>
      </w:r>
      <w:proofErr w:type="spellEnd"/>
      <w:r>
        <w:t xml:space="preserve"> OS. Ici, j'ai nommé le projet "</w:t>
      </w:r>
      <w:proofErr w:type="spellStart"/>
      <w:r>
        <w:t>HelloWorld</w:t>
      </w:r>
      <w:proofErr w:type="spellEnd"/>
      <w:r>
        <w:t xml:space="preserve">" et </w:t>
      </w:r>
      <w:r w:rsidR="006208C2">
        <w:t xml:space="preserve">je </w:t>
      </w:r>
      <w:r>
        <w:t>l'ai placé sur mon bureau.</w:t>
      </w:r>
    </w:p>
    <w:p w14:paraId="5DBE77E0" w14:textId="77777777" w:rsidR="00B22D18" w:rsidRPr="00B05032" w:rsidRDefault="00B22D18" w:rsidP="00B22D18">
      <w:r w:rsidRPr="00B05032">
        <w:rPr>
          <w:noProof/>
        </w:rPr>
        <w:lastRenderedPageBreak/>
        <w:drawing>
          <wp:inline distT="0" distB="0" distL="0" distR="0" wp14:anchorId="590A3376" wp14:editId="77651745">
            <wp:extent cx="5943600" cy="3790950"/>
            <wp:effectExtent l="38100" t="38100" r="95250" b="952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37909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4F76713" w14:textId="48317879" w:rsidR="00B22D18" w:rsidRPr="00B05032" w:rsidRDefault="00DB2DA7" w:rsidP="00DB2DA7">
      <w:r>
        <w:t>Vous pouvez maintenant charger ce programme vide sur votre BrainPad. Ça ne fera pas grand-chose, mais ça va vous permettre de vérifier que tout fonctionne comme prévu. Allez-y puis connectez le BrainPad et cliquez sur</w:t>
      </w:r>
      <w:r w:rsidR="006208C2">
        <w:t xml:space="preserve"> </w:t>
      </w:r>
      <w:r>
        <w:t>Démarrer.</w:t>
      </w:r>
    </w:p>
    <w:p w14:paraId="29201172" w14:textId="4E49FB49" w:rsidR="00DB2DA7" w:rsidRPr="00B05032" w:rsidRDefault="00DB2DA7" w:rsidP="00DB2DA7">
      <w:pPr>
        <w:jc w:val="center"/>
      </w:pPr>
      <w:r w:rsidRPr="00B05032">
        <w:rPr>
          <w:noProof/>
        </w:rPr>
        <w:drawing>
          <wp:inline distT="0" distB="0" distL="0" distR="0" wp14:anchorId="0739F431" wp14:editId="5559B904">
            <wp:extent cx="1319530" cy="538480"/>
            <wp:effectExtent l="38100" t="38100" r="90170" b="901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19530" cy="5384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E7BFE79" w14:textId="38D5DC89" w:rsidR="00DB2DA7" w:rsidRDefault="00DB2DA7" w:rsidP="00E21E2A">
      <w:r>
        <w:t xml:space="preserve">Observez l'activité affichée dans la fenêtre de sortie. Si cette fenêtre n'est pas visible, appuyez sur </w:t>
      </w:r>
      <w:r w:rsidR="00ED61C5">
        <w:t xml:space="preserve">Ctrl </w:t>
      </w:r>
      <w:r>
        <w:t>+</w:t>
      </w:r>
      <w:r w:rsidR="00ED61C5">
        <w:t xml:space="preserve"> Alt</w:t>
      </w:r>
      <w:r>
        <w:t xml:space="preserve"> + O sur votre clavier ou sélectionnez "Sortie" dans le menu "Affichage" (Affichage</w:t>
      </w:r>
      <w:r w:rsidR="00D71CE2">
        <w:t xml:space="preserve"> (</w:t>
      </w:r>
      <w:proofErr w:type="spellStart"/>
      <w:r w:rsidR="00D71CE2">
        <w:t>View</w:t>
      </w:r>
      <w:proofErr w:type="spellEnd"/>
      <w:r w:rsidR="00D71CE2">
        <w:t xml:space="preserve">) </w:t>
      </w:r>
      <w:r>
        <w:t>&gt; Sortie</w:t>
      </w:r>
      <w:r w:rsidR="00D71CE2">
        <w:t xml:space="preserve"> (Output)</w:t>
      </w:r>
      <w:r>
        <w:t>).</w:t>
      </w:r>
    </w:p>
    <w:p w14:paraId="65DE4697" w14:textId="51692256" w:rsidR="00DB2DA7" w:rsidRDefault="00DB2DA7" w:rsidP="00DB2DA7">
      <w:r>
        <w:t xml:space="preserve">Maintenant, nous sommes prêts pour que BrainPad dise "Hello World". Nous allons d'abord afficher "Hello World" dans la fenêtre de sortie de Visual Studio. Puis, nous l'afficherons sur l'écran du BrainPad. Ajoutez la ligne ci-dessous au programme, juste sous </w:t>
      </w:r>
      <w:r w:rsidR="00D71CE2">
        <w:t>l'accolade ouvrante</w:t>
      </w:r>
      <w:r>
        <w:t xml:space="preserve"> ({) après Main ().</w:t>
      </w:r>
    </w:p>
    <w:tbl>
      <w:tblPr>
        <w:tblStyle w:val="TableGrid"/>
        <w:tblW w:w="0" w:type="auto"/>
        <w:tblLook w:val="04A0" w:firstRow="1" w:lastRow="0" w:firstColumn="1" w:lastColumn="0" w:noHBand="0" w:noVBand="1"/>
      </w:tblPr>
      <w:tblGrid>
        <w:gridCol w:w="9350"/>
      </w:tblGrid>
      <w:tr w:rsidR="00B22D18" w:rsidRPr="00B05032" w14:paraId="084F9B73" w14:textId="77777777" w:rsidTr="03473D0C">
        <w:tc>
          <w:tcPr>
            <w:tcW w:w="9350" w:type="dxa"/>
          </w:tcPr>
          <w:p w14:paraId="20982852" w14:textId="77777777" w:rsidR="00B22D18" w:rsidRPr="009D7B22" w:rsidRDefault="00B22D18" w:rsidP="00C40311">
            <w:pPr>
              <w:rPr>
                <w:rFonts w:ascii="Consolas,Courier New" w:eastAsia="Consolas,Courier New" w:hAnsi="Consolas,Courier New" w:cs="Consolas,Courier New"/>
                <w:sz w:val="19"/>
                <w:szCs w:val="19"/>
              </w:rPr>
            </w:pPr>
            <w:proofErr w:type="spellStart"/>
            <w:proofErr w:type="gramStart"/>
            <w:r w:rsidRPr="009D7B22">
              <w:rPr>
                <w:rFonts w:ascii="Consolas" w:eastAsia="Consolas" w:hAnsi="Consolas" w:cs="Consolas"/>
                <w:color w:val="000000"/>
                <w:sz w:val="19"/>
                <w:szCs w:val="19"/>
              </w:rPr>
              <w:t>System.Diagnostics.Debug.WriteLine</w:t>
            </w:r>
            <w:proofErr w:type="spellEnd"/>
            <w:proofErr w:type="gramEnd"/>
            <w:r w:rsidRPr="009D7B22">
              <w:rPr>
                <w:rFonts w:ascii="Consolas" w:eastAsia="Consolas" w:hAnsi="Consolas" w:cs="Consolas"/>
                <w:color w:val="000000"/>
                <w:sz w:val="19"/>
                <w:szCs w:val="19"/>
              </w:rPr>
              <w:t>(</w:t>
            </w:r>
            <w:r w:rsidRPr="009D7B22">
              <w:rPr>
                <w:rFonts w:ascii="Consolas" w:eastAsia="Consolas" w:hAnsi="Consolas" w:cs="Consolas"/>
                <w:color w:val="A31515"/>
                <w:sz w:val="19"/>
                <w:szCs w:val="19"/>
              </w:rPr>
              <w:t>"Hello World"</w:t>
            </w:r>
            <w:r w:rsidRPr="009D7B22">
              <w:rPr>
                <w:rFonts w:ascii="Consolas,Courier New" w:eastAsia="Consolas,Courier New" w:hAnsi="Consolas,Courier New" w:cs="Consolas,Courier New"/>
                <w:color w:val="000000"/>
                <w:sz w:val="19"/>
                <w:szCs w:val="19"/>
              </w:rPr>
              <w:t>);</w:t>
            </w:r>
          </w:p>
        </w:tc>
      </w:tr>
    </w:tbl>
    <w:p w14:paraId="54CDD2E6" w14:textId="07203C65" w:rsidR="00B22D18" w:rsidRPr="00B05032" w:rsidRDefault="00381FC0" w:rsidP="000455F6">
      <w:pPr>
        <w:keepNext/>
      </w:pPr>
      <w:r w:rsidRPr="00B05032">
        <w:rPr>
          <w:noProof/>
        </w:rPr>
        <w:lastRenderedPageBreak/>
        <w:drawing>
          <wp:anchor distT="0" distB="0" distL="114300" distR="114300" simplePos="0" relativeHeight="251658253" behindDoc="0" locked="0" layoutInCell="1" allowOverlap="1" wp14:anchorId="27DEC63E" wp14:editId="1555F6EE">
            <wp:simplePos x="0" y="0"/>
            <wp:positionH relativeFrom="column">
              <wp:align>center</wp:align>
            </wp:positionH>
            <wp:positionV relativeFrom="paragraph">
              <wp:posOffset>304800</wp:posOffset>
            </wp:positionV>
            <wp:extent cx="4910328" cy="2350008"/>
            <wp:effectExtent l="19050" t="19050" r="43180" b="508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07-24-18 at 09.40 AM.PNG"/>
                    <pic:cNvPicPr/>
                  </pic:nvPicPr>
                  <pic:blipFill>
                    <a:blip r:embed="rId96">
                      <a:extLst>
                        <a:ext uri="{28A0092B-C50C-407E-A947-70E740481C1C}">
                          <a14:useLocalDpi xmlns:a14="http://schemas.microsoft.com/office/drawing/2010/main" val="0"/>
                        </a:ext>
                      </a:extLst>
                    </a:blip>
                    <a:stretch>
                      <a:fillRect/>
                    </a:stretch>
                  </pic:blipFill>
                  <pic:spPr>
                    <a:xfrm>
                      <a:off x="0" y="0"/>
                      <a:ext cx="4910328" cy="2350008"/>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A93828" w:rsidRPr="00A93828">
        <w:t xml:space="preserve"> </w:t>
      </w:r>
      <w:r w:rsidR="00A93828">
        <w:t>Notez comment Visual Studio vous suggère automatiquement des mots</w:t>
      </w:r>
      <w:r w:rsidR="00B22D18" w:rsidRPr="00B05032">
        <w:t>.</w:t>
      </w:r>
    </w:p>
    <w:p w14:paraId="67908889" w14:textId="77777777" w:rsidR="00903F48" w:rsidRPr="00B05032" w:rsidRDefault="00903F48" w:rsidP="00B22D18"/>
    <w:p w14:paraId="3C5A5C4F" w14:textId="73E91594" w:rsidR="00B22D18" w:rsidRPr="00B05032" w:rsidRDefault="001C5A2A" w:rsidP="00040A1D">
      <w:pPr>
        <w:keepNext/>
      </w:pPr>
      <w:r w:rsidRPr="00B05032">
        <w:rPr>
          <w:noProof/>
        </w:rPr>
        <w:drawing>
          <wp:anchor distT="0" distB="0" distL="114300" distR="114300" simplePos="0" relativeHeight="251658254" behindDoc="0" locked="0" layoutInCell="1" allowOverlap="1" wp14:anchorId="5FEAFD7B" wp14:editId="1DEED6FD">
            <wp:simplePos x="0" y="0"/>
            <wp:positionH relativeFrom="margin">
              <wp:align>center</wp:align>
            </wp:positionH>
            <wp:positionV relativeFrom="page">
              <wp:posOffset>4199890</wp:posOffset>
            </wp:positionV>
            <wp:extent cx="4087368" cy="2368296"/>
            <wp:effectExtent l="19050" t="19050" r="46990" b="51435"/>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07-24-18 at 09.46 AM.PNG"/>
                    <pic:cNvPicPr/>
                  </pic:nvPicPr>
                  <pic:blipFill>
                    <a:blip r:embed="rId97">
                      <a:extLst>
                        <a:ext uri="{28A0092B-C50C-407E-A947-70E740481C1C}">
                          <a14:useLocalDpi xmlns:a14="http://schemas.microsoft.com/office/drawing/2010/main" val="0"/>
                        </a:ext>
                      </a:extLst>
                    </a:blip>
                    <a:stretch>
                      <a:fillRect/>
                    </a:stretch>
                  </pic:blipFill>
                  <pic:spPr>
                    <a:xfrm>
                      <a:off x="0" y="0"/>
                      <a:ext cx="4087368" cy="2368296"/>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A93828" w:rsidRPr="00A93828">
        <w:t xml:space="preserve"> </w:t>
      </w:r>
      <w:r w:rsidR="00A93828">
        <w:t xml:space="preserve">Une fois terminé, le code devrait ressembler à ceci </w:t>
      </w:r>
      <w:r w:rsidR="00B22D18" w:rsidRPr="00B05032">
        <w:t>:</w:t>
      </w:r>
    </w:p>
    <w:p w14:paraId="487FD036" w14:textId="77777777" w:rsidR="005B481C" w:rsidRPr="00B05032" w:rsidRDefault="005B481C" w:rsidP="00381FC0">
      <w:pPr>
        <w:keepNext/>
      </w:pPr>
    </w:p>
    <w:p w14:paraId="577CC9CF" w14:textId="67FC518D" w:rsidR="00B22D18" w:rsidRPr="00B05032" w:rsidRDefault="00A93828" w:rsidP="00381FC0">
      <w:pPr>
        <w:keepNext/>
      </w:pPr>
      <w:r>
        <w:t>Démarrez le programme et observez à nouveau la fenêtre de sortie</w:t>
      </w:r>
      <w:r w:rsidR="00B22D18" w:rsidRPr="00B05032">
        <w:t>.</w:t>
      </w:r>
    </w:p>
    <w:p w14:paraId="6956E0BD" w14:textId="77777777" w:rsidR="00B22D18" w:rsidRPr="00B05032" w:rsidRDefault="00B22D18" w:rsidP="00B22D18">
      <w:pPr>
        <w:jc w:val="center"/>
      </w:pPr>
      <w:r w:rsidRPr="00B05032">
        <w:rPr>
          <w:noProof/>
        </w:rPr>
        <w:drawing>
          <wp:inline distT="0" distB="0" distL="0" distR="0" wp14:anchorId="1C15F5F8" wp14:editId="1A39EAD4">
            <wp:extent cx="4562475" cy="1656402"/>
            <wp:effectExtent l="38100" t="38100" r="85725" b="965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62475" cy="165640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4F8AAFF" w14:textId="7448272F" w:rsidR="00B22D18" w:rsidRPr="00B05032" w:rsidRDefault="00A93828" w:rsidP="00040A1D">
      <w:pPr>
        <w:keepNext/>
      </w:pPr>
      <w:r>
        <w:lastRenderedPageBreak/>
        <w:t xml:space="preserve">Avez-vous trouvé </w:t>
      </w:r>
      <w:r w:rsidR="00D71CE2">
        <w:t>"</w:t>
      </w:r>
      <w:r>
        <w:t>Hello World</w:t>
      </w:r>
      <w:r w:rsidR="00D71CE2">
        <w:t>"</w:t>
      </w:r>
      <w:r>
        <w:t xml:space="preserve"> ? C'était un bon début</w:t>
      </w:r>
      <w:r w:rsidR="00782054">
        <w:t>,</w:t>
      </w:r>
      <w:r>
        <w:t xml:space="preserve"> mais pas très excitant. Essayons d'imprimer plusieurs lignes. Remplacez la ligne que nous avons ajoutée auparavant avec ces quatre lignes</w:t>
      </w:r>
      <w:r w:rsidR="03473D0C" w:rsidRPr="00B05032">
        <w:t>.</w:t>
      </w:r>
    </w:p>
    <w:tbl>
      <w:tblPr>
        <w:tblStyle w:val="TableGrid"/>
        <w:tblW w:w="0" w:type="auto"/>
        <w:tblLook w:val="04A0" w:firstRow="1" w:lastRow="0" w:firstColumn="1" w:lastColumn="0" w:noHBand="0" w:noVBand="1"/>
      </w:tblPr>
      <w:tblGrid>
        <w:gridCol w:w="9350"/>
      </w:tblGrid>
      <w:tr w:rsidR="00B22D18" w:rsidRPr="00B05032" w14:paraId="5838666D" w14:textId="77777777" w:rsidTr="00C40311">
        <w:tc>
          <w:tcPr>
            <w:tcW w:w="9350" w:type="dxa"/>
          </w:tcPr>
          <w:p w14:paraId="12C4C78A"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proofErr w:type="spellStart"/>
            <w:proofErr w:type="gramStart"/>
            <w:r w:rsidRPr="009D7B22">
              <w:rPr>
                <w:rFonts w:ascii="Consolas" w:eastAsia="Consolas" w:hAnsi="Consolas" w:cs="Consolas"/>
                <w:color w:val="000000"/>
                <w:sz w:val="19"/>
                <w:szCs w:val="19"/>
              </w:rPr>
              <w:t>System.Diagnostics.Debug.WriteLine</w:t>
            </w:r>
            <w:proofErr w:type="spellEnd"/>
            <w:proofErr w:type="gramEnd"/>
            <w:r w:rsidRPr="009D7B22">
              <w:rPr>
                <w:rFonts w:ascii="Consolas" w:eastAsia="Consolas" w:hAnsi="Consolas" w:cs="Consolas"/>
                <w:color w:val="000000"/>
                <w:sz w:val="19"/>
                <w:szCs w:val="19"/>
              </w:rPr>
              <w:t>(</w:t>
            </w:r>
            <w:r w:rsidRPr="009D7B22">
              <w:rPr>
                <w:rFonts w:ascii="Consolas" w:eastAsia="Consolas" w:hAnsi="Consolas" w:cs="Consolas"/>
                <w:color w:val="A31515"/>
                <w:sz w:val="19"/>
                <w:szCs w:val="19"/>
              </w:rPr>
              <w:t>"The"</w:t>
            </w:r>
            <w:r w:rsidRPr="009D7B22">
              <w:rPr>
                <w:rFonts w:ascii="Consolas" w:eastAsia="Consolas" w:hAnsi="Consolas" w:cs="Consolas"/>
                <w:color w:val="000000"/>
                <w:sz w:val="19"/>
                <w:szCs w:val="19"/>
              </w:rPr>
              <w:t>);</w:t>
            </w:r>
          </w:p>
          <w:p w14:paraId="2227B6E0"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proofErr w:type="spellStart"/>
            <w:proofErr w:type="gramStart"/>
            <w:r w:rsidRPr="009D7B22">
              <w:rPr>
                <w:rFonts w:ascii="Consolas" w:eastAsia="Consolas" w:hAnsi="Consolas" w:cs="Consolas"/>
                <w:color w:val="000000"/>
                <w:sz w:val="19"/>
                <w:szCs w:val="19"/>
              </w:rPr>
              <w:t>System.Diagnostics.Debug.WriteLine</w:t>
            </w:r>
            <w:proofErr w:type="spellEnd"/>
            <w:proofErr w:type="gramEnd"/>
            <w:r w:rsidRPr="009D7B22">
              <w:rPr>
                <w:rFonts w:ascii="Consolas" w:eastAsia="Consolas" w:hAnsi="Consolas" w:cs="Consolas"/>
                <w:color w:val="000000"/>
                <w:sz w:val="19"/>
                <w:szCs w:val="19"/>
              </w:rPr>
              <w:t>(</w:t>
            </w:r>
            <w:r w:rsidRPr="009D7B22">
              <w:rPr>
                <w:rFonts w:ascii="Consolas" w:eastAsia="Consolas" w:hAnsi="Consolas" w:cs="Consolas"/>
                <w:color w:val="A31515"/>
                <w:sz w:val="19"/>
                <w:szCs w:val="19"/>
              </w:rPr>
              <w:t>"BrainPad"</w:t>
            </w:r>
            <w:r w:rsidRPr="009D7B22">
              <w:rPr>
                <w:rFonts w:ascii="Consolas" w:eastAsia="Consolas" w:hAnsi="Consolas" w:cs="Consolas"/>
                <w:color w:val="000000"/>
                <w:sz w:val="19"/>
                <w:szCs w:val="19"/>
              </w:rPr>
              <w:t>);</w:t>
            </w:r>
          </w:p>
          <w:p w14:paraId="689F7CA0"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proofErr w:type="spellStart"/>
            <w:proofErr w:type="gramStart"/>
            <w:r w:rsidRPr="009D7B22">
              <w:rPr>
                <w:rFonts w:ascii="Consolas" w:eastAsia="Consolas" w:hAnsi="Consolas" w:cs="Consolas"/>
                <w:color w:val="000000"/>
                <w:sz w:val="19"/>
                <w:szCs w:val="19"/>
              </w:rPr>
              <w:t>System.Diagnostics.Debug.WriteLine</w:t>
            </w:r>
            <w:proofErr w:type="spellEnd"/>
            <w:proofErr w:type="gramEnd"/>
            <w:r w:rsidRPr="009D7B22">
              <w:rPr>
                <w:rFonts w:ascii="Consolas" w:eastAsia="Consolas" w:hAnsi="Consolas" w:cs="Consolas"/>
                <w:color w:val="000000"/>
                <w:sz w:val="19"/>
                <w:szCs w:val="19"/>
              </w:rPr>
              <w:t>(</w:t>
            </w:r>
            <w:r w:rsidRPr="009D7B22">
              <w:rPr>
                <w:rFonts w:ascii="Consolas" w:eastAsia="Consolas" w:hAnsi="Consolas" w:cs="Consolas"/>
                <w:color w:val="A31515"/>
                <w:sz w:val="19"/>
                <w:szCs w:val="19"/>
              </w:rPr>
              <w:t>"</w:t>
            </w:r>
            <w:proofErr w:type="spellStart"/>
            <w:r w:rsidRPr="009D7B22">
              <w:rPr>
                <w:rFonts w:ascii="Consolas" w:eastAsia="Consolas" w:hAnsi="Consolas" w:cs="Consolas"/>
                <w:color w:val="A31515"/>
                <w:sz w:val="19"/>
                <w:szCs w:val="19"/>
              </w:rPr>
              <w:t>is</w:t>
            </w:r>
            <w:proofErr w:type="spellEnd"/>
            <w:r w:rsidRPr="009D7B22">
              <w:rPr>
                <w:rFonts w:ascii="Consolas" w:eastAsia="Consolas" w:hAnsi="Consolas" w:cs="Consolas"/>
                <w:color w:val="A31515"/>
                <w:sz w:val="19"/>
                <w:szCs w:val="19"/>
              </w:rPr>
              <w:t>"</w:t>
            </w:r>
            <w:r w:rsidRPr="009D7B22">
              <w:rPr>
                <w:rFonts w:ascii="Consolas" w:eastAsia="Consolas" w:hAnsi="Consolas" w:cs="Consolas"/>
                <w:color w:val="000000"/>
                <w:sz w:val="19"/>
                <w:szCs w:val="19"/>
              </w:rPr>
              <w:t>);</w:t>
            </w:r>
          </w:p>
          <w:p w14:paraId="497CEA61"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proofErr w:type="spellStart"/>
            <w:proofErr w:type="gramStart"/>
            <w:r w:rsidRPr="009D7B22">
              <w:rPr>
                <w:rFonts w:ascii="Consolas" w:eastAsia="Consolas" w:hAnsi="Consolas" w:cs="Consolas"/>
                <w:color w:val="000000"/>
                <w:sz w:val="19"/>
                <w:szCs w:val="19"/>
              </w:rPr>
              <w:t>System.Diagnostics.Debug.WriteLine</w:t>
            </w:r>
            <w:proofErr w:type="spellEnd"/>
            <w:proofErr w:type="gramEnd"/>
            <w:r w:rsidRPr="009D7B22">
              <w:rPr>
                <w:rFonts w:ascii="Consolas" w:eastAsia="Consolas" w:hAnsi="Consolas" w:cs="Consolas"/>
                <w:color w:val="000000"/>
                <w:sz w:val="19"/>
                <w:szCs w:val="19"/>
              </w:rPr>
              <w:t>(</w:t>
            </w:r>
            <w:r w:rsidRPr="009D7B22">
              <w:rPr>
                <w:rFonts w:ascii="Consolas" w:eastAsia="Consolas" w:hAnsi="Consolas" w:cs="Consolas"/>
                <w:color w:val="A31515"/>
                <w:sz w:val="19"/>
                <w:szCs w:val="19"/>
              </w:rPr>
              <w:t>"</w:t>
            </w:r>
            <w:proofErr w:type="spellStart"/>
            <w:r w:rsidRPr="009D7B22">
              <w:rPr>
                <w:rFonts w:ascii="Consolas" w:eastAsia="Consolas" w:hAnsi="Consolas" w:cs="Consolas"/>
                <w:color w:val="A31515"/>
                <w:sz w:val="19"/>
                <w:szCs w:val="19"/>
              </w:rPr>
              <w:t>amazing</w:t>
            </w:r>
            <w:proofErr w:type="spellEnd"/>
            <w:r w:rsidRPr="009D7B22">
              <w:rPr>
                <w:rFonts w:ascii="Consolas" w:eastAsia="Consolas" w:hAnsi="Consolas" w:cs="Consolas"/>
                <w:color w:val="A31515"/>
                <w:sz w:val="19"/>
                <w:szCs w:val="19"/>
              </w:rPr>
              <w:t>!"</w:t>
            </w:r>
            <w:r w:rsidRPr="009D7B22">
              <w:rPr>
                <w:rFonts w:ascii="Consolas" w:eastAsia="Consolas" w:hAnsi="Consolas" w:cs="Consolas"/>
                <w:color w:val="000000"/>
                <w:sz w:val="19"/>
                <w:szCs w:val="19"/>
              </w:rPr>
              <w:t>);</w:t>
            </w:r>
          </w:p>
        </w:tc>
      </w:tr>
    </w:tbl>
    <w:p w14:paraId="06BE3F9D" w14:textId="77777777" w:rsidR="00B22D18" w:rsidRPr="00B05032" w:rsidRDefault="00B22D18" w:rsidP="00B22D18"/>
    <w:p w14:paraId="4B9B1F9C" w14:textId="495729F7" w:rsidR="00B22D18" w:rsidRPr="00B05032" w:rsidRDefault="00A93828" w:rsidP="00040A1D">
      <w:pPr>
        <w:keepNext/>
      </w:pPr>
      <w:r w:rsidRPr="004C31B6">
        <w:t>Placez le curseur sur la première ligne et appuyez sur la touche de fonction F9. Cela va ajouter un point d'arrêt.</w:t>
      </w:r>
      <w:r>
        <w:t xml:space="preserve"> Vous pouvez faire la même chose dans le menu Déboguer</w:t>
      </w:r>
      <w:r w:rsidR="00D71CE2">
        <w:t xml:space="preserve"> (</w:t>
      </w:r>
      <w:proofErr w:type="spellStart"/>
      <w:r w:rsidR="00D71CE2">
        <w:t>Debug</w:t>
      </w:r>
      <w:proofErr w:type="spellEnd"/>
      <w:r w:rsidR="00D71CE2">
        <w:t>)</w:t>
      </w:r>
      <w:r w:rsidR="03473D0C" w:rsidRPr="00B05032">
        <w:t>.</w:t>
      </w:r>
    </w:p>
    <w:p w14:paraId="1AB9FF17" w14:textId="6F9681D8" w:rsidR="00C52A38" w:rsidRPr="00B05032" w:rsidRDefault="00C52A38" w:rsidP="00B22D18">
      <w:r w:rsidRPr="00B05032">
        <w:rPr>
          <w:noProof/>
        </w:rPr>
        <w:drawing>
          <wp:anchor distT="0" distB="0" distL="114300" distR="114300" simplePos="0" relativeHeight="251658255" behindDoc="0" locked="0" layoutInCell="1" allowOverlap="1" wp14:anchorId="683B7E5B" wp14:editId="2DBC414D">
            <wp:simplePos x="0" y="0"/>
            <wp:positionH relativeFrom="column">
              <wp:align>center</wp:align>
            </wp:positionH>
            <wp:positionV relativeFrom="paragraph">
              <wp:posOffset>635</wp:posOffset>
            </wp:positionV>
            <wp:extent cx="4124225" cy="2167128"/>
            <wp:effectExtent l="19050" t="19050" r="29210" b="6223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07-24-18 at 09.54 AM.PNG"/>
                    <pic:cNvPicPr/>
                  </pic:nvPicPr>
                  <pic:blipFill>
                    <a:blip r:embed="rId99">
                      <a:extLst>
                        <a:ext uri="{28A0092B-C50C-407E-A947-70E740481C1C}">
                          <a14:useLocalDpi xmlns:a14="http://schemas.microsoft.com/office/drawing/2010/main" val="0"/>
                        </a:ext>
                      </a:extLst>
                    </a:blip>
                    <a:stretch>
                      <a:fillRect/>
                    </a:stretch>
                  </pic:blipFill>
                  <pic:spPr>
                    <a:xfrm>
                      <a:off x="0" y="0"/>
                      <a:ext cx="4124225" cy="2167128"/>
                    </a:xfrm>
                    <a:prstGeom prst="rect">
                      <a:avLst/>
                    </a:prstGeom>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5AD904AB" w14:textId="305309E9" w:rsidR="00B22D18" w:rsidRPr="00B05032" w:rsidRDefault="00040A1D" w:rsidP="00040A1D">
      <w:pPr>
        <w:keepNext/>
      </w:pPr>
      <w:r w:rsidRPr="00B05032">
        <w:rPr>
          <w:noProof/>
        </w:rPr>
        <w:drawing>
          <wp:anchor distT="0" distB="0" distL="114300" distR="114300" simplePos="0" relativeHeight="251658256" behindDoc="0" locked="0" layoutInCell="1" allowOverlap="1" wp14:anchorId="28EDAA37" wp14:editId="2ACA1639">
            <wp:simplePos x="0" y="0"/>
            <wp:positionH relativeFrom="column">
              <wp:align>center</wp:align>
            </wp:positionH>
            <wp:positionV relativeFrom="page">
              <wp:posOffset>5742305</wp:posOffset>
            </wp:positionV>
            <wp:extent cx="4700016" cy="2231136"/>
            <wp:effectExtent l="19050" t="19050" r="43815" b="55245"/>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07-24-18 at 10.07 AM.PNG"/>
                    <pic:cNvPicPr/>
                  </pic:nvPicPr>
                  <pic:blipFill>
                    <a:blip r:embed="rId100">
                      <a:extLst>
                        <a:ext uri="{28A0092B-C50C-407E-A947-70E740481C1C}">
                          <a14:useLocalDpi xmlns:a14="http://schemas.microsoft.com/office/drawing/2010/main" val="0"/>
                        </a:ext>
                      </a:extLst>
                    </a:blip>
                    <a:stretch>
                      <a:fillRect/>
                    </a:stretch>
                  </pic:blipFill>
                  <pic:spPr>
                    <a:xfrm>
                      <a:off x="0" y="0"/>
                      <a:ext cx="4700016" cy="2231136"/>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bookmarkStart w:id="87" w:name="_Hlk520801215"/>
      <w:r w:rsidR="00FF230E">
        <w:t>Démarrez le programme comme précédemment. Dès que le point d'arrêt est atteint, l'exécution s'arrête sur cette ligne</w:t>
      </w:r>
      <w:bookmarkEnd w:id="87"/>
      <w:r w:rsidR="00B22D18" w:rsidRPr="00B05032">
        <w:t>.</w:t>
      </w:r>
    </w:p>
    <w:p w14:paraId="4B65A373" w14:textId="1D51B804" w:rsidR="005D2E88" w:rsidRPr="00B05032" w:rsidRDefault="005D2E88" w:rsidP="00B22D18"/>
    <w:p w14:paraId="441AC92B" w14:textId="7645D28F" w:rsidR="005D2E88" w:rsidRPr="00B05032" w:rsidRDefault="005D2E88" w:rsidP="00B22D18"/>
    <w:p w14:paraId="5294ECD6" w14:textId="1D77A92F" w:rsidR="00B22D18" w:rsidRPr="00B05032" w:rsidRDefault="00B22D18" w:rsidP="00B22D18"/>
    <w:p w14:paraId="364EA9FB" w14:textId="663B69CF" w:rsidR="00B22D18" w:rsidRPr="00B05032" w:rsidRDefault="00FF230E" w:rsidP="00927E1A">
      <w:pPr>
        <w:keepNext/>
      </w:pPr>
      <w:bookmarkStart w:id="88" w:name="_Hlk520801232"/>
      <w:r>
        <w:lastRenderedPageBreak/>
        <w:t xml:space="preserve">Le programme s'arrêtera juste avant que cette ligne soit exécutée. Appuyez sur la touche F10 ou cliquez sur le bouton </w:t>
      </w:r>
      <w:r w:rsidR="00D71CE2">
        <w:t xml:space="preserve">« </w:t>
      </w:r>
      <w:r w:rsidR="006208C2">
        <w:t>Pas à pas principal</w:t>
      </w:r>
      <w:r>
        <w:t xml:space="preserve"> </w:t>
      </w:r>
      <w:r w:rsidR="00D71CE2">
        <w:t xml:space="preserve">» </w:t>
      </w:r>
      <w:r>
        <w:t>(</w:t>
      </w:r>
      <w:proofErr w:type="spellStart"/>
      <w:r w:rsidR="00D71CE2">
        <w:t>S</w:t>
      </w:r>
      <w:r>
        <w:t>tep</w:t>
      </w:r>
      <w:proofErr w:type="spellEnd"/>
      <w:r>
        <w:t xml:space="preserve"> </w:t>
      </w:r>
      <w:r w:rsidR="00D71CE2">
        <w:t>Over</w:t>
      </w:r>
      <w:r>
        <w:t>)</w:t>
      </w:r>
      <w:bookmarkEnd w:id="88"/>
      <w:r w:rsidR="00E71D37">
        <w:t>.</w:t>
      </w:r>
    </w:p>
    <w:p w14:paraId="02DBCCAB" w14:textId="23B24F7B" w:rsidR="00B22D18" w:rsidRPr="00B05032" w:rsidRDefault="00B22D18" w:rsidP="00B22D18">
      <w:pPr>
        <w:jc w:val="center"/>
      </w:pPr>
      <w:r w:rsidRPr="00B05032">
        <w:rPr>
          <w:noProof/>
        </w:rPr>
        <w:drawing>
          <wp:inline distT="0" distB="0" distL="0" distR="0" wp14:anchorId="4F560CB1" wp14:editId="3331BA45">
            <wp:extent cx="2062480" cy="923925"/>
            <wp:effectExtent l="38100" t="38100" r="90170" b="1047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62480" cy="92392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5475E5D" w14:textId="0928857F" w:rsidR="00B22D18" w:rsidRPr="00B05032" w:rsidRDefault="00FF230E" w:rsidP="00B22D18">
      <w:r>
        <w:t>Cela permettra au programme d'exécuter une ligne de code, ou une étape. Puisque nous sommes sur la ligne qui affiche "</w:t>
      </w:r>
      <w:r w:rsidR="006208C2">
        <w:t>The</w:t>
      </w:r>
      <w:r>
        <w:t>", vous la verrez dans la fenêtre de sortie. Appuyez sur (F10) tout en observant la fenêtre de sortie. C'est ce qu'on appelle le mode pas</w:t>
      </w:r>
      <w:r w:rsidR="00D576B7">
        <w:t>-à-</w:t>
      </w:r>
      <w:r>
        <w:t>pas, extrêmement utile lorsque vous essayez de déboguer vos programmes pour comprendre pourquoi quelque chose ne fonctionne pas comme prévu</w:t>
      </w:r>
      <w:r w:rsidR="3D1EE336" w:rsidRPr="00B05032">
        <w:t>.</w:t>
      </w:r>
    </w:p>
    <w:p w14:paraId="5DFBF000" w14:textId="0537DA22" w:rsidR="00B22D18" w:rsidRPr="00B05032" w:rsidRDefault="00FF230E" w:rsidP="005305F6">
      <w:pPr>
        <w:pStyle w:val="Heading2"/>
      </w:pPr>
      <w:bookmarkStart w:id="89" w:name="_Toc520823884"/>
      <w:bookmarkStart w:id="90" w:name="_Toc520884656"/>
      <w:bookmarkStart w:id="91" w:name="_Toc521312389"/>
      <w:r>
        <w:t>Des programmes sans fin</w:t>
      </w:r>
      <w:bookmarkEnd w:id="89"/>
      <w:bookmarkEnd w:id="90"/>
      <w:bookmarkEnd w:id="91"/>
    </w:p>
    <w:p w14:paraId="054D9513" w14:textId="046B524F" w:rsidR="00FF230E" w:rsidRDefault="00FF230E" w:rsidP="00FF230E">
      <w:r>
        <w:t xml:space="preserve">Il est logique qu'un programme se ferme ou se termine sur un PC ou un téléphone. Cependant, dans les périphériques plus petits, appelés périphériques </w:t>
      </w:r>
      <w:r w:rsidR="00661063">
        <w:t>embarqués</w:t>
      </w:r>
      <w:r>
        <w:t xml:space="preserve">, les programmes ne se terminent généralement pas. Pensez à un four à micro-ondes par exemple. Il y a un petit "cerveau" à l'intérieur du four qui surveille l'appui sur les touches et fait fonctionner l'horloge. Sauf si vous débranchez le micro-ondes, ce programme est toujours en cours d'exécution. </w:t>
      </w:r>
      <w:r w:rsidR="001E1204">
        <w:t>Cel</w:t>
      </w:r>
      <w:r w:rsidR="00ED76ED">
        <w:t>a</w:t>
      </w:r>
      <w:r>
        <w:t xml:space="preserve"> s'appelle une boucle infinie et c'est souvent utilisé en programmation.</w:t>
      </w:r>
    </w:p>
    <w:p w14:paraId="0C5C9CBF" w14:textId="77777777" w:rsidR="00FF230E" w:rsidRDefault="00FF230E" w:rsidP="00FF230E">
      <w:r>
        <w:t>Créons un compteur fonctionnant "indéfiniment". Le BrainPad comptera une fois par seconde et ne s'arrêtera jamais. Voici à quoi devrait ressembler le code.</w:t>
      </w:r>
    </w:p>
    <w:p w14:paraId="4F1C772C" w14:textId="24416410" w:rsidR="00B22D18" w:rsidRPr="00B05032" w:rsidRDefault="00FF230E" w:rsidP="00B22D18">
      <w:r>
        <w:t xml:space="preserve">Notez que vous devez arrêter </w:t>
      </w:r>
      <w:r w:rsidR="00ED76ED">
        <w:t>un</w:t>
      </w:r>
      <w:r>
        <w:t xml:space="preserve"> programme en cours d'exécution avant de le modifier. Vous pouvez le faire en appuyant sur le bouton d'arrêt</w:t>
      </w:r>
      <w:r w:rsidR="00362212">
        <w:t xml:space="preserve"> (Stop </w:t>
      </w:r>
      <w:proofErr w:type="spellStart"/>
      <w:r w:rsidR="00362212">
        <w:t>Debugging</w:t>
      </w:r>
      <w:proofErr w:type="spellEnd"/>
      <w:r w:rsidR="00362212">
        <w:t>)</w:t>
      </w:r>
      <w:r>
        <w:t>.</w:t>
      </w:r>
    </w:p>
    <w:p w14:paraId="1214B36C" w14:textId="77777777" w:rsidR="00B22D18" w:rsidRPr="00B05032" w:rsidRDefault="00B22D18" w:rsidP="00B22D18">
      <w:pPr>
        <w:jc w:val="center"/>
      </w:pPr>
      <w:r w:rsidRPr="00B05032">
        <w:rPr>
          <w:noProof/>
        </w:rPr>
        <w:drawing>
          <wp:inline distT="0" distB="0" distL="0" distR="0" wp14:anchorId="15C3A5FC" wp14:editId="0DC381E0">
            <wp:extent cx="2600325" cy="748030"/>
            <wp:effectExtent l="38100" t="38100" r="104775" b="901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00325" cy="748030"/>
                    </a:xfrm>
                    <a:prstGeom prst="rect">
                      <a:avLst/>
                    </a:prstGeom>
                    <a:noFill/>
                    <a:ln>
                      <a:noFill/>
                    </a:ln>
                    <a:effectLst>
                      <a:outerShdw blurRad="50800" dist="38100" dir="2700000" algn="tl" rotWithShape="0">
                        <a:prstClr val="black">
                          <a:alpha val="40000"/>
                        </a:prstClr>
                      </a:outerShdw>
                    </a:effectLst>
                  </pic:spPr>
                </pic:pic>
              </a:graphicData>
            </a:graphic>
          </wp:inline>
        </w:drawing>
      </w:r>
    </w:p>
    <w:tbl>
      <w:tblPr>
        <w:tblStyle w:val="TableGrid"/>
        <w:tblW w:w="0" w:type="auto"/>
        <w:tblLook w:val="04A0" w:firstRow="1" w:lastRow="0" w:firstColumn="1" w:lastColumn="0" w:noHBand="0" w:noVBand="1"/>
      </w:tblPr>
      <w:tblGrid>
        <w:gridCol w:w="9350"/>
      </w:tblGrid>
      <w:tr w:rsidR="00B22D18" w:rsidRPr="00B05032" w14:paraId="3AC829BC" w14:textId="77777777" w:rsidTr="1E389313">
        <w:tc>
          <w:tcPr>
            <w:tcW w:w="9350" w:type="dxa"/>
          </w:tcPr>
          <w:p w14:paraId="3F33E0F2" w14:textId="0ACA1B73"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proofErr w:type="spellStart"/>
            <w:proofErr w:type="gramStart"/>
            <w:r w:rsidRPr="00B05032">
              <w:rPr>
                <w:rFonts w:ascii="Consolas" w:eastAsia="Consolas" w:hAnsi="Consolas" w:cs="Consolas"/>
                <w:color w:val="0000FF"/>
                <w:sz w:val="19"/>
                <w:szCs w:val="19"/>
              </w:rPr>
              <w:t>namespace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00" w:themeColor="text1"/>
                <w:sz w:val="19"/>
                <w:szCs w:val="19"/>
              </w:rPr>
              <w:t>HelloWorld</w:t>
            </w:r>
            <w:proofErr w:type="spellEnd"/>
            <w:r w:rsidRPr="00B05032">
              <w:rPr>
                <w:rFonts w:ascii="Consolas" w:eastAsia="Consolas" w:hAnsi="Consolas" w:cs="Consolas"/>
                <w:color w:val="000000" w:themeColor="text1"/>
                <w:sz w:val="19"/>
                <w:szCs w:val="19"/>
              </w:rPr>
              <w:t xml:space="preserve"> {</w:t>
            </w:r>
          </w:p>
          <w:p w14:paraId="44496BEC" w14:textId="1C6913D4"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gramStart"/>
            <w:r w:rsidRPr="00B05032">
              <w:rPr>
                <w:rFonts w:ascii="Consolas" w:eastAsia="Consolas" w:hAnsi="Consolas" w:cs="Consolas"/>
                <w:color w:val="0000FF"/>
                <w:sz w:val="19"/>
                <w:szCs w:val="19"/>
              </w:rPr>
              <w:t>class</w:t>
            </w:r>
            <w:proofErr w:type="gramEnd"/>
            <w:r w:rsidRPr="00B05032">
              <w:rPr>
                <w:rFonts w:ascii="Consolas" w:eastAsia="Consolas" w:hAnsi="Consolas" w:cs="Consolas"/>
                <w:color w:val="000000" w:themeColor="text1"/>
                <w:sz w:val="19"/>
                <w:szCs w:val="19"/>
              </w:rPr>
              <w:t xml:space="preserve"> </w:t>
            </w:r>
            <w:r w:rsidRPr="00B05032">
              <w:rPr>
                <w:rFonts w:ascii="Consolas" w:eastAsia="Consolas" w:hAnsi="Consolas" w:cs="Consolas"/>
                <w:color w:val="2B91AF"/>
                <w:sz w:val="19"/>
                <w:szCs w:val="19"/>
              </w:rPr>
              <w:t>Program</w:t>
            </w:r>
            <w:r w:rsidRPr="00B05032">
              <w:rPr>
                <w:rFonts w:ascii="Consolas" w:eastAsia="Consolas" w:hAnsi="Consolas" w:cs="Consolas"/>
                <w:color w:val="000000" w:themeColor="text1"/>
                <w:sz w:val="19"/>
                <w:szCs w:val="19"/>
              </w:rPr>
              <w:t xml:space="preserve"> {</w:t>
            </w:r>
          </w:p>
          <w:p w14:paraId="2BE03DBB" w14:textId="77777777" w:rsidR="001F4F31"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spellStart"/>
            <w:proofErr w:type="gramStart"/>
            <w:r w:rsidRPr="00B05032">
              <w:rPr>
                <w:rFonts w:ascii="Consolas" w:eastAsia="Consolas" w:hAnsi="Consolas" w:cs="Consolas"/>
                <w:color w:val="0000FF"/>
                <w:sz w:val="19"/>
                <w:szCs w:val="19"/>
              </w:rPr>
              <w:t>static</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void</w:t>
            </w:r>
            <w:proofErr w:type="spellEnd"/>
            <w:r w:rsidRPr="00B05032">
              <w:rPr>
                <w:rFonts w:ascii="Consolas" w:eastAsia="Consolas" w:hAnsi="Consolas" w:cs="Consolas"/>
                <w:color w:val="000000" w:themeColor="text1"/>
                <w:sz w:val="19"/>
                <w:szCs w:val="19"/>
              </w:rPr>
              <w:t xml:space="preserve"> Main() </w:t>
            </w:r>
          </w:p>
          <w:p w14:paraId="4FBE0590" w14:textId="3F1DA63A" w:rsidR="00B22D18" w:rsidRPr="00B05032" w:rsidRDefault="001C7DFA"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r w:rsidR="1E389313" w:rsidRPr="00B05032">
              <w:rPr>
                <w:rFonts w:ascii="Consolas" w:eastAsia="Consolas" w:hAnsi="Consolas" w:cs="Consolas"/>
                <w:color w:val="000000" w:themeColor="text1"/>
                <w:sz w:val="19"/>
                <w:szCs w:val="19"/>
              </w:rPr>
              <w:t>{</w:t>
            </w:r>
          </w:p>
          <w:p w14:paraId="47E8546E" w14:textId="6D60AB69"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count = 0;</w:t>
            </w:r>
          </w:p>
          <w:p w14:paraId="309CCAF0" w14:textId="77777777" w:rsidR="00576550" w:rsidRPr="00B05032" w:rsidRDefault="00576550" w:rsidP="00C40311">
            <w:pPr>
              <w:autoSpaceDE w:val="0"/>
              <w:autoSpaceDN w:val="0"/>
              <w:adjustRightInd w:val="0"/>
              <w:spacing w:before="0"/>
              <w:rPr>
                <w:rFonts w:ascii="Consolas" w:hAnsi="Consolas" w:cs="Consolas"/>
                <w:color w:val="000000"/>
                <w:sz w:val="19"/>
                <w:szCs w:val="19"/>
              </w:rPr>
            </w:pPr>
          </w:p>
          <w:p w14:paraId="71DB22BA" w14:textId="77777777" w:rsidR="001C7DFA"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spellStart"/>
            <w:proofErr w:type="gramStart"/>
            <w:r w:rsidRPr="00B05032">
              <w:rPr>
                <w:rFonts w:ascii="Consolas" w:eastAsia="Consolas" w:hAnsi="Consolas" w:cs="Consolas"/>
                <w:color w:val="0000FF"/>
                <w:sz w:val="19"/>
                <w:szCs w:val="19"/>
              </w:rPr>
              <w:t>while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true</w:t>
            </w:r>
            <w:proofErr w:type="spellEnd"/>
            <w:r w:rsidRPr="00B05032">
              <w:rPr>
                <w:rFonts w:ascii="Consolas" w:eastAsia="Consolas" w:hAnsi="Consolas" w:cs="Consolas"/>
                <w:color w:val="000000" w:themeColor="text1"/>
                <w:sz w:val="19"/>
                <w:szCs w:val="19"/>
              </w:rPr>
              <w:t xml:space="preserve">) </w:t>
            </w:r>
          </w:p>
          <w:p w14:paraId="36FBE81D" w14:textId="139B9E0B" w:rsidR="00B22D18" w:rsidRPr="00B05032" w:rsidRDefault="001C7DFA"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r w:rsidR="1E389313" w:rsidRPr="00B05032">
              <w:rPr>
                <w:rFonts w:ascii="Consolas" w:eastAsia="Consolas" w:hAnsi="Consolas" w:cs="Consolas"/>
                <w:color w:val="000000" w:themeColor="text1"/>
                <w:sz w:val="19"/>
                <w:szCs w:val="19"/>
              </w:rPr>
              <w:t>{</w:t>
            </w:r>
          </w:p>
          <w:p w14:paraId="79046671" w14:textId="4A451FAC"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System.Diagnostics.Debug.WriteLine</w:t>
            </w:r>
            <w:proofErr w:type="spellEnd"/>
            <w:proofErr w:type="gramEnd"/>
            <w:r w:rsidRPr="009D7B22">
              <w:rPr>
                <w:rFonts w:ascii="Consolas" w:eastAsia="Consolas" w:hAnsi="Consolas" w:cs="Consolas"/>
                <w:color w:val="000000"/>
                <w:sz w:val="19"/>
                <w:szCs w:val="19"/>
              </w:rPr>
              <w:t>(</w:t>
            </w:r>
            <w:r w:rsidRPr="009D7B22">
              <w:rPr>
                <w:rFonts w:ascii="Consolas" w:eastAsia="Consolas" w:hAnsi="Consolas" w:cs="Consolas"/>
                <w:color w:val="A31515"/>
                <w:sz w:val="19"/>
                <w:szCs w:val="19"/>
              </w:rPr>
              <w:t>"</w:t>
            </w:r>
            <w:proofErr w:type="spellStart"/>
            <w:r w:rsidRPr="009D7B22">
              <w:rPr>
                <w:rFonts w:ascii="Consolas" w:eastAsia="Consolas" w:hAnsi="Consolas" w:cs="Consolas"/>
                <w:color w:val="A31515"/>
                <w:sz w:val="19"/>
                <w:szCs w:val="19"/>
              </w:rPr>
              <w:t>Counting</w:t>
            </w:r>
            <w:proofErr w:type="spellEnd"/>
            <w:r w:rsidRPr="009D7B22">
              <w:rPr>
                <w:rFonts w:ascii="Consolas" w:eastAsia="Consolas" w:hAnsi="Consolas" w:cs="Consolas"/>
                <w:color w:val="A31515"/>
                <w:sz w:val="19"/>
                <w:szCs w:val="19"/>
              </w:rPr>
              <w:t>: "</w:t>
            </w:r>
            <w:r w:rsidRPr="009D7B22">
              <w:rPr>
                <w:rFonts w:ascii="Consolas" w:eastAsia="Consolas" w:hAnsi="Consolas" w:cs="Consolas"/>
                <w:color w:val="000000"/>
                <w:sz w:val="19"/>
                <w:szCs w:val="19"/>
              </w:rPr>
              <w:t xml:space="preserve"> + </w:t>
            </w:r>
            <w:r w:rsidR="00C71FA1" w:rsidRPr="009D7B22">
              <w:rPr>
                <w:rFonts w:ascii="Consolas" w:eastAsia="Consolas" w:hAnsi="Consolas" w:cs="Consolas"/>
                <w:color w:val="000000"/>
                <w:sz w:val="19"/>
                <w:szCs w:val="19"/>
              </w:rPr>
              <w:t>count</w:t>
            </w:r>
            <w:r w:rsidRPr="009D7B22">
              <w:rPr>
                <w:rFonts w:ascii="Consolas" w:eastAsia="Consolas" w:hAnsi="Consolas" w:cs="Consolas"/>
                <w:color w:val="000000"/>
                <w:sz w:val="19"/>
                <w:szCs w:val="19"/>
              </w:rPr>
              <w:t>);</w:t>
            </w:r>
          </w:p>
          <w:p w14:paraId="38DAE8F3" w14:textId="31A9D35A" w:rsidR="00B22D18" w:rsidRPr="009D7B22" w:rsidRDefault="00FF6136" w:rsidP="0073628E">
            <w:pPr>
              <w:autoSpaceDE w:val="0"/>
              <w:autoSpaceDN w:val="0"/>
              <w:adjustRightInd w:val="0"/>
              <w:spacing w:before="0"/>
              <w:rPr>
                <w:rFonts w:ascii="Consolas" w:eastAsia="Consolas" w:hAnsi="Consolas" w:cs="Consolas"/>
                <w:color w:val="008000"/>
                <w:sz w:val="19"/>
                <w:szCs w:val="19"/>
              </w:rPr>
            </w:pPr>
            <w:r w:rsidRPr="009D7B22">
              <w:rPr>
                <w:rFonts w:ascii="Consolas" w:eastAsia="Consolas" w:hAnsi="Consolas" w:cs="Consolas"/>
                <w:color w:val="000000"/>
                <w:sz w:val="19"/>
                <w:szCs w:val="19"/>
              </w:rPr>
              <w:t xml:space="preserve">                </w:t>
            </w:r>
            <w:proofErr w:type="spellStart"/>
            <w:r w:rsidR="00B22D18" w:rsidRPr="009D7B22">
              <w:rPr>
                <w:rFonts w:ascii="Consolas" w:eastAsia="Consolas" w:hAnsi="Consolas" w:cs="Consolas"/>
                <w:color w:val="000000"/>
                <w:sz w:val="19"/>
                <w:szCs w:val="19"/>
              </w:rPr>
              <w:t>Thread.Sleep</w:t>
            </w:r>
            <w:proofErr w:type="spellEnd"/>
            <w:r w:rsidR="00B22D18" w:rsidRPr="009D7B22">
              <w:rPr>
                <w:rFonts w:ascii="Consolas" w:eastAsia="Consolas" w:hAnsi="Consolas" w:cs="Consolas"/>
                <w:color w:val="000000"/>
                <w:sz w:val="19"/>
                <w:szCs w:val="19"/>
              </w:rPr>
              <w:t>(1000</w:t>
            </w:r>
            <w:proofErr w:type="gramStart"/>
            <w:r w:rsidR="00B22D18" w:rsidRPr="009D7B22">
              <w:rPr>
                <w:rFonts w:ascii="Consolas" w:eastAsia="Consolas" w:hAnsi="Consolas" w:cs="Consolas"/>
                <w:color w:val="000000"/>
                <w:sz w:val="19"/>
                <w:szCs w:val="19"/>
              </w:rPr>
              <w:t>);</w:t>
            </w:r>
            <w:proofErr w:type="gramEnd"/>
            <w:r w:rsidR="00B22D18" w:rsidRPr="009D7B22">
              <w:rPr>
                <w:rFonts w:ascii="Consolas" w:eastAsia="Consolas" w:hAnsi="Consolas" w:cs="Consolas"/>
                <w:color w:val="008000"/>
                <w:sz w:val="19"/>
                <w:szCs w:val="19"/>
              </w:rPr>
              <w:t xml:space="preserve"> // </w:t>
            </w:r>
            <w:proofErr w:type="spellStart"/>
            <w:r w:rsidR="00B22D18" w:rsidRPr="009D7B22">
              <w:rPr>
                <w:rFonts w:ascii="Consolas" w:eastAsia="Consolas" w:hAnsi="Consolas" w:cs="Consolas"/>
                <w:color w:val="008000"/>
                <w:sz w:val="19"/>
                <w:szCs w:val="19"/>
              </w:rPr>
              <w:t>Wait</w:t>
            </w:r>
            <w:proofErr w:type="spellEnd"/>
            <w:r w:rsidR="00B22D18" w:rsidRPr="009D7B22">
              <w:rPr>
                <w:rFonts w:ascii="Consolas" w:eastAsia="Consolas" w:hAnsi="Consolas" w:cs="Consolas"/>
                <w:color w:val="008000"/>
                <w:sz w:val="19"/>
                <w:szCs w:val="19"/>
              </w:rPr>
              <w:t xml:space="preserve"> one second</w:t>
            </w:r>
          </w:p>
          <w:p w14:paraId="5B1DE75B" w14:textId="254168B9" w:rsidR="003F5B16" w:rsidRPr="00B05032" w:rsidRDefault="003F5B16" w:rsidP="00C40311">
            <w:pPr>
              <w:autoSpaceDE w:val="0"/>
              <w:autoSpaceDN w:val="0"/>
              <w:adjustRightInd w:val="0"/>
              <w:spacing w:before="0"/>
              <w:rPr>
                <w:rFonts w:ascii="Consolas" w:hAnsi="Consolas" w:cs="Consolas"/>
                <w:color w:val="000000"/>
                <w:sz w:val="19"/>
                <w:szCs w:val="19"/>
              </w:rPr>
            </w:pPr>
          </w:p>
          <w:p w14:paraId="595B52CD" w14:textId="66162014" w:rsidR="003F5B16" w:rsidRPr="009D7B22" w:rsidRDefault="003F5B16"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00"/>
                <w:sz w:val="19"/>
                <w:szCs w:val="19"/>
              </w:rPr>
              <w:t>count</w:t>
            </w:r>
            <w:proofErr w:type="gramEnd"/>
            <w:r w:rsidRPr="009D7B22">
              <w:rPr>
                <w:rFonts w:ascii="Consolas" w:eastAsia="Consolas" w:hAnsi="Consolas" w:cs="Consolas"/>
                <w:color w:val="000000"/>
                <w:sz w:val="19"/>
                <w:szCs w:val="19"/>
              </w:rPr>
              <w:t xml:space="preserve"> = count + 1;</w:t>
            </w:r>
          </w:p>
          <w:p w14:paraId="41277B55" w14:textId="77777777" w:rsidR="00B22D18" w:rsidRPr="009D7B22" w:rsidRDefault="3D1EE336" w:rsidP="0073628E">
            <w:pPr>
              <w:autoSpaceDE w:val="0"/>
              <w:autoSpaceDN w:val="0"/>
              <w:adjustRightInd w:val="0"/>
              <w:spacing w:before="0"/>
              <w:rPr>
                <w:rFonts w:ascii="Consolas" w:eastAsia="Consolas" w:hAnsi="Consolas" w:cs="Consolas"/>
                <w:color w:val="000000"/>
                <w:sz w:val="19"/>
                <w:szCs w:val="19"/>
              </w:rPr>
            </w:pPr>
            <w:r w:rsidRPr="00B05032">
              <w:rPr>
                <w:rFonts w:ascii="Consolas" w:eastAsia="Consolas" w:hAnsi="Consolas" w:cs="Consolas"/>
                <w:color w:val="000000" w:themeColor="text1"/>
                <w:sz w:val="19"/>
                <w:szCs w:val="19"/>
              </w:rPr>
              <w:t xml:space="preserve">            }</w:t>
            </w:r>
          </w:p>
          <w:p w14:paraId="53190EEB"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035E3AC5"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51015289"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w:t>
            </w:r>
          </w:p>
        </w:tc>
      </w:tr>
    </w:tbl>
    <w:p w14:paraId="2BF5F494" w14:textId="5125246E" w:rsidR="00B22D18" w:rsidRPr="00B05032" w:rsidRDefault="00FF230E" w:rsidP="00B22D18">
      <w:r>
        <w:lastRenderedPageBreak/>
        <w:t>La fenêtre de sortie affichera le compteur</w:t>
      </w:r>
      <w:r w:rsidR="00B22D18" w:rsidRPr="00B05032">
        <w:t>.</w:t>
      </w:r>
    </w:p>
    <w:p w14:paraId="15B49F18" w14:textId="77777777" w:rsidR="00B22D18" w:rsidRPr="00B05032" w:rsidRDefault="00B22D18" w:rsidP="00B22D18">
      <w:pPr>
        <w:jc w:val="center"/>
      </w:pPr>
      <w:r w:rsidRPr="00B05032">
        <w:rPr>
          <w:noProof/>
        </w:rPr>
        <w:drawing>
          <wp:inline distT="0" distB="0" distL="0" distR="0" wp14:anchorId="205A333D" wp14:editId="3F6C5BDD">
            <wp:extent cx="1052830" cy="914400"/>
            <wp:effectExtent l="38100" t="38100" r="90170" b="952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52830" cy="9144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D482094" w14:textId="0625FC84" w:rsidR="00B22D18" w:rsidRPr="00B05032" w:rsidRDefault="00FF230E" w:rsidP="00B22D18">
      <w:r>
        <w:t>Pendant l'exécution du programme, insérez un point d'arrêt sur la ligne d</w:t>
      </w:r>
      <w:r w:rsidR="001201F3">
        <w:t>u</w:t>
      </w:r>
      <w:r>
        <w:t xml:space="preserve"> compteur. </w:t>
      </w:r>
      <w:r w:rsidR="00A847C0">
        <w:t>À</w:t>
      </w:r>
      <w:r>
        <w:t xml:space="preserve"> partir de là, vous pouvez parcourir le code comme nous l'avons fait auparavant. Maintenant, passez la souris sur notre variable "count", Visual Studio vous montrera la valeur actuelle de la variable. Lorsque j'ai arrêté le programme, </w:t>
      </w:r>
      <w:r w:rsidR="00ED76ED">
        <w:t>elle avait la valeur</w:t>
      </w:r>
      <w:r>
        <w:t xml:space="preserve"> 6. En passant, l'inspection des variables est une autre fonctionnalité très utile pour </w:t>
      </w:r>
      <w:r w:rsidR="00ED76ED">
        <w:t>le débogage d</w:t>
      </w:r>
      <w:r>
        <w:t>es programmes.</w:t>
      </w:r>
    </w:p>
    <w:p w14:paraId="6316A4D5" w14:textId="77777777" w:rsidR="00B22D18" w:rsidRPr="00B05032" w:rsidRDefault="00B22D18" w:rsidP="00B22D18">
      <w:pPr>
        <w:jc w:val="center"/>
      </w:pPr>
      <w:r w:rsidRPr="00B05032">
        <w:rPr>
          <w:noProof/>
        </w:rPr>
        <w:drawing>
          <wp:inline distT="0" distB="0" distL="0" distR="0" wp14:anchorId="3B0D09AC" wp14:editId="7E38E3E5">
            <wp:extent cx="1877060" cy="613092"/>
            <wp:effectExtent l="38100" t="38100" r="85090" b="920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4">
                      <a:extLst>
                        <a:ext uri="{28A0092B-C50C-407E-A947-70E740481C1C}">
                          <a14:useLocalDpi xmlns:a14="http://schemas.microsoft.com/office/drawing/2010/main" val="0"/>
                        </a:ext>
                      </a:extLst>
                    </a:blip>
                    <a:srcRect t="20404"/>
                    <a:stretch/>
                  </pic:blipFill>
                  <pic:spPr bwMode="auto">
                    <a:xfrm>
                      <a:off x="0" y="0"/>
                      <a:ext cx="1877060" cy="613092"/>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FD3469D" w14:textId="1866AED6" w:rsidR="00B22D18" w:rsidRPr="00B05032" w:rsidRDefault="00FF230E" w:rsidP="005305F6">
      <w:pPr>
        <w:pStyle w:val="Heading2"/>
      </w:pPr>
      <w:bookmarkStart w:id="92" w:name="_Toc520823885"/>
      <w:bookmarkStart w:id="93" w:name="_Toc520884657"/>
      <w:bookmarkStart w:id="94" w:name="_Toc521312390"/>
      <w:r>
        <w:t>Les bibliothèques Brainpad</w:t>
      </w:r>
      <w:bookmarkEnd w:id="92"/>
      <w:bookmarkEnd w:id="93"/>
      <w:bookmarkEnd w:id="94"/>
    </w:p>
    <w:p w14:paraId="67490220" w14:textId="3D2B3FAD" w:rsidR="00B22D18" w:rsidRPr="00B05032" w:rsidRDefault="00FF230E" w:rsidP="00B22D18">
      <w:r>
        <w:t xml:space="preserve">Jusqu'à présent, nous avons utilisé un système d'exploitation </w:t>
      </w:r>
      <w:proofErr w:type="spellStart"/>
      <w:r>
        <w:t>TinyCLR</w:t>
      </w:r>
      <w:proofErr w:type="spellEnd"/>
      <w:r>
        <w:t xml:space="preserve"> de base pour exécuter des programmes simples. Le BrainPad est livré avec des bibliothèques facilitant l'utilisation de toutes les entrées et sorties disponibles. Cliquez avec le bouton droit sur le projet dans la fenêtre de l'Explorateur de solutions, puis sélectionnez </w:t>
      </w:r>
      <w:r w:rsidR="001201F3">
        <w:t xml:space="preserve">« </w:t>
      </w:r>
      <w:r>
        <w:t xml:space="preserve">Gérer les packages </w:t>
      </w:r>
      <w:proofErr w:type="spellStart"/>
      <w:r>
        <w:t>NuGet</w:t>
      </w:r>
      <w:proofErr w:type="spellEnd"/>
      <w:r>
        <w:t xml:space="preserve"> </w:t>
      </w:r>
      <w:r w:rsidR="001201F3">
        <w:t xml:space="preserve">» </w:t>
      </w:r>
      <w:r>
        <w:t xml:space="preserve">(Manage </w:t>
      </w:r>
      <w:proofErr w:type="spellStart"/>
      <w:r>
        <w:t>Nuget</w:t>
      </w:r>
      <w:proofErr w:type="spellEnd"/>
      <w:r>
        <w:t xml:space="preserve"> Package</w:t>
      </w:r>
      <w:r w:rsidR="001201F3">
        <w:t>s</w:t>
      </w:r>
      <w:r>
        <w:t>) ...</w:t>
      </w:r>
    </w:p>
    <w:p w14:paraId="76E360A9" w14:textId="77777777" w:rsidR="00B22D18" w:rsidRPr="00B05032" w:rsidRDefault="00B22D18" w:rsidP="00B22D18">
      <w:pPr>
        <w:jc w:val="center"/>
      </w:pPr>
      <w:r w:rsidRPr="00B05032">
        <w:rPr>
          <w:noProof/>
        </w:rPr>
        <w:drawing>
          <wp:inline distT="0" distB="0" distL="0" distR="0" wp14:anchorId="678BD547" wp14:editId="7A820631">
            <wp:extent cx="4305300" cy="3695700"/>
            <wp:effectExtent l="38100" t="38100" r="95250" b="952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305300" cy="36957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C0027D6" w14:textId="778F80DC" w:rsidR="00B22D18" w:rsidRPr="00B05032" w:rsidRDefault="00E21E2A" w:rsidP="00B22D18">
      <w:proofErr w:type="spellStart"/>
      <w:r>
        <w:lastRenderedPageBreak/>
        <w:t>NuGet</w:t>
      </w:r>
      <w:proofErr w:type="spellEnd"/>
      <w:r>
        <w:t xml:space="preserve"> est un service en ligne hébergeant des bibliothèques. Vous pouvez également télécharger les bibliothèques et les héberger localement. Sélectionnez la provenance des bibliothèques. Par exemple, </w:t>
      </w:r>
      <w:r w:rsidR="00D875AA">
        <w:t>nous avons</w:t>
      </w:r>
      <w:r>
        <w:t xml:space="preserve"> les bibliothèques hébergées localement dans un répertoire nommé </w:t>
      </w:r>
      <w:proofErr w:type="spellStart"/>
      <w:r>
        <w:t>TinyCLR</w:t>
      </w:r>
      <w:proofErr w:type="spellEnd"/>
      <w:r w:rsidR="3D1EE336" w:rsidRPr="00B05032">
        <w:t>.</w:t>
      </w:r>
    </w:p>
    <w:p w14:paraId="44CEF18B" w14:textId="3014AA1A" w:rsidR="001A6C3A" w:rsidRPr="00B05032" w:rsidRDefault="001A6C3A" w:rsidP="001A6C3A">
      <w:pPr>
        <w:jc w:val="center"/>
      </w:pPr>
      <w:r w:rsidRPr="00B05032">
        <w:rPr>
          <w:noProof/>
        </w:rPr>
        <w:drawing>
          <wp:inline distT="0" distB="0" distL="0" distR="0" wp14:anchorId="606A67E7" wp14:editId="5A249C77">
            <wp:extent cx="3186430" cy="1638300"/>
            <wp:effectExtent l="38100" t="38100" r="90170" b="952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86430" cy="16383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D04FAB4" w14:textId="49521876" w:rsidR="00B22D18" w:rsidRPr="00B05032" w:rsidRDefault="00E21E2A" w:rsidP="00B22D18">
      <w:r>
        <w:t xml:space="preserve">Sous </w:t>
      </w:r>
      <w:r w:rsidR="0085758E">
        <w:t xml:space="preserve">« </w:t>
      </w:r>
      <w:r>
        <w:t xml:space="preserve">Parcourir </w:t>
      </w:r>
      <w:r w:rsidR="0085758E">
        <w:t xml:space="preserve">» </w:t>
      </w:r>
      <w:r>
        <w:t>(</w:t>
      </w:r>
      <w:proofErr w:type="spellStart"/>
      <w:r>
        <w:t>Browse</w:t>
      </w:r>
      <w:proofErr w:type="spellEnd"/>
      <w:r>
        <w:t>)</w:t>
      </w:r>
      <w:r w:rsidR="00D875AA">
        <w:t>,</w:t>
      </w:r>
      <w:r>
        <w:t xml:space="preserve"> entre</w:t>
      </w:r>
      <w:r w:rsidR="00D875AA">
        <w:t>z</w:t>
      </w:r>
      <w:r>
        <w:t xml:space="preserve"> "</w:t>
      </w:r>
      <w:proofErr w:type="spellStart"/>
      <w:r>
        <w:t>brainpad</w:t>
      </w:r>
      <w:proofErr w:type="spellEnd"/>
      <w:r>
        <w:t>" dans la barre de recherche</w:t>
      </w:r>
      <w:r w:rsidR="54520803" w:rsidRPr="00B05032">
        <w:t>.</w:t>
      </w:r>
    </w:p>
    <w:p w14:paraId="4312D3E9" w14:textId="77777777" w:rsidR="00B22D18" w:rsidRPr="00B05032" w:rsidRDefault="00B22D18" w:rsidP="00B22D18">
      <w:pPr>
        <w:jc w:val="center"/>
      </w:pPr>
      <w:r w:rsidRPr="00B05032">
        <w:rPr>
          <w:noProof/>
        </w:rPr>
        <w:drawing>
          <wp:inline distT="0" distB="0" distL="0" distR="0" wp14:anchorId="69347A3D" wp14:editId="1D425A7E">
            <wp:extent cx="4305300" cy="1866900"/>
            <wp:effectExtent l="38100" t="38100" r="95250" b="952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305300" cy="18669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45869AF" w14:textId="0229035B" w:rsidR="00B22D18" w:rsidRPr="00B05032" w:rsidRDefault="00917BCC" w:rsidP="00B22D18">
      <w:r>
        <w:t>Cela fera apparaître la bibliothèque</w:t>
      </w:r>
      <w:r w:rsidR="00B22D18" w:rsidRPr="00B05032">
        <w:t xml:space="preserve"> </w:t>
      </w:r>
      <w:proofErr w:type="spellStart"/>
      <w:proofErr w:type="gramStart"/>
      <w:r w:rsidR="00B22D18" w:rsidRPr="009D7B22">
        <w:rPr>
          <w:rFonts w:ascii="Consolas" w:eastAsia="Consolas" w:hAnsi="Consolas" w:cs="Consolas"/>
          <w:sz w:val="19"/>
          <w:szCs w:val="19"/>
        </w:rPr>
        <w:t>GHIElectronics.TinyCLR.BrainPad</w:t>
      </w:r>
      <w:proofErr w:type="spellEnd"/>
      <w:proofErr w:type="gramEnd"/>
      <w:r w:rsidRPr="00B05032">
        <w:t xml:space="preserve">. </w:t>
      </w:r>
      <w:r>
        <w:t>Sélectionnez-là et cliquez sur installer (</w:t>
      </w:r>
      <w:proofErr w:type="spellStart"/>
      <w:r w:rsidRPr="00B05032">
        <w:t>install</w:t>
      </w:r>
      <w:proofErr w:type="spellEnd"/>
      <w:r>
        <w:t>).</w:t>
      </w:r>
    </w:p>
    <w:p w14:paraId="0EDB48D3" w14:textId="77777777" w:rsidR="00B22D18" w:rsidRPr="00B05032" w:rsidRDefault="00B22D18" w:rsidP="00B22D18">
      <w:pPr>
        <w:jc w:val="center"/>
      </w:pPr>
      <w:r w:rsidRPr="00B05032">
        <w:rPr>
          <w:noProof/>
        </w:rPr>
        <w:drawing>
          <wp:inline distT="0" distB="0" distL="0" distR="0" wp14:anchorId="15964F92" wp14:editId="42774591">
            <wp:extent cx="3267075" cy="909955"/>
            <wp:effectExtent l="38100" t="38100" r="104775" b="9969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67075" cy="90995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D858FDC" w14:textId="07184D95" w:rsidR="00B22D18" w:rsidRPr="00B05032" w:rsidRDefault="00917BCC" w:rsidP="00B22D18">
      <w:r>
        <w:t>Cette étape ajoutera les bibliothèques nécessaires sous Références (</w:t>
      </w:r>
      <w:proofErr w:type="spellStart"/>
      <w:r>
        <w:t>References</w:t>
      </w:r>
      <w:proofErr w:type="spellEnd"/>
      <w:r>
        <w:t>) dans l'explorateur de solution</w:t>
      </w:r>
      <w:r w:rsidR="00B22D18" w:rsidRPr="00B05032">
        <w:t>.</w:t>
      </w:r>
    </w:p>
    <w:p w14:paraId="57ECB028" w14:textId="77777777" w:rsidR="00B22D18" w:rsidRPr="00B05032" w:rsidRDefault="00B22D18" w:rsidP="00B22D18">
      <w:pPr>
        <w:jc w:val="center"/>
      </w:pPr>
      <w:r w:rsidRPr="00B05032">
        <w:rPr>
          <w:noProof/>
        </w:rPr>
        <w:lastRenderedPageBreak/>
        <w:drawing>
          <wp:inline distT="0" distB="0" distL="0" distR="0" wp14:anchorId="74B4A7FC" wp14:editId="519D665B">
            <wp:extent cx="2581275" cy="2424430"/>
            <wp:effectExtent l="38100" t="38100" r="85725" b="901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81275" cy="2424430"/>
                    </a:xfrm>
                    <a:prstGeom prst="rect">
                      <a:avLst/>
                    </a:prstGeom>
                    <a:noFill/>
                    <a:ln>
                      <a:noFill/>
                    </a:ln>
                    <a:effectLst>
                      <a:outerShdw blurRad="50800" dist="38100" dir="2700000" algn="tl" rotWithShape="0">
                        <a:prstClr val="black">
                          <a:alpha val="40000"/>
                        </a:prstClr>
                      </a:outerShdw>
                      <a:softEdge rad="0"/>
                    </a:effectLst>
                  </pic:spPr>
                </pic:pic>
              </a:graphicData>
            </a:graphic>
          </wp:inline>
        </w:drawing>
      </w:r>
    </w:p>
    <w:p w14:paraId="0AE9B2DC" w14:textId="77777777" w:rsidR="00F5245C" w:rsidRDefault="00917BCC">
      <w:r>
        <w:t>Pour faciliter l'ajout de bibliothèques à votre code, une classe d'aide est fournie. Faites un clic droit sur le projet, sélectionnez Ajouter</w:t>
      </w:r>
      <w:r w:rsidR="00F5245C">
        <w:t xml:space="preserve"> (</w:t>
      </w:r>
      <w:proofErr w:type="spellStart"/>
      <w:r w:rsidR="00F5245C">
        <w:t>Add</w:t>
      </w:r>
      <w:proofErr w:type="spellEnd"/>
      <w:r w:rsidR="00F5245C">
        <w:t xml:space="preserve">) </w:t>
      </w:r>
      <w:r>
        <w:t>&gt; Nouvel élément</w:t>
      </w:r>
      <w:r w:rsidR="00F5245C">
        <w:t xml:space="preserve"> (New </w:t>
      </w:r>
      <w:proofErr w:type="gramStart"/>
      <w:r w:rsidR="00F5245C">
        <w:t>Item)</w:t>
      </w:r>
      <w:r>
        <w:t>. . .</w:t>
      </w:r>
      <w:proofErr w:type="gramEnd"/>
      <w:r>
        <w:t xml:space="preserve"> </w:t>
      </w:r>
    </w:p>
    <w:p w14:paraId="2E2EC214" w14:textId="1F07D7AC" w:rsidR="00B22D18" w:rsidRPr="00B05032" w:rsidRDefault="00917BCC">
      <w:r>
        <w:t>Vous pouvez également utiliser le raccourci Ctrl + Maj + A</w:t>
      </w:r>
      <w:r w:rsidR="00B22D18" w:rsidRPr="00B05032">
        <w:t>.</w:t>
      </w:r>
    </w:p>
    <w:p w14:paraId="52D8410C" w14:textId="77777777" w:rsidR="00B22D18" w:rsidRPr="00B05032" w:rsidRDefault="00B22D18" w:rsidP="00B22D18">
      <w:pPr>
        <w:jc w:val="center"/>
      </w:pPr>
      <w:r w:rsidRPr="00B05032">
        <w:rPr>
          <w:noProof/>
        </w:rPr>
        <w:drawing>
          <wp:inline distT="0" distB="0" distL="0" distR="0" wp14:anchorId="1E6C9BFC" wp14:editId="47A8CDBD">
            <wp:extent cx="5824855" cy="2114550"/>
            <wp:effectExtent l="38100" t="38100" r="99695" b="952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24855" cy="21145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D4443A6" w14:textId="1334A484" w:rsidR="00B22D18" w:rsidRPr="00B05032" w:rsidRDefault="00022425" w:rsidP="00B22D18">
      <w:r>
        <w:t>Parmi les options disponibles, sélectionnez l'assistant BrainPad (BrainPad Helper) et cliquez sur le bouton Ajouter</w:t>
      </w:r>
      <w:r w:rsidR="00B22D18" w:rsidRPr="00B05032">
        <w:t>.</w:t>
      </w:r>
    </w:p>
    <w:p w14:paraId="548F6FC0" w14:textId="77777777" w:rsidR="00B22D18" w:rsidRPr="00B05032" w:rsidRDefault="00B22D18" w:rsidP="00B22D18">
      <w:pPr>
        <w:jc w:val="center"/>
      </w:pPr>
      <w:r w:rsidRPr="00B05032">
        <w:rPr>
          <w:noProof/>
        </w:rPr>
        <w:drawing>
          <wp:inline distT="0" distB="0" distL="0" distR="0" wp14:anchorId="31E9B888" wp14:editId="6E591052">
            <wp:extent cx="4586605" cy="904875"/>
            <wp:effectExtent l="38100" t="38100" r="99695" b="1047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586605" cy="90487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DBD7243" w14:textId="4061B314" w:rsidR="00B22D18" w:rsidRPr="00B05032" w:rsidRDefault="00022425" w:rsidP="5FCFDD47">
      <w:r>
        <w:t xml:space="preserve">Le plaisir commence maintenant ! Revenez sur </w:t>
      </w:r>
      <w:proofErr w:type="spellStart"/>
      <w:r>
        <w:t>Program.cs</w:t>
      </w:r>
      <w:proofErr w:type="spellEnd"/>
      <w:r>
        <w:t xml:space="preserve">, où nous avons </w:t>
      </w:r>
      <w:r w:rsidR="00F5245C">
        <w:t xml:space="preserve">précédemment </w:t>
      </w:r>
      <w:r>
        <w:t xml:space="preserve">ajouté le code du compteur. Changez le code pour afficher le compteur sur </w:t>
      </w:r>
      <w:r w:rsidR="00D875AA">
        <w:t>l’écran</w:t>
      </w:r>
      <w:r>
        <w:t xml:space="preserve"> du BrainPad</w:t>
      </w:r>
      <w:r w:rsidR="5FCFDD47" w:rsidRPr="00B05032">
        <w:t>.</w:t>
      </w:r>
    </w:p>
    <w:tbl>
      <w:tblPr>
        <w:tblStyle w:val="TableGrid"/>
        <w:tblW w:w="0" w:type="auto"/>
        <w:tblLook w:val="04A0" w:firstRow="1" w:lastRow="0" w:firstColumn="1" w:lastColumn="0" w:noHBand="0" w:noVBand="1"/>
      </w:tblPr>
      <w:tblGrid>
        <w:gridCol w:w="9350"/>
      </w:tblGrid>
      <w:tr w:rsidR="00B22D18" w:rsidRPr="00B05032" w14:paraId="5BCAD1C8" w14:textId="77777777" w:rsidTr="1E389313">
        <w:tc>
          <w:tcPr>
            <w:tcW w:w="9350" w:type="dxa"/>
          </w:tcPr>
          <w:p w14:paraId="02437220" w14:textId="77777777" w:rsidR="00C062BC"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proofErr w:type="spellStart"/>
            <w:proofErr w:type="gramStart"/>
            <w:r w:rsidRPr="00B05032">
              <w:rPr>
                <w:rFonts w:ascii="Consolas" w:eastAsia="Consolas" w:hAnsi="Consolas" w:cs="Consolas"/>
                <w:color w:val="0000FF"/>
                <w:sz w:val="19"/>
                <w:szCs w:val="19"/>
              </w:rPr>
              <w:t>namespace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00" w:themeColor="text1"/>
                <w:sz w:val="19"/>
                <w:szCs w:val="19"/>
              </w:rPr>
              <w:t>HelloWorld</w:t>
            </w:r>
            <w:proofErr w:type="spellEnd"/>
          </w:p>
          <w:p w14:paraId="07D544D1" w14:textId="575C12A0"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w:t>
            </w:r>
          </w:p>
          <w:p w14:paraId="00AC670D" w14:textId="77777777" w:rsidR="00C062BC" w:rsidRPr="00B05032" w:rsidRDefault="1E389313" w:rsidP="1E389313">
            <w:pPr>
              <w:autoSpaceDE w:val="0"/>
              <w:autoSpaceDN w:val="0"/>
              <w:adjustRightInd w:val="0"/>
              <w:spacing w:before="0"/>
              <w:rPr>
                <w:rFonts w:ascii="Consolas" w:eastAsia="Consolas" w:hAnsi="Consolas" w:cs="Consolas"/>
                <w:color w:val="2B91AF"/>
                <w:sz w:val="19"/>
                <w:szCs w:val="19"/>
              </w:rPr>
            </w:pPr>
            <w:r w:rsidRPr="00B05032">
              <w:rPr>
                <w:rFonts w:ascii="Consolas" w:eastAsia="Consolas" w:hAnsi="Consolas" w:cs="Consolas"/>
                <w:color w:val="000000" w:themeColor="text1"/>
                <w:sz w:val="19"/>
                <w:szCs w:val="19"/>
              </w:rPr>
              <w:lastRenderedPageBreak/>
              <w:t xml:space="preserve">    </w:t>
            </w:r>
            <w:proofErr w:type="gramStart"/>
            <w:r w:rsidRPr="00B05032">
              <w:rPr>
                <w:rFonts w:ascii="Consolas" w:eastAsia="Consolas" w:hAnsi="Consolas" w:cs="Consolas"/>
                <w:color w:val="0000FF"/>
                <w:sz w:val="19"/>
                <w:szCs w:val="19"/>
              </w:rPr>
              <w:t>class</w:t>
            </w:r>
            <w:proofErr w:type="gramEnd"/>
            <w:r w:rsidRPr="00B05032">
              <w:rPr>
                <w:rFonts w:ascii="Consolas" w:eastAsia="Consolas" w:hAnsi="Consolas" w:cs="Consolas"/>
                <w:color w:val="000000" w:themeColor="text1"/>
                <w:sz w:val="19"/>
                <w:szCs w:val="19"/>
              </w:rPr>
              <w:t xml:space="preserve"> </w:t>
            </w:r>
            <w:r w:rsidRPr="00B05032">
              <w:rPr>
                <w:rFonts w:ascii="Consolas" w:eastAsia="Consolas" w:hAnsi="Consolas" w:cs="Consolas"/>
                <w:color w:val="2B91AF"/>
                <w:sz w:val="19"/>
                <w:szCs w:val="19"/>
              </w:rPr>
              <w:t>Program</w:t>
            </w:r>
          </w:p>
          <w:p w14:paraId="1BBDBC8D" w14:textId="38AF7997" w:rsidR="00B22D18" w:rsidRPr="00B05032" w:rsidRDefault="00C062BC"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r w:rsidR="1E389313" w:rsidRPr="00B05032">
              <w:rPr>
                <w:rFonts w:ascii="Consolas" w:eastAsia="Consolas" w:hAnsi="Consolas" w:cs="Consolas"/>
                <w:color w:val="000000" w:themeColor="text1"/>
                <w:sz w:val="19"/>
                <w:szCs w:val="19"/>
              </w:rPr>
              <w:t>{</w:t>
            </w:r>
          </w:p>
          <w:p w14:paraId="2B0A59DF" w14:textId="77777777" w:rsidR="00CF0D7A"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spellStart"/>
            <w:proofErr w:type="gramStart"/>
            <w:r w:rsidRPr="00B05032">
              <w:rPr>
                <w:rFonts w:ascii="Consolas" w:eastAsia="Consolas" w:hAnsi="Consolas" w:cs="Consolas"/>
                <w:color w:val="0000FF"/>
                <w:sz w:val="19"/>
                <w:szCs w:val="19"/>
              </w:rPr>
              <w:t>static</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void</w:t>
            </w:r>
            <w:proofErr w:type="spellEnd"/>
            <w:r w:rsidRPr="00B05032">
              <w:rPr>
                <w:rFonts w:ascii="Consolas" w:eastAsia="Consolas" w:hAnsi="Consolas" w:cs="Consolas"/>
                <w:color w:val="000000" w:themeColor="text1"/>
                <w:sz w:val="19"/>
                <w:szCs w:val="19"/>
              </w:rPr>
              <w:t xml:space="preserve"> Main() </w:t>
            </w:r>
          </w:p>
          <w:p w14:paraId="58F730A8" w14:textId="1840CFD2" w:rsidR="00B22D18" w:rsidRPr="00B05032" w:rsidRDefault="00CF0D7A"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r w:rsidR="1E389313" w:rsidRPr="00B05032">
              <w:rPr>
                <w:rFonts w:ascii="Consolas" w:eastAsia="Consolas" w:hAnsi="Consolas" w:cs="Consolas"/>
                <w:color w:val="000000" w:themeColor="text1"/>
                <w:sz w:val="19"/>
                <w:szCs w:val="19"/>
              </w:rPr>
              <w:t>{</w:t>
            </w:r>
          </w:p>
          <w:p w14:paraId="1E128928" w14:textId="7E0F93A1"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count = 0;</w:t>
            </w:r>
          </w:p>
          <w:p w14:paraId="369F7D0D" w14:textId="77777777" w:rsidR="00E23002" w:rsidRPr="00B05032" w:rsidRDefault="00E23002" w:rsidP="00C40311">
            <w:pPr>
              <w:autoSpaceDE w:val="0"/>
              <w:autoSpaceDN w:val="0"/>
              <w:adjustRightInd w:val="0"/>
              <w:spacing w:before="0"/>
              <w:rPr>
                <w:rFonts w:ascii="Consolas" w:hAnsi="Consolas" w:cs="Consolas"/>
                <w:color w:val="000000"/>
                <w:sz w:val="19"/>
                <w:szCs w:val="19"/>
              </w:rPr>
            </w:pPr>
          </w:p>
          <w:p w14:paraId="6021CD49" w14:textId="77777777" w:rsidR="00CF0D7A"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spellStart"/>
            <w:proofErr w:type="gramStart"/>
            <w:r w:rsidRPr="00B05032">
              <w:rPr>
                <w:rFonts w:ascii="Consolas" w:eastAsia="Consolas" w:hAnsi="Consolas" w:cs="Consolas"/>
                <w:color w:val="0000FF"/>
                <w:sz w:val="19"/>
                <w:szCs w:val="19"/>
              </w:rPr>
              <w:t>while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true</w:t>
            </w:r>
            <w:proofErr w:type="spellEnd"/>
            <w:r w:rsidRPr="00B05032">
              <w:rPr>
                <w:rFonts w:ascii="Consolas" w:eastAsia="Consolas" w:hAnsi="Consolas" w:cs="Consolas"/>
                <w:color w:val="000000" w:themeColor="text1"/>
                <w:sz w:val="19"/>
                <w:szCs w:val="19"/>
              </w:rPr>
              <w:t xml:space="preserve">) </w:t>
            </w:r>
          </w:p>
          <w:p w14:paraId="48247B21" w14:textId="33F6BF60" w:rsidR="00B22D18" w:rsidRPr="00B05032" w:rsidRDefault="00CF0D7A"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r w:rsidR="1E389313" w:rsidRPr="00B05032">
              <w:rPr>
                <w:rFonts w:ascii="Consolas" w:eastAsia="Consolas" w:hAnsi="Consolas" w:cs="Consolas"/>
                <w:color w:val="000000" w:themeColor="text1"/>
                <w:sz w:val="19"/>
                <w:szCs w:val="19"/>
              </w:rPr>
              <w:t>{</w:t>
            </w:r>
          </w:p>
          <w:p w14:paraId="3A947249" w14:textId="18483356"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BrainPad.Display.DrawSmallText</w:t>
            </w:r>
            <w:proofErr w:type="spellEnd"/>
            <w:proofErr w:type="gramEnd"/>
            <w:r w:rsidRPr="009D7B22">
              <w:rPr>
                <w:rFonts w:ascii="Consolas" w:eastAsia="Consolas" w:hAnsi="Consolas" w:cs="Consolas"/>
                <w:color w:val="000000"/>
                <w:sz w:val="19"/>
                <w:szCs w:val="19"/>
              </w:rPr>
              <w:t xml:space="preserve">(0, 0, </w:t>
            </w:r>
            <w:r w:rsidRPr="009D7B22">
              <w:rPr>
                <w:rFonts w:ascii="Consolas" w:eastAsia="Consolas" w:hAnsi="Consolas" w:cs="Consolas"/>
                <w:color w:val="A31515"/>
                <w:sz w:val="19"/>
                <w:szCs w:val="19"/>
              </w:rPr>
              <w:t>"Count: "</w:t>
            </w:r>
            <w:r w:rsidRPr="009D7B22">
              <w:rPr>
                <w:rFonts w:ascii="Consolas" w:eastAsia="Consolas" w:hAnsi="Consolas" w:cs="Consolas"/>
                <w:color w:val="000000"/>
                <w:sz w:val="19"/>
                <w:szCs w:val="19"/>
              </w:rPr>
              <w:t xml:space="preserve"> + count);</w:t>
            </w:r>
          </w:p>
          <w:p w14:paraId="6BF1376E" w14:textId="776868D4" w:rsidR="00B22D18" w:rsidRPr="009D7B22" w:rsidRDefault="00FF6136"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00B22D18" w:rsidRPr="009D7B22">
              <w:rPr>
                <w:rFonts w:ascii="Consolas" w:eastAsia="Consolas" w:hAnsi="Consolas" w:cs="Consolas"/>
                <w:color w:val="000000"/>
                <w:sz w:val="19"/>
                <w:szCs w:val="19"/>
              </w:rPr>
              <w:t>BrainPad.Display.RefreshScreen</w:t>
            </w:r>
            <w:proofErr w:type="spellEnd"/>
            <w:proofErr w:type="gramEnd"/>
            <w:r w:rsidR="00B22D18" w:rsidRPr="009D7B22">
              <w:rPr>
                <w:rFonts w:ascii="Consolas" w:eastAsia="Consolas" w:hAnsi="Consolas" w:cs="Consolas"/>
                <w:color w:val="000000"/>
                <w:sz w:val="19"/>
                <w:szCs w:val="19"/>
              </w:rPr>
              <w:t>();</w:t>
            </w:r>
          </w:p>
          <w:p w14:paraId="1FE859CB" w14:textId="7B8A80ED"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BrainPad.Wait.Seconds</w:t>
            </w:r>
            <w:proofErr w:type="spellEnd"/>
            <w:proofErr w:type="gramEnd"/>
            <w:r w:rsidRPr="009D7B22">
              <w:rPr>
                <w:rFonts w:ascii="Consolas" w:eastAsia="Consolas" w:hAnsi="Consolas" w:cs="Consolas"/>
                <w:color w:val="000000"/>
                <w:sz w:val="19"/>
                <w:szCs w:val="19"/>
              </w:rPr>
              <w:t>(1);</w:t>
            </w:r>
          </w:p>
          <w:p w14:paraId="0B81044E" w14:textId="6F8ECFB8" w:rsidR="00650AC7" w:rsidRPr="00B05032" w:rsidRDefault="00650AC7" w:rsidP="00C40311">
            <w:pPr>
              <w:autoSpaceDE w:val="0"/>
              <w:autoSpaceDN w:val="0"/>
              <w:adjustRightInd w:val="0"/>
              <w:spacing w:before="0"/>
              <w:rPr>
                <w:rFonts w:ascii="Consolas" w:hAnsi="Consolas" w:cs="Consolas"/>
                <w:color w:val="000000"/>
                <w:sz w:val="19"/>
                <w:szCs w:val="19"/>
              </w:rPr>
            </w:pPr>
          </w:p>
          <w:p w14:paraId="54C3A633" w14:textId="351A632A" w:rsidR="00650AC7" w:rsidRPr="009D7B22" w:rsidRDefault="00650AC7"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00"/>
                <w:sz w:val="19"/>
                <w:szCs w:val="19"/>
              </w:rPr>
              <w:t>count</w:t>
            </w:r>
            <w:proofErr w:type="gramEnd"/>
            <w:r w:rsidRPr="009D7B22">
              <w:rPr>
                <w:rFonts w:ascii="Consolas" w:eastAsia="Consolas" w:hAnsi="Consolas" w:cs="Consolas"/>
                <w:color w:val="000000"/>
                <w:sz w:val="19"/>
                <w:szCs w:val="19"/>
              </w:rPr>
              <w:t xml:space="preserve"> = count + 1;</w:t>
            </w:r>
          </w:p>
          <w:p w14:paraId="2FC98AB4"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23D9F9D4"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7C52058A"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71AB82EE" w14:textId="6C1BD12E" w:rsidR="000970AA" w:rsidRPr="009D7B22" w:rsidRDefault="00B22D18" w:rsidP="00C40311">
            <w:pPr>
              <w:rPr>
                <w:rFonts w:ascii="Consolas" w:eastAsia="Consolas" w:hAnsi="Consolas" w:cs="Consolas"/>
                <w:color w:val="000000"/>
                <w:sz w:val="19"/>
                <w:szCs w:val="19"/>
              </w:rPr>
            </w:pPr>
            <w:r w:rsidRPr="009D7B22">
              <w:rPr>
                <w:rFonts w:ascii="Consolas" w:eastAsia="Consolas" w:hAnsi="Consolas" w:cs="Consolas"/>
                <w:color w:val="000000"/>
                <w:sz w:val="19"/>
                <w:szCs w:val="19"/>
              </w:rPr>
              <w:t>}</w:t>
            </w:r>
          </w:p>
        </w:tc>
      </w:tr>
    </w:tbl>
    <w:p w14:paraId="0EDEC019" w14:textId="1E674ED0" w:rsidR="00B22D18" w:rsidRPr="00B05032" w:rsidRDefault="00022425" w:rsidP="00B22D18">
      <w:r>
        <w:lastRenderedPageBreak/>
        <w:t xml:space="preserve">La ligne qui affiche le compteur est similaire à la commande </w:t>
      </w:r>
      <w:proofErr w:type="spellStart"/>
      <w:r>
        <w:t>Debug.WriteLine</w:t>
      </w:r>
      <w:proofErr w:type="spellEnd"/>
      <w:r>
        <w:t xml:space="preserve"> que nous avons utilisée auparavant, </w:t>
      </w:r>
      <w:proofErr w:type="gramStart"/>
      <w:r>
        <w:t xml:space="preserve">sauf </w:t>
      </w:r>
      <w:r w:rsidR="0012007A">
        <w:t>que</w:t>
      </w:r>
      <w:proofErr w:type="gramEnd"/>
      <w:r w:rsidR="0012007A">
        <w:t xml:space="preserve"> </w:t>
      </w:r>
      <w:r>
        <w:t xml:space="preserve">cette fois-ci, elle </w:t>
      </w:r>
      <w:r w:rsidR="00ED76ED">
        <w:t>permet un</w:t>
      </w:r>
      <w:r>
        <w:t xml:space="preserve"> affich</w:t>
      </w:r>
      <w:r w:rsidR="00ED76ED">
        <w:t>age</w:t>
      </w:r>
      <w:r>
        <w:t xml:space="preserve"> sur </w:t>
      </w:r>
      <w:r w:rsidR="00E71D37">
        <w:t>l’écran du</w:t>
      </w:r>
      <w:r>
        <w:t xml:space="preserve"> BrainPad. La deuxième ligne est nécessaire au rafra</w:t>
      </w:r>
      <w:r w:rsidR="0012007A">
        <w:t>î</w:t>
      </w:r>
      <w:r>
        <w:t xml:space="preserve">chissement de l'écran. Les </w:t>
      </w:r>
      <w:r w:rsidR="0012007A">
        <w:t>écrans</w:t>
      </w:r>
      <w:r>
        <w:t xml:space="preserve"> sont beaucoup plus lents que les processeurs. Si nous rafraîchissions l'affichage chaque fois que nous dessinons, cela se déroulera très lentement. Au lieu de cela, le processeur écrit dans sa mémoire. Ce n'est que lorsque </w:t>
      </w:r>
      <w:proofErr w:type="spellStart"/>
      <w:r>
        <w:t>RefreshScreen</w:t>
      </w:r>
      <w:proofErr w:type="spellEnd"/>
      <w:r>
        <w:t xml:space="preserve"> est appelé que l'affichage </w:t>
      </w:r>
      <w:r w:rsidR="0012007A">
        <w:t>sera</w:t>
      </w:r>
      <w:r>
        <w:t xml:space="preserve"> actualisé / mis à jour. Pensez à un jeu vidéo où vous devez dessiner un navire, des obstacles, des ennemis ... etc. Vous allez </w:t>
      </w:r>
      <w:r w:rsidR="00ED76ED">
        <w:t>placer</w:t>
      </w:r>
      <w:r>
        <w:t xml:space="preserve"> tou</w:t>
      </w:r>
      <w:r w:rsidR="00323203">
        <w:t>s</w:t>
      </w:r>
      <w:r>
        <w:t xml:space="preserve"> ces dessins en mémoire, ce qui est rapide, et rafraîchir l'affichage seulement si c'est nécessaire</w:t>
      </w:r>
      <w:r w:rsidR="54520803" w:rsidRPr="00B05032">
        <w:t>.</w:t>
      </w:r>
    </w:p>
    <w:p w14:paraId="127C3BC7" w14:textId="52CE9903" w:rsidR="00B22D18" w:rsidRPr="00B05032" w:rsidRDefault="00022425" w:rsidP="00B22D18">
      <w:r>
        <w:t xml:space="preserve">La dernière ligne demande au </w:t>
      </w:r>
      <w:proofErr w:type="spellStart"/>
      <w:r>
        <w:t>Brainpad</w:t>
      </w:r>
      <w:proofErr w:type="spellEnd"/>
      <w:r>
        <w:t xml:space="preserve"> d'attendre une seconde</w:t>
      </w:r>
      <w:r w:rsidR="5FCFDD47" w:rsidRPr="00B05032">
        <w:t>.</w:t>
      </w:r>
    </w:p>
    <w:p w14:paraId="6C8C3AB4" w14:textId="53AF1BDD" w:rsidR="00B22D18" w:rsidRPr="00B05032" w:rsidRDefault="00B22D18" w:rsidP="5FCFDD47">
      <w:r w:rsidRPr="00B05032">
        <w:rPr>
          <w:noProof/>
        </w:rPr>
        <w:drawing>
          <wp:inline distT="0" distB="0" distL="0" distR="0" wp14:anchorId="2383545C" wp14:editId="3115E5D6">
            <wp:extent cx="3000375" cy="1575197"/>
            <wp:effectExtent l="0" t="0" r="0" b="0"/>
            <wp:docPr id="12279880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000375" cy="1575197"/>
                    </a:xfrm>
                    <a:prstGeom prst="rect">
                      <a:avLst/>
                    </a:prstGeom>
                  </pic:spPr>
                </pic:pic>
              </a:graphicData>
            </a:graphic>
          </wp:inline>
        </w:drawing>
      </w:r>
    </w:p>
    <w:p w14:paraId="0A31B2B5" w14:textId="7026CAA3" w:rsidR="00B22D18" w:rsidRPr="00B05032" w:rsidRDefault="00022425" w:rsidP="008B17F8">
      <w:pPr>
        <w:pStyle w:val="Heading2"/>
      </w:pPr>
      <w:bookmarkStart w:id="95" w:name="_Toc520823886"/>
      <w:bookmarkStart w:id="96" w:name="_Toc520884658"/>
      <w:bookmarkStart w:id="97" w:name="_Toc521312391"/>
      <w:r>
        <w:t>Balle rebondissante</w:t>
      </w:r>
      <w:bookmarkEnd w:id="95"/>
      <w:bookmarkEnd w:id="96"/>
      <w:bookmarkEnd w:id="97"/>
    </w:p>
    <w:p w14:paraId="2BDF80ED" w14:textId="140AB1AE" w:rsidR="00022425" w:rsidRPr="00284178" w:rsidRDefault="00022425" w:rsidP="00022425">
      <w:pPr>
        <w:rPr>
          <w:lang w:val="en-US"/>
        </w:rPr>
      </w:pPr>
      <w:r>
        <w:t>Le texte contenu dans les bibliothèques BrainPad laisse à penser qu'il s'agit plus d'"Anglais" que de code.</w:t>
      </w:r>
      <w:r w:rsidRPr="00217C7D">
        <w:t xml:space="preserve"> </w:t>
      </w:r>
      <w:r>
        <w:t xml:space="preserve">Ajoutez de la logique vous permet de créer des programmes incroyables. Ce livre n'est pas destiné à enseigner C # </w:t>
      </w:r>
      <w:r w:rsidR="00323203">
        <w:t xml:space="preserve">ou </w:t>
      </w:r>
      <w:r>
        <w:t>Visual Basic</w:t>
      </w:r>
      <w:r w:rsidR="00782054">
        <w:t>,</w:t>
      </w:r>
      <w:r>
        <w:t xml:space="preserve"> mais cela ne veut pas dire que nous ne pouvons pas nous amuser un </w:t>
      </w:r>
      <w:r w:rsidR="0012007A">
        <w:t>peu !</w:t>
      </w:r>
    </w:p>
    <w:p w14:paraId="60B898D4" w14:textId="338B47EE" w:rsidR="00B22D18" w:rsidRPr="00B05032" w:rsidRDefault="00022425" w:rsidP="00B22D18">
      <w:r>
        <w:t>Revenons au programme original et dessinons un cercle de 5 pixels de diamètre. Nous allons le dessiner à l'emplacement 30,30. Sur les systèmes informatiques</w:t>
      </w:r>
      <w:r w:rsidR="00ED76ED">
        <w:t>,</w:t>
      </w:r>
      <w:r>
        <w:t xml:space="preserve"> les affichages commencent dans le coin supérieur gauche, </w:t>
      </w:r>
      <w:r w:rsidR="00ED76ED">
        <w:t xml:space="preserve">à </w:t>
      </w:r>
      <w:r>
        <w:t>la position 0,0. Déplacer un objet vers la droite se fait en augmentant le premier nombre</w:t>
      </w:r>
      <w:r w:rsidR="00833C80">
        <w:t xml:space="preserve"> qui est l’abscisse x</w:t>
      </w:r>
      <w:r>
        <w:t>. 30,0 décrit un point à 30 pixels du bord gauche et tout en haut de l'écran</w:t>
      </w:r>
      <w:r w:rsidRPr="00B05032">
        <w:t>.</w:t>
      </w:r>
    </w:p>
    <w:tbl>
      <w:tblPr>
        <w:tblStyle w:val="TableGrid"/>
        <w:tblW w:w="0" w:type="auto"/>
        <w:tblLook w:val="04A0" w:firstRow="1" w:lastRow="0" w:firstColumn="1" w:lastColumn="0" w:noHBand="0" w:noVBand="1"/>
      </w:tblPr>
      <w:tblGrid>
        <w:gridCol w:w="9350"/>
      </w:tblGrid>
      <w:tr w:rsidR="00B22D18" w:rsidRPr="00B05032" w14:paraId="5BCF518F" w14:textId="77777777" w:rsidTr="1E389313">
        <w:tc>
          <w:tcPr>
            <w:tcW w:w="9350" w:type="dxa"/>
          </w:tcPr>
          <w:p w14:paraId="0CCC792C" w14:textId="77777777" w:rsidR="00C062BC"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proofErr w:type="spellStart"/>
            <w:proofErr w:type="gramStart"/>
            <w:r w:rsidRPr="00B05032">
              <w:rPr>
                <w:rFonts w:ascii="Consolas" w:eastAsia="Consolas" w:hAnsi="Consolas" w:cs="Consolas"/>
                <w:color w:val="0000FF"/>
                <w:sz w:val="19"/>
                <w:szCs w:val="19"/>
              </w:rPr>
              <w:t>namespace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00" w:themeColor="text1"/>
                <w:sz w:val="19"/>
                <w:szCs w:val="19"/>
              </w:rPr>
              <w:t>HelloWorld</w:t>
            </w:r>
            <w:proofErr w:type="spellEnd"/>
            <w:r w:rsidRPr="00B05032">
              <w:rPr>
                <w:rFonts w:ascii="Consolas" w:eastAsia="Consolas" w:hAnsi="Consolas" w:cs="Consolas"/>
                <w:color w:val="000000" w:themeColor="text1"/>
                <w:sz w:val="19"/>
                <w:szCs w:val="19"/>
              </w:rPr>
              <w:t xml:space="preserve"> </w:t>
            </w:r>
          </w:p>
          <w:p w14:paraId="24CBECE3" w14:textId="3ED8589E"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w:t>
            </w:r>
          </w:p>
          <w:p w14:paraId="178FFBA1" w14:textId="77777777" w:rsidR="00C062BC"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gramStart"/>
            <w:r w:rsidRPr="00B05032">
              <w:rPr>
                <w:rFonts w:ascii="Consolas" w:eastAsia="Consolas" w:hAnsi="Consolas" w:cs="Consolas"/>
                <w:color w:val="0000FF"/>
                <w:sz w:val="19"/>
                <w:szCs w:val="19"/>
              </w:rPr>
              <w:t>class</w:t>
            </w:r>
            <w:proofErr w:type="gramEnd"/>
            <w:r w:rsidRPr="00B05032">
              <w:rPr>
                <w:rFonts w:ascii="Consolas" w:eastAsia="Consolas" w:hAnsi="Consolas" w:cs="Consolas"/>
                <w:color w:val="000000" w:themeColor="text1"/>
                <w:sz w:val="19"/>
                <w:szCs w:val="19"/>
              </w:rPr>
              <w:t xml:space="preserve"> </w:t>
            </w:r>
            <w:r w:rsidRPr="00B05032">
              <w:rPr>
                <w:rFonts w:ascii="Consolas" w:eastAsia="Consolas" w:hAnsi="Consolas" w:cs="Consolas"/>
                <w:color w:val="2B91AF"/>
                <w:sz w:val="19"/>
                <w:szCs w:val="19"/>
              </w:rPr>
              <w:t>Program</w:t>
            </w:r>
            <w:r w:rsidRPr="00B05032">
              <w:rPr>
                <w:rFonts w:ascii="Consolas" w:eastAsia="Consolas" w:hAnsi="Consolas" w:cs="Consolas"/>
                <w:color w:val="000000" w:themeColor="text1"/>
                <w:sz w:val="19"/>
                <w:szCs w:val="19"/>
              </w:rPr>
              <w:t xml:space="preserve"> </w:t>
            </w:r>
          </w:p>
          <w:p w14:paraId="3E4B7B36" w14:textId="584D38C4" w:rsidR="00B22D18" w:rsidRPr="00B05032" w:rsidRDefault="00C062BC"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lastRenderedPageBreak/>
              <w:t xml:space="preserve">    </w:t>
            </w:r>
            <w:r w:rsidR="1E389313" w:rsidRPr="00B05032">
              <w:rPr>
                <w:rFonts w:ascii="Consolas" w:eastAsia="Consolas" w:hAnsi="Consolas" w:cs="Consolas"/>
                <w:color w:val="000000" w:themeColor="text1"/>
                <w:sz w:val="19"/>
                <w:szCs w:val="19"/>
              </w:rPr>
              <w:t>{</w:t>
            </w:r>
          </w:p>
          <w:p w14:paraId="5E1BD5EC" w14:textId="77777777" w:rsidR="00C062BC"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spellStart"/>
            <w:proofErr w:type="gramStart"/>
            <w:r w:rsidRPr="00B05032">
              <w:rPr>
                <w:rFonts w:ascii="Consolas" w:eastAsia="Consolas" w:hAnsi="Consolas" w:cs="Consolas"/>
                <w:color w:val="0000FF"/>
                <w:sz w:val="19"/>
                <w:szCs w:val="19"/>
              </w:rPr>
              <w:t>static</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void</w:t>
            </w:r>
            <w:proofErr w:type="spellEnd"/>
            <w:r w:rsidRPr="00B05032">
              <w:rPr>
                <w:rFonts w:ascii="Consolas" w:eastAsia="Consolas" w:hAnsi="Consolas" w:cs="Consolas"/>
                <w:color w:val="000000" w:themeColor="text1"/>
                <w:sz w:val="19"/>
                <w:szCs w:val="19"/>
              </w:rPr>
              <w:t xml:space="preserve"> Main() </w:t>
            </w:r>
          </w:p>
          <w:p w14:paraId="70C289AD" w14:textId="76A5C181" w:rsidR="00B22D18" w:rsidRPr="00B05032" w:rsidRDefault="00C062BC"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r w:rsidR="1E389313" w:rsidRPr="00B05032">
              <w:rPr>
                <w:rFonts w:ascii="Consolas" w:eastAsia="Consolas" w:hAnsi="Consolas" w:cs="Consolas"/>
                <w:color w:val="000000" w:themeColor="text1"/>
                <w:sz w:val="19"/>
                <w:szCs w:val="19"/>
              </w:rPr>
              <w:t>{</w:t>
            </w:r>
          </w:p>
          <w:p w14:paraId="7228A17D"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x = 30;</w:t>
            </w:r>
          </w:p>
          <w:p w14:paraId="1BC82B21" w14:textId="1F8D356A"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y = 30;</w:t>
            </w:r>
          </w:p>
          <w:p w14:paraId="0746E73F" w14:textId="77777777" w:rsidR="00E23002" w:rsidRPr="00B05032" w:rsidRDefault="00E23002" w:rsidP="00C40311">
            <w:pPr>
              <w:autoSpaceDE w:val="0"/>
              <w:autoSpaceDN w:val="0"/>
              <w:adjustRightInd w:val="0"/>
              <w:spacing w:before="0"/>
              <w:rPr>
                <w:rFonts w:ascii="Consolas" w:hAnsi="Consolas" w:cs="Consolas"/>
                <w:color w:val="000000"/>
                <w:sz w:val="19"/>
                <w:szCs w:val="19"/>
              </w:rPr>
            </w:pPr>
          </w:p>
          <w:p w14:paraId="4A3E7A37" w14:textId="77777777" w:rsidR="00C062BC"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spellStart"/>
            <w:proofErr w:type="gramStart"/>
            <w:r w:rsidRPr="00B05032">
              <w:rPr>
                <w:rFonts w:ascii="Consolas" w:eastAsia="Consolas" w:hAnsi="Consolas" w:cs="Consolas"/>
                <w:color w:val="0000FF"/>
                <w:sz w:val="19"/>
                <w:szCs w:val="19"/>
              </w:rPr>
              <w:t>while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true</w:t>
            </w:r>
            <w:proofErr w:type="spellEnd"/>
            <w:r w:rsidRPr="00B05032">
              <w:rPr>
                <w:rFonts w:ascii="Consolas" w:eastAsia="Consolas" w:hAnsi="Consolas" w:cs="Consolas"/>
                <w:color w:val="000000" w:themeColor="text1"/>
                <w:sz w:val="19"/>
                <w:szCs w:val="19"/>
              </w:rPr>
              <w:t xml:space="preserve">) </w:t>
            </w:r>
          </w:p>
          <w:p w14:paraId="692B480F" w14:textId="573B7142" w:rsidR="00B22D18" w:rsidRPr="00B05032" w:rsidRDefault="00C062BC"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r w:rsidR="1E389313" w:rsidRPr="00B05032">
              <w:rPr>
                <w:rFonts w:ascii="Consolas" w:eastAsia="Consolas" w:hAnsi="Consolas" w:cs="Consolas"/>
                <w:color w:val="000000" w:themeColor="text1"/>
                <w:sz w:val="19"/>
                <w:szCs w:val="19"/>
              </w:rPr>
              <w:t>{</w:t>
            </w:r>
          </w:p>
          <w:p w14:paraId="3C7854B2"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BrainPad.Display.DrawCircle</w:t>
            </w:r>
            <w:proofErr w:type="spellEnd"/>
            <w:proofErr w:type="gramEnd"/>
            <w:r w:rsidRPr="009D7B22">
              <w:rPr>
                <w:rFonts w:ascii="Consolas" w:eastAsia="Consolas" w:hAnsi="Consolas" w:cs="Consolas"/>
                <w:color w:val="000000"/>
                <w:sz w:val="19"/>
                <w:szCs w:val="19"/>
              </w:rPr>
              <w:t>(x, y, 5);</w:t>
            </w:r>
          </w:p>
          <w:p w14:paraId="6F56040F"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BrainPad.Display.RefreshScreen</w:t>
            </w:r>
            <w:proofErr w:type="spellEnd"/>
            <w:proofErr w:type="gramEnd"/>
            <w:r w:rsidRPr="009D7B22">
              <w:rPr>
                <w:rFonts w:ascii="Consolas" w:eastAsia="Consolas" w:hAnsi="Consolas" w:cs="Consolas"/>
                <w:color w:val="000000"/>
                <w:sz w:val="19"/>
                <w:szCs w:val="19"/>
              </w:rPr>
              <w:t>();</w:t>
            </w:r>
          </w:p>
          <w:p w14:paraId="51E693A8"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BrainPad.Wait.Seconds</w:t>
            </w:r>
            <w:proofErr w:type="spellEnd"/>
            <w:proofErr w:type="gramEnd"/>
            <w:r w:rsidRPr="009D7B22">
              <w:rPr>
                <w:rFonts w:ascii="Consolas" w:eastAsia="Consolas" w:hAnsi="Consolas" w:cs="Consolas"/>
                <w:color w:val="000000"/>
                <w:sz w:val="19"/>
                <w:szCs w:val="19"/>
              </w:rPr>
              <w:t>(1);</w:t>
            </w:r>
          </w:p>
          <w:p w14:paraId="15BB7691"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53C046AE"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12646F49"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320DF07A"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w:t>
            </w:r>
          </w:p>
        </w:tc>
      </w:tr>
    </w:tbl>
    <w:p w14:paraId="3B78C19A" w14:textId="3036B885" w:rsidR="00B22D18" w:rsidRPr="00B05032" w:rsidRDefault="00022425" w:rsidP="00B22D18">
      <w:r>
        <w:lastRenderedPageBreak/>
        <w:t xml:space="preserve">Et nous avons un cercle </w:t>
      </w:r>
      <w:r w:rsidR="5FCFDD47" w:rsidRPr="00B05032">
        <w:t>!</w:t>
      </w:r>
    </w:p>
    <w:p w14:paraId="13FAAD35" w14:textId="79A046CE" w:rsidR="5FCFDD47" w:rsidRPr="00B05032" w:rsidRDefault="5FCFDD47">
      <w:r w:rsidRPr="00B05032">
        <w:rPr>
          <w:noProof/>
        </w:rPr>
        <w:drawing>
          <wp:inline distT="0" distB="0" distL="0" distR="0" wp14:anchorId="7B41DA29" wp14:editId="5A133205">
            <wp:extent cx="3009900" cy="1649174"/>
            <wp:effectExtent l="0" t="0" r="0" b="0"/>
            <wp:docPr id="8192693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009900" cy="1649174"/>
                    </a:xfrm>
                    <a:prstGeom prst="rect">
                      <a:avLst/>
                    </a:prstGeom>
                  </pic:spPr>
                </pic:pic>
              </a:graphicData>
            </a:graphic>
          </wp:inline>
        </w:drawing>
      </w:r>
    </w:p>
    <w:p w14:paraId="22D25CC8" w14:textId="73A17210" w:rsidR="00B22D18" w:rsidRPr="00FC3E88" w:rsidRDefault="005C7C4D">
      <w:r>
        <w:t>A</w:t>
      </w:r>
      <w:r w:rsidR="00022425" w:rsidRPr="00FC3E88">
        <w:t>ugment</w:t>
      </w:r>
      <w:r w:rsidR="00FC3E88">
        <w:t>ons</w:t>
      </w:r>
      <w:r w:rsidR="00022425" w:rsidRPr="00FC3E88">
        <w:t xml:space="preserve"> la valeur des variables x et y chaque fois que le programme parcour</w:t>
      </w:r>
      <w:r w:rsidR="00FC3E88">
        <w:t>t</w:t>
      </w:r>
      <w:r w:rsidR="00022425" w:rsidRPr="00FC3E88">
        <w:t xml:space="preserve"> la boucle sans fin. En partant de la valeur 30, la variable prendra les valeurs 31, 32, 33, 34 ... etc. Les choses deviennent-elle</w:t>
      </w:r>
      <w:r w:rsidR="00ED76ED" w:rsidRPr="00FC3E88">
        <w:t>s</w:t>
      </w:r>
      <w:r w:rsidR="00022425" w:rsidRPr="00FC3E88">
        <w:t xml:space="preserve"> plus excitantes ?</w:t>
      </w:r>
    </w:p>
    <w:p w14:paraId="1A4D09B6" w14:textId="13A1BCC3" w:rsidR="00B22D18" w:rsidRPr="00AA2A17" w:rsidRDefault="00D04572" w:rsidP="009D7B22">
      <w:r w:rsidRPr="00AA2A17">
        <w:t xml:space="preserve">Le cercle s'est déplacé très lentement à cause du délai d'une seconde. Nous allons le changer en 0,01. Nous ajouterons également de la logique afin de faire rebondir le cercle </w:t>
      </w:r>
      <w:r w:rsidR="00323203" w:rsidRPr="00AA2A17">
        <w:t xml:space="preserve">c’est-à-dire </w:t>
      </w:r>
      <w:r w:rsidRPr="00AA2A17">
        <w:t xml:space="preserve">la balle. Pour qu'elle rebondisse, nous devons utiliser de nouvelles variables, dx et </w:t>
      </w:r>
      <w:proofErr w:type="spellStart"/>
      <w:r w:rsidRPr="00AA2A17">
        <w:t>dy</w:t>
      </w:r>
      <w:proofErr w:type="spellEnd"/>
      <w:r w:rsidRPr="00AA2A17">
        <w:t>. Celles-ci gèrent principalement sa direction. Nous vérifions ensuite si la balle est sur un bord. Si oui, nous inversons la direction</w:t>
      </w:r>
      <w:r w:rsidR="00B22D18" w:rsidRPr="00AA2A17">
        <w:t>.</w:t>
      </w:r>
    </w:p>
    <w:tbl>
      <w:tblPr>
        <w:tblStyle w:val="TableGrid"/>
        <w:tblW w:w="0" w:type="auto"/>
        <w:tblLook w:val="04A0" w:firstRow="1" w:lastRow="0" w:firstColumn="1" w:lastColumn="0" w:noHBand="0" w:noVBand="1"/>
      </w:tblPr>
      <w:tblGrid>
        <w:gridCol w:w="9350"/>
      </w:tblGrid>
      <w:tr w:rsidR="00B22D18" w:rsidRPr="00B05032" w14:paraId="3DEAA7B8" w14:textId="77777777" w:rsidTr="1E389313">
        <w:tc>
          <w:tcPr>
            <w:tcW w:w="9350" w:type="dxa"/>
          </w:tcPr>
          <w:p w14:paraId="0E729798" w14:textId="77777777" w:rsidR="00230C61"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proofErr w:type="spellStart"/>
            <w:proofErr w:type="gramStart"/>
            <w:r w:rsidRPr="00B05032">
              <w:rPr>
                <w:rFonts w:ascii="Consolas" w:eastAsia="Consolas" w:hAnsi="Consolas" w:cs="Consolas"/>
                <w:color w:val="0000FF"/>
                <w:sz w:val="19"/>
                <w:szCs w:val="19"/>
              </w:rPr>
              <w:t>namespace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00" w:themeColor="text1"/>
                <w:sz w:val="19"/>
                <w:szCs w:val="19"/>
              </w:rPr>
              <w:t>HelloWorld</w:t>
            </w:r>
            <w:proofErr w:type="spellEnd"/>
            <w:r w:rsidRPr="00B05032">
              <w:rPr>
                <w:rFonts w:ascii="Consolas" w:eastAsia="Consolas" w:hAnsi="Consolas" w:cs="Consolas"/>
                <w:color w:val="000000" w:themeColor="text1"/>
                <w:sz w:val="19"/>
                <w:szCs w:val="19"/>
              </w:rPr>
              <w:t xml:space="preserve"> </w:t>
            </w:r>
          </w:p>
          <w:p w14:paraId="187A5D2B" w14:textId="10E3CE6B"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w:t>
            </w:r>
          </w:p>
          <w:p w14:paraId="587D1E19" w14:textId="77777777" w:rsidR="00230C61"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gramStart"/>
            <w:r w:rsidRPr="00B05032">
              <w:rPr>
                <w:rFonts w:ascii="Consolas" w:eastAsia="Consolas" w:hAnsi="Consolas" w:cs="Consolas"/>
                <w:color w:val="0000FF"/>
                <w:sz w:val="19"/>
                <w:szCs w:val="19"/>
              </w:rPr>
              <w:t>class</w:t>
            </w:r>
            <w:proofErr w:type="gramEnd"/>
            <w:r w:rsidRPr="00B05032">
              <w:rPr>
                <w:rFonts w:ascii="Consolas" w:eastAsia="Consolas" w:hAnsi="Consolas" w:cs="Consolas"/>
                <w:color w:val="000000" w:themeColor="text1"/>
                <w:sz w:val="19"/>
                <w:szCs w:val="19"/>
              </w:rPr>
              <w:t xml:space="preserve"> </w:t>
            </w:r>
            <w:r w:rsidRPr="00B05032">
              <w:rPr>
                <w:rFonts w:ascii="Consolas" w:eastAsia="Consolas" w:hAnsi="Consolas" w:cs="Consolas"/>
                <w:color w:val="2B91AF"/>
                <w:sz w:val="19"/>
                <w:szCs w:val="19"/>
              </w:rPr>
              <w:t>Program</w:t>
            </w:r>
            <w:r w:rsidRPr="00B05032">
              <w:rPr>
                <w:rFonts w:ascii="Consolas" w:eastAsia="Consolas" w:hAnsi="Consolas" w:cs="Consolas"/>
                <w:color w:val="000000" w:themeColor="text1"/>
                <w:sz w:val="19"/>
                <w:szCs w:val="19"/>
              </w:rPr>
              <w:t xml:space="preserve"> </w:t>
            </w:r>
          </w:p>
          <w:p w14:paraId="2954EA21" w14:textId="47D52DC0" w:rsidR="00B22D18" w:rsidRPr="00B05032" w:rsidRDefault="00230C61"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r w:rsidR="1E389313" w:rsidRPr="00B05032">
              <w:rPr>
                <w:rFonts w:ascii="Consolas" w:eastAsia="Consolas" w:hAnsi="Consolas" w:cs="Consolas"/>
                <w:color w:val="000000" w:themeColor="text1"/>
                <w:sz w:val="19"/>
                <w:szCs w:val="19"/>
              </w:rPr>
              <w:t>{</w:t>
            </w:r>
          </w:p>
          <w:p w14:paraId="00EBBC40" w14:textId="77777777" w:rsidR="00230C61"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spellStart"/>
            <w:proofErr w:type="gramStart"/>
            <w:r w:rsidRPr="00B05032">
              <w:rPr>
                <w:rFonts w:ascii="Consolas" w:eastAsia="Consolas" w:hAnsi="Consolas" w:cs="Consolas"/>
                <w:color w:val="0000FF"/>
                <w:sz w:val="19"/>
                <w:szCs w:val="19"/>
              </w:rPr>
              <w:t>static</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void</w:t>
            </w:r>
            <w:proofErr w:type="spellEnd"/>
            <w:r w:rsidRPr="00B05032">
              <w:rPr>
                <w:rFonts w:ascii="Consolas" w:eastAsia="Consolas" w:hAnsi="Consolas" w:cs="Consolas"/>
                <w:color w:val="000000" w:themeColor="text1"/>
                <w:sz w:val="19"/>
                <w:szCs w:val="19"/>
              </w:rPr>
              <w:t xml:space="preserve"> Main() </w:t>
            </w:r>
          </w:p>
          <w:p w14:paraId="39A6AD9C" w14:textId="01663398" w:rsidR="00B22D18" w:rsidRPr="00B05032" w:rsidRDefault="00230C61"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r w:rsidR="1E389313" w:rsidRPr="00B05032">
              <w:rPr>
                <w:rFonts w:ascii="Consolas" w:eastAsia="Consolas" w:hAnsi="Consolas" w:cs="Consolas"/>
                <w:color w:val="000000" w:themeColor="text1"/>
                <w:sz w:val="19"/>
                <w:szCs w:val="19"/>
              </w:rPr>
              <w:t>{</w:t>
            </w:r>
          </w:p>
          <w:p w14:paraId="4A5F074C"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x = 30;</w:t>
            </w:r>
          </w:p>
          <w:p w14:paraId="3AA7CF58"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y = 30;</w:t>
            </w:r>
          </w:p>
          <w:p w14:paraId="52CA298D"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dx = 1;</w:t>
            </w:r>
          </w:p>
          <w:p w14:paraId="30A8E41C" w14:textId="46221728"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dy</w:t>
            </w:r>
            <w:proofErr w:type="spellEnd"/>
            <w:r w:rsidRPr="009D7B22">
              <w:rPr>
                <w:rFonts w:ascii="Consolas" w:eastAsia="Consolas" w:hAnsi="Consolas" w:cs="Consolas"/>
                <w:color w:val="000000"/>
                <w:sz w:val="19"/>
                <w:szCs w:val="19"/>
              </w:rPr>
              <w:t xml:space="preserve"> = 1;</w:t>
            </w:r>
          </w:p>
          <w:p w14:paraId="24DF2702" w14:textId="77777777" w:rsidR="00E23002" w:rsidRPr="00B05032" w:rsidRDefault="00E23002" w:rsidP="00C40311">
            <w:pPr>
              <w:autoSpaceDE w:val="0"/>
              <w:autoSpaceDN w:val="0"/>
              <w:adjustRightInd w:val="0"/>
              <w:spacing w:before="0"/>
              <w:rPr>
                <w:rFonts w:ascii="Consolas" w:hAnsi="Consolas" w:cs="Consolas"/>
                <w:color w:val="000000"/>
                <w:sz w:val="19"/>
                <w:szCs w:val="19"/>
              </w:rPr>
            </w:pPr>
          </w:p>
          <w:p w14:paraId="54B87F16" w14:textId="77777777" w:rsidR="00230C61"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spellStart"/>
            <w:proofErr w:type="gramStart"/>
            <w:r w:rsidRPr="00B05032">
              <w:rPr>
                <w:rFonts w:ascii="Consolas" w:eastAsia="Consolas" w:hAnsi="Consolas" w:cs="Consolas"/>
                <w:color w:val="0000FF"/>
                <w:sz w:val="19"/>
                <w:szCs w:val="19"/>
              </w:rPr>
              <w:t>while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true</w:t>
            </w:r>
            <w:proofErr w:type="spellEnd"/>
            <w:r w:rsidRPr="00B05032">
              <w:rPr>
                <w:rFonts w:ascii="Consolas" w:eastAsia="Consolas" w:hAnsi="Consolas" w:cs="Consolas"/>
                <w:color w:val="000000" w:themeColor="text1"/>
                <w:sz w:val="19"/>
                <w:szCs w:val="19"/>
              </w:rPr>
              <w:t xml:space="preserve">) </w:t>
            </w:r>
          </w:p>
          <w:p w14:paraId="5A43D080" w14:textId="0A159FDE" w:rsidR="00B22D18" w:rsidRPr="00B05032" w:rsidRDefault="00230C61"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r w:rsidR="1E389313" w:rsidRPr="00B05032">
              <w:rPr>
                <w:rFonts w:ascii="Consolas" w:eastAsia="Consolas" w:hAnsi="Consolas" w:cs="Consolas"/>
                <w:color w:val="000000" w:themeColor="text1"/>
                <w:sz w:val="19"/>
                <w:szCs w:val="19"/>
              </w:rPr>
              <w:t>{</w:t>
            </w:r>
          </w:p>
          <w:p w14:paraId="76A29F87"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00"/>
                <w:sz w:val="19"/>
                <w:szCs w:val="19"/>
              </w:rPr>
              <w:t>x</w:t>
            </w:r>
            <w:proofErr w:type="gramEnd"/>
            <w:r w:rsidRPr="009D7B22">
              <w:rPr>
                <w:rFonts w:ascii="Consolas" w:eastAsia="Consolas" w:hAnsi="Consolas" w:cs="Consolas"/>
                <w:color w:val="000000"/>
                <w:sz w:val="19"/>
                <w:szCs w:val="19"/>
              </w:rPr>
              <w:t xml:space="preserve"> = x + dx;</w:t>
            </w:r>
          </w:p>
          <w:p w14:paraId="57CF06DC" w14:textId="1FE84A86"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00"/>
                <w:sz w:val="19"/>
                <w:szCs w:val="19"/>
              </w:rPr>
              <w:t>y</w:t>
            </w:r>
            <w:proofErr w:type="gramEnd"/>
            <w:r w:rsidRPr="009D7B22">
              <w:rPr>
                <w:rFonts w:ascii="Consolas" w:eastAsia="Consolas" w:hAnsi="Consolas" w:cs="Consolas"/>
                <w:color w:val="000000"/>
                <w:sz w:val="19"/>
                <w:szCs w:val="19"/>
              </w:rPr>
              <w:t xml:space="preserve"> = y + </w:t>
            </w:r>
            <w:proofErr w:type="spellStart"/>
            <w:r w:rsidRPr="009D7B22">
              <w:rPr>
                <w:rFonts w:ascii="Consolas" w:eastAsia="Consolas" w:hAnsi="Consolas" w:cs="Consolas"/>
                <w:color w:val="000000"/>
                <w:sz w:val="19"/>
                <w:szCs w:val="19"/>
              </w:rPr>
              <w:t>dy</w:t>
            </w:r>
            <w:proofErr w:type="spellEnd"/>
            <w:r w:rsidRPr="009D7B22">
              <w:rPr>
                <w:rFonts w:ascii="Consolas" w:eastAsia="Consolas" w:hAnsi="Consolas" w:cs="Consolas"/>
                <w:color w:val="000000"/>
                <w:sz w:val="19"/>
                <w:szCs w:val="19"/>
              </w:rPr>
              <w:t>;</w:t>
            </w:r>
          </w:p>
          <w:p w14:paraId="2D7FC581" w14:textId="77777777" w:rsidR="00E23002" w:rsidRPr="00B05032" w:rsidRDefault="00E23002" w:rsidP="00C40311">
            <w:pPr>
              <w:autoSpaceDE w:val="0"/>
              <w:autoSpaceDN w:val="0"/>
              <w:adjustRightInd w:val="0"/>
              <w:spacing w:before="0"/>
              <w:rPr>
                <w:rFonts w:ascii="Consolas" w:hAnsi="Consolas" w:cs="Consolas"/>
                <w:color w:val="000000"/>
                <w:sz w:val="19"/>
                <w:szCs w:val="19"/>
              </w:rPr>
            </w:pPr>
          </w:p>
          <w:p w14:paraId="4E39C015" w14:textId="77777777" w:rsidR="00230C61"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gramStart"/>
            <w:r w:rsidRPr="00B05032">
              <w:rPr>
                <w:rFonts w:ascii="Consolas" w:eastAsia="Consolas" w:hAnsi="Consolas" w:cs="Consolas"/>
                <w:color w:val="0000FF"/>
                <w:sz w:val="19"/>
                <w:szCs w:val="19"/>
              </w:rPr>
              <w:t>if</w:t>
            </w:r>
            <w:proofErr w:type="gramEnd"/>
            <w:r w:rsidRPr="00B05032">
              <w:rPr>
                <w:rFonts w:ascii="Consolas" w:eastAsia="Consolas" w:hAnsi="Consolas" w:cs="Consolas"/>
                <w:color w:val="000000" w:themeColor="text1"/>
                <w:sz w:val="19"/>
                <w:szCs w:val="19"/>
              </w:rPr>
              <w:t xml:space="preserve"> (x &lt; 0 || x &gt; </w:t>
            </w:r>
            <w:proofErr w:type="spellStart"/>
            <w:r w:rsidRPr="00B05032">
              <w:rPr>
                <w:rFonts w:ascii="Consolas" w:eastAsia="Consolas" w:hAnsi="Consolas" w:cs="Consolas"/>
                <w:color w:val="000000" w:themeColor="text1"/>
                <w:sz w:val="19"/>
                <w:szCs w:val="19"/>
              </w:rPr>
              <w:t>BrainPad.Display.Width</w:t>
            </w:r>
            <w:proofErr w:type="spellEnd"/>
            <w:r w:rsidRPr="00B05032">
              <w:rPr>
                <w:rFonts w:ascii="Consolas" w:eastAsia="Consolas" w:hAnsi="Consolas" w:cs="Consolas"/>
                <w:color w:val="000000" w:themeColor="text1"/>
                <w:sz w:val="19"/>
                <w:szCs w:val="19"/>
              </w:rPr>
              <w:t xml:space="preserve">) </w:t>
            </w:r>
          </w:p>
          <w:p w14:paraId="3C4719D6" w14:textId="0A36BFD6" w:rsidR="00B22D18" w:rsidRPr="00B05032" w:rsidRDefault="00230C61"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r w:rsidR="1E389313" w:rsidRPr="00B05032">
              <w:rPr>
                <w:rFonts w:ascii="Consolas" w:eastAsia="Consolas" w:hAnsi="Consolas" w:cs="Consolas"/>
                <w:color w:val="000000" w:themeColor="text1"/>
                <w:sz w:val="19"/>
                <w:szCs w:val="19"/>
              </w:rPr>
              <w:t>{</w:t>
            </w:r>
          </w:p>
          <w:p w14:paraId="0EB70082"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lastRenderedPageBreak/>
              <w:t xml:space="preserve">                    </w:t>
            </w:r>
            <w:proofErr w:type="gramStart"/>
            <w:r w:rsidRPr="009D7B22">
              <w:rPr>
                <w:rFonts w:ascii="Consolas" w:eastAsia="Consolas" w:hAnsi="Consolas" w:cs="Consolas"/>
                <w:color w:val="000000"/>
                <w:sz w:val="19"/>
                <w:szCs w:val="19"/>
              </w:rPr>
              <w:t>dx</w:t>
            </w:r>
            <w:proofErr w:type="gramEnd"/>
            <w:r w:rsidRPr="009D7B22">
              <w:rPr>
                <w:rFonts w:ascii="Consolas" w:eastAsia="Consolas" w:hAnsi="Consolas" w:cs="Consolas"/>
                <w:color w:val="000000"/>
                <w:sz w:val="19"/>
                <w:szCs w:val="19"/>
              </w:rPr>
              <w:t xml:space="preserve"> = dx * -1;</w:t>
            </w:r>
          </w:p>
          <w:p w14:paraId="1D9B45EF" w14:textId="19C8C300"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45EDA85F" w14:textId="77777777" w:rsidR="00E23002" w:rsidRPr="00B05032" w:rsidRDefault="00E23002" w:rsidP="00C40311">
            <w:pPr>
              <w:autoSpaceDE w:val="0"/>
              <w:autoSpaceDN w:val="0"/>
              <w:adjustRightInd w:val="0"/>
              <w:spacing w:before="0"/>
              <w:rPr>
                <w:rFonts w:ascii="Consolas" w:hAnsi="Consolas" w:cs="Consolas"/>
                <w:color w:val="000000"/>
                <w:sz w:val="19"/>
                <w:szCs w:val="19"/>
              </w:rPr>
            </w:pPr>
          </w:p>
          <w:p w14:paraId="13811C65" w14:textId="77777777" w:rsidR="00230C61"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gramStart"/>
            <w:r w:rsidRPr="00B05032">
              <w:rPr>
                <w:rFonts w:ascii="Consolas" w:eastAsia="Consolas" w:hAnsi="Consolas" w:cs="Consolas"/>
                <w:color w:val="0000FF"/>
                <w:sz w:val="19"/>
                <w:szCs w:val="19"/>
              </w:rPr>
              <w:t>if</w:t>
            </w:r>
            <w:proofErr w:type="gramEnd"/>
            <w:r w:rsidRPr="00B05032">
              <w:rPr>
                <w:rFonts w:ascii="Consolas" w:eastAsia="Consolas" w:hAnsi="Consolas" w:cs="Consolas"/>
                <w:color w:val="000000" w:themeColor="text1"/>
                <w:sz w:val="19"/>
                <w:szCs w:val="19"/>
              </w:rPr>
              <w:t xml:space="preserve"> (y &lt; 0 || y &gt; </w:t>
            </w:r>
            <w:proofErr w:type="spellStart"/>
            <w:r w:rsidRPr="00B05032">
              <w:rPr>
                <w:rFonts w:ascii="Consolas" w:eastAsia="Consolas" w:hAnsi="Consolas" w:cs="Consolas"/>
                <w:color w:val="000000" w:themeColor="text1"/>
                <w:sz w:val="19"/>
                <w:szCs w:val="19"/>
              </w:rPr>
              <w:t>BrainPad.Display.Height</w:t>
            </w:r>
            <w:proofErr w:type="spellEnd"/>
            <w:r w:rsidRPr="00B05032">
              <w:rPr>
                <w:rFonts w:ascii="Consolas" w:eastAsia="Consolas" w:hAnsi="Consolas" w:cs="Consolas"/>
                <w:color w:val="000000" w:themeColor="text1"/>
                <w:sz w:val="19"/>
                <w:szCs w:val="19"/>
              </w:rPr>
              <w:t>)</w:t>
            </w:r>
            <w:r w:rsidR="00AC78A7" w:rsidRPr="00B05032">
              <w:rPr>
                <w:rFonts w:ascii="Consolas" w:eastAsia="Consolas" w:hAnsi="Consolas" w:cs="Consolas"/>
                <w:color w:val="000000" w:themeColor="text1"/>
                <w:sz w:val="19"/>
                <w:szCs w:val="19"/>
              </w:rPr>
              <w:t xml:space="preserve"> </w:t>
            </w:r>
          </w:p>
          <w:p w14:paraId="68D698F8" w14:textId="4F2048FE" w:rsidR="00B22D18" w:rsidRPr="00B05032" w:rsidRDefault="00230C61"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r w:rsidR="1E389313" w:rsidRPr="00B05032">
              <w:rPr>
                <w:rFonts w:ascii="Consolas" w:eastAsia="Consolas" w:hAnsi="Consolas" w:cs="Consolas"/>
                <w:color w:val="000000" w:themeColor="text1"/>
                <w:sz w:val="19"/>
                <w:szCs w:val="19"/>
              </w:rPr>
              <w:t>{</w:t>
            </w:r>
          </w:p>
          <w:p w14:paraId="0BB75650"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dy</w:t>
            </w:r>
            <w:proofErr w:type="spellEnd"/>
            <w:proofErr w:type="gramEnd"/>
            <w:r w:rsidRPr="009D7B22">
              <w:rPr>
                <w:rFonts w:ascii="Consolas" w:eastAsia="Consolas" w:hAnsi="Consolas" w:cs="Consolas"/>
                <w:color w:val="000000"/>
                <w:sz w:val="19"/>
                <w:szCs w:val="19"/>
              </w:rPr>
              <w:t xml:space="preserve"> = </w:t>
            </w:r>
            <w:proofErr w:type="spellStart"/>
            <w:r w:rsidRPr="009D7B22">
              <w:rPr>
                <w:rFonts w:ascii="Consolas" w:eastAsia="Consolas" w:hAnsi="Consolas" w:cs="Consolas"/>
                <w:color w:val="000000"/>
                <w:sz w:val="19"/>
                <w:szCs w:val="19"/>
              </w:rPr>
              <w:t>dy</w:t>
            </w:r>
            <w:proofErr w:type="spellEnd"/>
            <w:r w:rsidRPr="009D7B22">
              <w:rPr>
                <w:rFonts w:ascii="Consolas" w:eastAsia="Consolas" w:hAnsi="Consolas" w:cs="Consolas"/>
                <w:color w:val="000000"/>
                <w:sz w:val="19"/>
                <w:szCs w:val="19"/>
              </w:rPr>
              <w:t xml:space="preserve"> * -1;</w:t>
            </w:r>
          </w:p>
          <w:p w14:paraId="1376E3FA" w14:textId="49612864"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2F57630A" w14:textId="77777777" w:rsidR="00E23002" w:rsidRPr="00B05032" w:rsidRDefault="00E23002" w:rsidP="00C40311">
            <w:pPr>
              <w:autoSpaceDE w:val="0"/>
              <w:autoSpaceDN w:val="0"/>
              <w:adjustRightInd w:val="0"/>
              <w:spacing w:before="0"/>
              <w:rPr>
                <w:rFonts w:ascii="Consolas" w:hAnsi="Consolas" w:cs="Consolas"/>
                <w:color w:val="000000"/>
                <w:sz w:val="19"/>
                <w:szCs w:val="19"/>
              </w:rPr>
            </w:pPr>
          </w:p>
          <w:p w14:paraId="5314A80A"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BrainPad.Display.DrawCircle</w:t>
            </w:r>
            <w:proofErr w:type="spellEnd"/>
            <w:proofErr w:type="gramEnd"/>
            <w:r w:rsidRPr="009D7B22">
              <w:rPr>
                <w:rFonts w:ascii="Consolas" w:eastAsia="Consolas" w:hAnsi="Consolas" w:cs="Consolas"/>
                <w:color w:val="000000"/>
                <w:sz w:val="19"/>
                <w:szCs w:val="19"/>
              </w:rPr>
              <w:t>(x, y, 5);</w:t>
            </w:r>
          </w:p>
          <w:p w14:paraId="5A7F66A4"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BrainPad.Display.RefreshScreen</w:t>
            </w:r>
            <w:proofErr w:type="spellEnd"/>
            <w:proofErr w:type="gramEnd"/>
            <w:r w:rsidRPr="009D7B22">
              <w:rPr>
                <w:rFonts w:ascii="Consolas" w:eastAsia="Consolas" w:hAnsi="Consolas" w:cs="Consolas"/>
                <w:color w:val="000000"/>
                <w:sz w:val="19"/>
                <w:szCs w:val="19"/>
              </w:rPr>
              <w:t>();</w:t>
            </w:r>
          </w:p>
          <w:p w14:paraId="649187B4"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BrainPad.Wait.Seconds</w:t>
            </w:r>
            <w:proofErr w:type="spellEnd"/>
            <w:proofErr w:type="gramEnd"/>
            <w:r w:rsidRPr="009D7B22">
              <w:rPr>
                <w:rFonts w:ascii="Consolas" w:eastAsia="Consolas" w:hAnsi="Consolas" w:cs="Consolas"/>
                <w:color w:val="000000"/>
                <w:sz w:val="19"/>
                <w:szCs w:val="19"/>
              </w:rPr>
              <w:t>(0.01);</w:t>
            </w:r>
          </w:p>
          <w:p w14:paraId="3E0FF455"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051D48F5"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4F849DF1"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2DAC1692"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w:t>
            </w:r>
          </w:p>
        </w:tc>
      </w:tr>
    </w:tbl>
    <w:p w14:paraId="6E311F06" w14:textId="3ED33C83" w:rsidR="00B22D18" w:rsidRPr="00B05032" w:rsidRDefault="00C24A78" w:rsidP="00B22D18">
      <w:r>
        <w:lastRenderedPageBreak/>
        <w:t xml:space="preserve">Résultat obtenu, le cercle </w:t>
      </w:r>
      <w:r w:rsidR="00323203">
        <w:t xml:space="preserve">est </w:t>
      </w:r>
      <w:r>
        <w:t xml:space="preserve">redessiné lorsqu'il se déplace sur l'écran </w:t>
      </w:r>
      <w:r w:rsidR="5FCFDD47" w:rsidRPr="00B05032">
        <w:t>:</w:t>
      </w:r>
    </w:p>
    <w:p w14:paraId="677328C8" w14:textId="13290432" w:rsidR="5FCFDD47" w:rsidRPr="00B05032" w:rsidRDefault="5FCFDD47">
      <w:r w:rsidRPr="00B05032">
        <w:rPr>
          <w:noProof/>
        </w:rPr>
        <w:drawing>
          <wp:inline distT="0" distB="0" distL="0" distR="0" wp14:anchorId="574F3805" wp14:editId="0F6FE614">
            <wp:extent cx="3019425" cy="1635522"/>
            <wp:effectExtent l="0" t="0" r="0" b="0"/>
            <wp:docPr id="644070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019425" cy="1635522"/>
                    </a:xfrm>
                    <a:prstGeom prst="rect">
                      <a:avLst/>
                    </a:prstGeom>
                  </pic:spPr>
                </pic:pic>
              </a:graphicData>
            </a:graphic>
          </wp:inline>
        </w:drawing>
      </w:r>
    </w:p>
    <w:p w14:paraId="6661E18F" w14:textId="03C1288B" w:rsidR="00B22D18" w:rsidRPr="00B05032" w:rsidRDefault="00803F60" w:rsidP="00B22D18">
      <w:r>
        <w:t>Mais nous voulons avoir une balle rebondissante</w:t>
      </w:r>
      <w:r w:rsidR="00323203">
        <w:t>,</w:t>
      </w:r>
      <w:r>
        <w:t xml:space="preserve"> alors </w:t>
      </w:r>
      <w:r w:rsidR="00D664E7">
        <w:t>effaçons</w:t>
      </w:r>
      <w:r>
        <w:t xml:space="preserve"> l'écran avant de dessiner un cercle. Ajoutez cette ligne juste avant </w:t>
      </w:r>
      <w:proofErr w:type="spellStart"/>
      <w:r>
        <w:t>DrawCircle</w:t>
      </w:r>
      <w:proofErr w:type="spellEnd"/>
      <w:r w:rsidR="00B22D18" w:rsidRPr="00B05032">
        <w:t>.</w:t>
      </w:r>
    </w:p>
    <w:tbl>
      <w:tblPr>
        <w:tblStyle w:val="TableGrid"/>
        <w:tblW w:w="0" w:type="auto"/>
        <w:tblLook w:val="04A0" w:firstRow="1" w:lastRow="0" w:firstColumn="1" w:lastColumn="0" w:noHBand="0" w:noVBand="1"/>
      </w:tblPr>
      <w:tblGrid>
        <w:gridCol w:w="9350"/>
      </w:tblGrid>
      <w:tr w:rsidR="00B22D18" w:rsidRPr="00B05032" w14:paraId="15E55F9B" w14:textId="77777777" w:rsidTr="00C40311">
        <w:tc>
          <w:tcPr>
            <w:tcW w:w="9350" w:type="dxa"/>
          </w:tcPr>
          <w:p w14:paraId="54171DF7" w14:textId="77777777" w:rsidR="00B22D18" w:rsidRPr="00B05032" w:rsidRDefault="00B22D18" w:rsidP="00C40311">
            <w:proofErr w:type="spellStart"/>
            <w:proofErr w:type="gramStart"/>
            <w:r w:rsidRPr="009D7B22">
              <w:rPr>
                <w:rFonts w:ascii="Consolas" w:eastAsia="Consolas" w:hAnsi="Consolas" w:cs="Consolas"/>
                <w:color w:val="000000"/>
                <w:sz w:val="19"/>
                <w:szCs w:val="19"/>
              </w:rPr>
              <w:t>BrainPad.Display.Clear</w:t>
            </w:r>
            <w:proofErr w:type="spellEnd"/>
            <w:proofErr w:type="gramEnd"/>
            <w:r w:rsidRPr="009D7B22">
              <w:rPr>
                <w:rFonts w:ascii="Consolas" w:eastAsia="Consolas" w:hAnsi="Consolas" w:cs="Consolas"/>
                <w:color w:val="000000"/>
                <w:sz w:val="19"/>
                <w:szCs w:val="19"/>
              </w:rPr>
              <w:t>();</w:t>
            </w:r>
          </w:p>
        </w:tc>
      </w:tr>
    </w:tbl>
    <w:p w14:paraId="1B916CBE" w14:textId="4E00A6D9" w:rsidR="00B22D18" w:rsidRPr="00B05032" w:rsidRDefault="00803F60" w:rsidP="00B22D18">
      <w:r>
        <w:t xml:space="preserve">Voulez-vous accélérer </w:t>
      </w:r>
      <w:r w:rsidR="00D664E7">
        <w:t>le déplacement</w:t>
      </w:r>
      <w:r w:rsidR="00E205B2">
        <w:t xml:space="preserve"> </w:t>
      </w:r>
      <w:r>
        <w:t xml:space="preserve">? Le retard de 0.01 est très petit, donc le retard n'est pas le problème ici. Nous </w:t>
      </w:r>
      <w:r w:rsidR="00D664E7">
        <w:t>déplaçons simplement</w:t>
      </w:r>
      <w:r>
        <w:t xml:space="preserve"> le cercle d'un pixel </w:t>
      </w:r>
      <w:r w:rsidR="00D664E7">
        <w:t xml:space="preserve">à </w:t>
      </w:r>
      <w:r>
        <w:t xml:space="preserve">chaque </w:t>
      </w:r>
      <w:r w:rsidR="00D664E7">
        <w:t>parcours de</w:t>
      </w:r>
      <w:r>
        <w:t xml:space="preserve"> la boucle. Déplacez-le de 5 pixels et il sera 5 fois plus rapide. Ceci se fait en modifiant la valeur initiale de dx et </w:t>
      </w:r>
      <w:r w:rsidR="00D664E7">
        <w:t xml:space="preserve">de </w:t>
      </w:r>
      <w:proofErr w:type="spellStart"/>
      <w:r>
        <w:t>dy</w:t>
      </w:r>
      <w:proofErr w:type="spellEnd"/>
      <w:r>
        <w:t xml:space="preserve"> à 5</w:t>
      </w:r>
      <w:r w:rsidR="00B22D18" w:rsidRPr="00B05032">
        <w:t>.</w:t>
      </w:r>
    </w:p>
    <w:tbl>
      <w:tblPr>
        <w:tblStyle w:val="TableGrid"/>
        <w:tblW w:w="0" w:type="auto"/>
        <w:tblLook w:val="04A0" w:firstRow="1" w:lastRow="0" w:firstColumn="1" w:lastColumn="0" w:noHBand="0" w:noVBand="1"/>
      </w:tblPr>
      <w:tblGrid>
        <w:gridCol w:w="9350"/>
      </w:tblGrid>
      <w:tr w:rsidR="00B22D18" w:rsidRPr="00B05032" w14:paraId="2FB38C94" w14:textId="77777777" w:rsidTr="00C40311">
        <w:tc>
          <w:tcPr>
            <w:tcW w:w="9350" w:type="dxa"/>
          </w:tcPr>
          <w:p w14:paraId="350567AD"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dx = 5;</w:t>
            </w:r>
          </w:p>
          <w:p w14:paraId="2B672999" w14:textId="77777777" w:rsidR="00B22D18" w:rsidRPr="00B05032" w:rsidRDefault="00B22D18" w:rsidP="00C40311">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dy</w:t>
            </w:r>
            <w:proofErr w:type="spellEnd"/>
            <w:r w:rsidRPr="009D7B22">
              <w:rPr>
                <w:rFonts w:ascii="Consolas" w:eastAsia="Consolas" w:hAnsi="Consolas" w:cs="Consolas"/>
                <w:color w:val="000000"/>
                <w:sz w:val="19"/>
                <w:szCs w:val="19"/>
              </w:rPr>
              <w:t xml:space="preserve"> = 5;</w:t>
            </w:r>
          </w:p>
        </w:tc>
      </w:tr>
    </w:tbl>
    <w:p w14:paraId="1624D3DF" w14:textId="4C74B3D3" w:rsidR="00B22D18" w:rsidRPr="00B05032" w:rsidRDefault="00803F60" w:rsidP="00B22D18">
      <w:r>
        <w:t xml:space="preserve">Quelle balle rebondit sans faire de bruit ? Produisons un bip sur le BrainPad à chaque </w:t>
      </w:r>
      <w:r w:rsidR="0028041C">
        <w:t>rebond</w:t>
      </w:r>
      <w:r>
        <w:t>. Ajoutez la ligne ci-dessous dans chaque instruction if</w:t>
      </w:r>
      <w:r w:rsidR="00B162AA">
        <w:t>…</w:t>
      </w:r>
    </w:p>
    <w:tbl>
      <w:tblPr>
        <w:tblStyle w:val="TableGrid"/>
        <w:tblW w:w="0" w:type="auto"/>
        <w:tblLook w:val="04A0" w:firstRow="1" w:lastRow="0" w:firstColumn="1" w:lastColumn="0" w:noHBand="0" w:noVBand="1"/>
      </w:tblPr>
      <w:tblGrid>
        <w:gridCol w:w="9350"/>
      </w:tblGrid>
      <w:tr w:rsidR="00B22D18" w:rsidRPr="00B05032" w14:paraId="56B6D388" w14:textId="77777777" w:rsidTr="00E062E4">
        <w:trPr>
          <w:trHeight w:val="323"/>
        </w:trPr>
        <w:tc>
          <w:tcPr>
            <w:tcW w:w="9350" w:type="dxa"/>
          </w:tcPr>
          <w:p w14:paraId="1DE0DE24" w14:textId="77777777" w:rsidR="00B22D18" w:rsidRPr="009D7B22" w:rsidRDefault="00B22D18" w:rsidP="00C40311">
            <w:pPr>
              <w:rPr>
                <w:rFonts w:ascii="Consolas" w:eastAsia="Consolas" w:hAnsi="Consolas" w:cs="Consolas"/>
                <w:color w:val="000000"/>
                <w:sz w:val="19"/>
                <w:szCs w:val="19"/>
              </w:rPr>
            </w:pPr>
            <w:proofErr w:type="spellStart"/>
            <w:proofErr w:type="gramStart"/>
            <w:r w:rsidRPr="009D7B22">
              <w:rPr>
                <w:rFonts w:ascii="Consolas" w:eastAsia="Consolas" w:hAnsi="Consolas" w:cs="Consolas"/>
                <w:color w:val="000000"/>
                <w:sz w:val="19"/>
                <w:szCs w:val="19"/>
              </w:rPr>
              <w:t>BrainPad.Buzzer.Beep</w:t>
            </w:r>
            <w:proofErr w:type="spellEnd"/>
            <w:proofErr w:type="gramEnd"/>
            <w:r w:rsidRPr="009D7B22">
              <w:rPr>
                <w:rFonts w:ascii="Consolas" w:eastAsia="Consolas" w:hAnsi="Consolas" w:cs="Consolas"/>
                <w:color w:val="000000"/>
                <w:sz w:val="19"/>
                <w:szCs w:val="19"/>
              </w:rPr>
              <w:t>();</w:t>
            </w:r>
          </w:p>
        </w:tc>
      </w:tr>
    </w:tbl>
    <w:p w14:paraId="3EDDFB0C" w14:textId="739876D9" w:rsidR="00B22D18" w:rsidRPr="00B05032" w:rsidRDefault="00CF175E" w:rsidP="00B22D18">
      <w:r>
        <w:t>Ah</w:t>
      </w:r>
      <w:r w:rsidR="00D664E7">
        <w:t>,</w:t>
      </w:r>
      <w:r>
        <w:t xml:space="preserve"> </w:t>
      </w:r>
      <w:r w:rsidR="00D664E7">
        <w:t>a</w:t>
      </w:r>
      <w:r>
        <w:t xml:space="preserve">h ! Maintenant, c'est une balle qui rebondit ! Mais </w:t>
      </w:r>
      <w:r w:rsidR="00D664E7">
        <w:t>le bruit est</w:t>
      </w:r>
      <w:r>
        <w:t xml:space="preserve"> trop fort, surtout si vous êtes dans une salle de classe avec 30 </w:t>
      </w:r>
      <w:proofErr w:type="spellStart"/>
      <w:r>
        <w:t>BrainPads</w:t>
      </w:r>
      <w:proofErr w:type="spellEnd"/>
      <w:r>
        <w:t xml:space="preserve"> ! Modifiez le code pour </w:t>
      </w:r>
      <w:r w:rsidR="00D664E7">
        <w:t>produire</w:t>
      </w:r>
      <w:r>
        <w:t xml:space="preserve"> </w:t>
      </w:r>
      <w:r w:rsidR="00D664E7">
        <w:t>l</w:t>
      </w:r>
      <w:r>
        <w:t>es sons uniquement si le bouton bas est enfoncé.</w:t>
      </w:r>
    </w:p>
    <w:tbl>
      <w:tblPr>
        <w:tblStyle w:val="TableGrid"/>
        <w:tblW w:w="0" w:type="auto"/>
        <w:tblLook w:val="04A0" w:firstRow="1" w:lastRow="0" w:firstColumn="1" w:lastColumn="0" w:noHBand="0" w:noVBand="1"/>
      </w:tblPr>
      <w:tblGrid>
        <w:gridCol w:w="9350"/>
      </w:tblGrid>
      <w:tr w:rsidR="00B22D18" w:rsidRPr="00B05032" w14:paraId="1ADC91F3" w14:textId="77777777" w:rsidTr="00791E42">
        <w:trPr>
          <w:trHeight w:val="998"/>
        </w:trPr>
        <w:tc>
          <w:tcPr>
            <w:tcW w:w="9350" w:type="dxa"/>
          </w:tcPr>
          <w:p w14:paraId="53B0DF00" w14:textId="77777777" w:rsidR="00103E14" w:rsidRPr="009D7B22" w:rsidRDefault="00D95767" w:rsidP="00C40311">
            <w:pPr>
              <w:rPr>
                <w:rFonts w:ascii="Consolas" w:eastAsia="Consolas" w:hAnsi="Consolas" w:cs="Consolas"/>
                <w:color w:val="000000"/>
                <w:sz w:val="19"/>
                <w:szCs w:val="19"/>
              </w:rPr>
            </w:pPr>
            <w:proofErr w:type="gramStart"/>
            <w:r w:rsidRPr="009D7B22">
              <w:rPr>
                <w:rFonts w:ascii="Consolas" w:eastAsia="Consolas" w:hAnsi="Consolas" w:cs="Consolas"/>
                <w:color w:val="0000FF"/>
                <w:sz w:val="19"/>
                <w:szCs w:val="19"/>
              </w:rPr>
              <w:t>i</w:t>
            </w:r>
            <w:r w:rsidR="00B22D18" w:rsidRPr="009D7B22">
              <w:rPr>
                <w:rFonts w:ascii="Consolas" w:eastAsia="Consolas" w:hAnsi="Consolas" w:cs="Consolas"/>
                <w:color w:val="0000FF"/>
                <w:sz w:val="19"/>
                <w:szCs w:val="19"/>
              </w:rPr>
              <w:t>f</w:t>
            </w:r>
            <w:proofErr w:type="gramEnd"/>
            <w:r w:rsidRPr="009D7B22">
              <w:rPr>
                <w:rFonts w:ascii="Consolas" w:eastAsia="Consolas" w:hAnsi="Consolas" w:cs="Consolas"/>
                <w:color w:val="0000FF"/>
                <w:sz w:val="19"/>
                <w:szCs w:val="19"/>
              </w:rPr>
              <w:t xml:space="preserve"> </w:t>
            </w:r>
            <w:r w:rsidR="00B22D18" w:rsidRPr="009D7B22">
              <w:rPr>
                <w:rFonts w:ascii="Consolas" w:eastAsia="Consolas" w:hAnsi="Consolas" w:cs="Consolas"/>
                <w:color w:val="000000"/>
                <w:sz w:val="19"/>
                <w:szCs w:val="19"/>
              </w:rPr>
              <w:t>(</w:t>
            </w:r>
            <w:proofErr w:type="spellStart"/>
            <w:r w:rsidR="00B22D18" w:rsidRPr="009D7B22">
              <w:rPr>
                <w:rFonts w:ascii="Consolas" w:eastAsia="Consolas" w:hAnsi="Consolas" w:cs="Consolas"/>
                <w:color w:val="000000"/>
                <w:sz w:val="19"/>
                <w:szCs w:val="19"/>
              </w:rPr>
              <w:t>BrainPad.Buttons.IsDownPressed</w:t>
            </w:r>
            <w:proofErr w:type="spellEnd"/>
            <w:r w:rsidR="00B22D18" w:rsidRPr="009D7B22">
              <w:rPr>
                <w:rFonts w:ascii="Consolas" w:eastAsia="Consolas" w:hAnsi="Consolas" w:cs="Consolas"/>
                <w:color w:val="000000"/>
                <w:sz w:val="19"/>
                <w:szCs w:val="19"/>
              </w:rPr>
              <w:t>())</w:t>
            </w:r>
          </w:p>
          <w:p w14:paraId="64F4D1C0" w14:textId="1BC445A7" w:rsidR="00B22D18" w:rsidRPr="009D7B22" w:rsidRDefault="00D95767" w:rsidP="00C40311">
            <w:pPr>
              <w:rPr>
                <w:rFonts w:ascii="Consolas" w:eastAsia="Consolas" w:hAnsi="Consolas" w:cs="Consolas"/>
                <w:color w:val="000000"/>
                <w:sz w:val="19"/>
                <w:szCs w:val="19"/>
              </w:rPr>
            </w:pPr>
            <w:r w:rsidRPr="009D7B22">
              <w:rPr>
                <w:rFonts w:ascii="Consolas" w:eastAsia="Consolas" w:hAnsi="Consolas" w:cs="Consolas"/>
                <w:color w:val="000000"/>
                <w:sz w:val="19"/>
                <w:szCs w:val="19"/>
              </w:rPr>
              <w:t>{</w:t>
            </w:r>
          </w:p>
          <w:p w14:paraId="33A53C5B" w14:textId="77777777" w:rsidR="00B22D18" w:rsidRPr="009D7B22" w:rsidRDefault="00B22D18" w:rsidP="00C40311">
            <w:pPr>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BrainPad.Buzzer.Beep</w:t>
            </w:r>
            <w:proofErr w:type="spellEnd"/>
            <w:proofErr w:type="gramEnd"/>
            <w:r w:rsidRPr="009D7B22">
              <w:rPr>
                <w:rFonts w:ascii="Consolas" w:eastAsia="Consolas" w:hAnsi="Consolas" w:cs="Consolas"/>
                <w:color w:val="000000"/>
                <w:sz w:val="19"/>
                <w:szCs w:val="19"/>
              </w:rPr>
              <w:t>();</w:t>
            </w:r>
          </w:p>
          <w:p w14:paraId="1F1F9D27" w14:textId="65093198" w:rsidR="00D95767" w:rsidRPr="00B05032" w:rsidRDefault="00D95767" w:rsidP="00C40311">
            <w:r w:rsidRPr="009D7B22">
              <w:rPr>
                <w:rFonts w:ascii="Consolas" w:eastAsia="Consolas" w:hAnsi="Consolas" w:cs="Consolas"/>
                <w:sz w:val="19"/>
                <w:szCs w:val="19"/>
              </w:rPr>
              <w:t>}</w:t>
            </w:r>
          </w:p>
        </w:tc>
      </w:tr>
    </w:tbl>
    <w:p w14:paraId="1AD7D446" w14:textId="70DCC5EC" w:rsidR="00B22D18" w:rsidRPr="00B05032" w:rsidRDefault="00CF175E" w:rsidP="00B22D18">
      <w:r>
        <w:lastRenderedPageBreak/>
        <w:t xml:space="preserve">Pouvez-vous donner un effet cool à la balle en la rendant plus grande </w:t>
      </w:r>
      <w:r w:rsidR="00FC3E88">
        <w:t xml:space="preserve">ou </w:t>
      </w:r>
      <w:r>
        <w:t xml:space="preserve">plus petite quand elle se déplace ? Pensez à la façon dont nous changeons </w:t>
      </w:r>
      <w:r w:rsidR="0028041C">
        <w:t xml:space="preserve">sa </w:t>
      </w:r>
      <w:r>
        <w:t xml:space="preserve">position dans les limites établies. Vous ferez exactement la même chose. Vous avez besoin d'une variable r pour le rayon et d'une variable </w:t>
      </w:r>
      <w:proofErr w:type="spellStart"/>
      <w:r>
        <w:t>dr</w:t>
      </w:r>
      <w:proofErr w:type="spellEnd"/>
      <w:r>
        <w:t xml:space="preserve"> pour la modification du rayon, </w:t>
      </w:r>
      <w:r w:rsidR="00FC3E88">
        <w:t xml:space="preserve">en </w:t>
      </w:r>
      <w:r>
        <w:t xml:space="preserve">augmentant ou </w:t>
      </w:r>
      <w:r w:rsidR="00FC3E88">
        <w:t xml:space="preserve">en </w:t>
      </w:r>
      <w:r>
        <w:t>rétrécissant</w:t>
      </w:r>
      <w:r w:rsidR="635A04CC" w:rsidRPr="00B05032">
        <w:t>.</w:t>
      </w:r>
    </w:p>
    <w:tbl>
      <w:tblPr>
        <w:tblStyle w:val="TableGrid"/>
        <w:tblW w:w="0" w:type="auto"/>
        <w:tblLook w:val="04A0" w:firstRow="1" w:lastRow="0" w:firstColumn="1" w:lastColumn="0" w:noHBand="0" w:noVBand="1"/>
      </w:tblPr>
      <w:tblGrid>
        <w:gridCol w:w="9350"/>
      </w:tblGrid>
      <w:tr w:rsidR="00B22D18" w:rsidRPr="00B05032" w14:paraId="3EB9C31F" w14:textId="77777777" w:rsidTr="00C40311">
        <w:tc>
          <w:tcPr>
            <w:tcW w:w="9350" w:type="dxa"/>
          </w:tcPr>
          <w:p w14:paraId="64F72F5C"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r = 3;</w:t>
            </w:r>
          </w:p>
          <w:p w14:paraId="79E0C385" w14:textId="77777777" w:rsidR="00B22D18" w:rsidRPr="00B05032" w:rsidRDefault="00B22D18" w:rsidP="00C40311">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dr</w:t>
            </w:r>
            <w:proofErr w:type="spellEnd"/>
            <w:r w:rsidRPr="009D7B22">
              <w:rPr>
                <w:rFonts w:ascii="Consolas" w:eastAsia="Consolas" w:hAnsi="Consolas" w:cs="Consolas"/>
                <w:color w:val="000000"/>
                <w:sz w:val="19"/>
                <w:szCs w:val="19"/>
              </w:rPr>
              <w:t xml:space="preserve"> = 1;</w:t>
            </w:r>
          </w:p>
        </w:tc>
      </w:tr>
    </w:tbl>
    <w:p w14:paraId="777F5533" w14:textId="1C20756D" w:rsidR="00B22D18" w:rsidRPr="00B05032" w:rsidRDefault="00CF175E" w:rsidP="00B22D18">
      <w:r>
        <w:t>Nous allons augmenter la taille avec des limites comprises entre 1 et 8</w:t>
      </w:r>
      <w:r w:rsidR="00B22D18" w:rsidRPr="00B05032">
        <w:t>.</w:t>
      </w:r>
    </w:p>
    <w:tbl>
      <w:tblPr>
        <w:tblStyle w:val="TableGrid"/>
        <w:tblW w:w="0" w:type="auto"/>
        <w:tblLook w:val="04A0" w:firstRow="1" w:lastRow="0" w:firstColumn="1" w:lastColumn="0" w:noHBand="0" w:noVBand="1"/>
      </w:tblPr>
      <w:tblGrid>
        <w:gridCol w:w="9350"/>
      </w:tblGrid>
      <w:tr w:rsidR="00B22D18" w:rsidRPr="00B05032" w14:paraId="3139AA7F" w14:textId="77777777" w:rsidTr="00C40311">
        <w:tc>
          <w:tcPr>
            <w:tcW w:w="9350" w:type="dxa"/>
          </w:tcPr>
          <w:p w14:paraId="6AF476AB" w14:textId="2054E86B" w:rsidR="00B22D18" w:rsidRPr="009D7B22" w:rsidRDefault="00B22D18" w:rsidP="0073628E">
            <w:pPr>
              <w:autoSpaceDE w:val="0"/>
              <w:autoSpaceDN w:val="0"/>
              <w:adjustRightInd w:val="0"/>
              <w:spacing w:before="0"/>
              <w:rPr>
                <w:rFonts w:ascii="Consolas" w:eastAsia="Consolas" w:hAnsi="Consolas" w:cs="Consolas"/>
                <w:color w:val="000000"/>
                <w:sz w:val="19"/>
                <w:szCs w:val="19"/>
              </w:rPr>
            </w:pPr>
            <w:proofErr w:type="gramStart"/>
            <w:r w:rsidRPr="009D7B22">
              <w:rPr>
                <w:rFonts w:ascii="Consolas" w:eastAsia="Consolas" w:hAnsi="Consolas" w:cs="Consolas"/>
                <w:color w:val="000000"/>
                <w:sz w:val="19"/>
                <w:szCs w:val="19"/>
              </w:rPr>
              <w:t>r</w:t>
            </w:r>
            <w:proofErr w:type="gramEnd"/>
            <w:r w:rsidRPr="009D7B22">
              <w:rPr>
                <w:rFonts w:ascii="Consolas" w:eastAsia="Consolas" w:hAnsi="Consolas" w:cs="Consolas"/>
                <w:color w:val="000000"/>
                <w:sz w:val="19"/>
                <w:szCs w:val="19"/>
              </w:rPr>
              <w:t xml:space="preserve"> = r + </w:t>
            </w:r>
            <w:proofErr w:type="spellStart"/>
            <w:r w:rsidRPr="009D7B22">
              <w:rPr>
                <w:rFonts w:ascii="Consolas" w:eastAsia="Consolas" w:hAnsi="Consolas" w:cs="Consolas"/>
                <w:color w:val="000000"/>
                <w:sz w:val="19"/>
                <w:szCs w:val="19"/>
              </w:rPr>
              <w:t>dr</w:t>
            </w:r>
            <w:proofErr w:type="spellEnd"/>
            <w:r w:rsidRPr="009D7B22">
              <w:rPr>
                <w:rFonts w:ascii="Consolas" w:eastAsia="Consolas" w:hAnsi="Consolas" w:cs="Consolas"/>
                <w:color w:val="000000"/>
                <w:sz w:val="19"/>
                <w:szCs w:val="19"/>
              </w:rPr>
              <w:t>;</w:t>
            </w:r>
          </w:p>
          <w:p w14:paraId="7465246A" w14:textId="77777777" w:rsidR="0028558A" w:rsidRPr="00B05032" w:rsidRDefault="0028558A" w:rsidP="00C40311">
            <w:pPr>
              <w:autoSpaceDE w:val="0"/>
              <w:autoSpaceDN w:val="0"/>
              <w:adjustRightInd w:val="0"/>
              <w:spacing w:before="0"/>
              <w:rPr>
                <w:rFonts w:ascii="Consolas" w:hAnsi="Consolas" w:cs="Consolas"/>
                <w:color w:val="000000"/>
                <w:sz w:val="19"/>
                <w:szCs w:val="19"/>
              </w:rPr>
            </w:pPr>
          </w:p>
          <w:p w14:paraId="2CE58436" w14:textId="77777777" w:rsidR="00FD416F" w:rsidRPr="009D7B22" w:rsidRDefault="00B22D18" w:rsidP="0073628E">
            <w:pPr>
              <w:autoSpaceDE w:val="0"/>
              <w:autoSpaceDN w:val="0"/>
              <w:adjustRightInd w:val="0"/>
              <w:spacing w:before="0"/>
              <w:rPr>
                <w:rFonts w:ascii="Consolas" w:eastAsia="Consolas" w:hAnsi="Consolas" w:cs="Consolas"/>
                <w:color w:val="000000"/>
                <w:sz w:val="19"/>
                <w:szCs w:val="19"/>
              </w:rPr>
            </w:pPr>
            <w:proofErr w:type="gramStart"/>
            <w:r w:rsidRPr="009D7B22">
              <w:rPr>
                <w:rFonts w:ascii="Consolas" w:eastAsia="Consolas" w:hAnsi="Consolas" w:cs="Consolas"/>
                <w:color w:val="0000FF"/>
                <w:sz w:val="19"/>
                <w:szCs w:val="19"/>
              </w:rPr>
              <w:t>if</w:t>
            </w:r>
            <w:proofErr w:type="gramEnd"/>
            <w:r w:rsidRPr="009D7B22">
              <w:rPr>
                <w:rFonts w:ascii="Consolas" w:eastAsia="Consolas" w:hAnsi="Consolas" w:cs="Consolas"/>
                <w:color w:val="000000"/>
                <w:sz w:val="19"/>
                <w:szCs w:val="19"/>
              </w:rPr>
              <w:t xml:space="preserve"> (r &lt; 1 || r &gt; 8)</w:t>
            </w:r>
            <w:r w:rsidR="00EA2B42" w:rsidRPr="009D7B22">
              <w:rPr>
                <w:rFonts w:ascii="Consolas" w:eastAsia="Consolas" w:hAnsi="Consolas" w:cs="Consolas"/>
                <w:color w:val="000000"/>
                <w:sz w:val="19"/>
                <w:szCs w:val="19"/>
              </w:rPr>
              <w:t xml:space="preserve"> </w:t>
            </w:r>
          </w:p>
          <w:p w14:paraId="3F7962C0" w14:textId="763A1286"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w:t>
            </w:r>
          </w:p>
          <w:p w14:paraId="2ECE377E" w14:textId="3B7FC530"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dr</w:t>
            </w:r>
            <w:proofErr w:type="spellEnd"/>
            <w:proofErr w:type="gramEnd"/>
            <w:r w:rsidRPr="009D7B22">
              <w:rPr>
                <w:rFonts w:ascii="Consolas" w:eastAsia="Consolas" w:hAnsi="Consolas" w:cs="Consolas"/>
                <w:color w:val="000000"/>
                <w:sz w:val="19"/>
                <w:szCs w:val="19"/>
              </w:rPr>
              <w:t xml:space="preserve"> = </w:t>
            </w:r>
            <w:proofErr w:type="spellStart"/>
            <w:r w:rsidRPr="009D7B22">
              <w:rPr>
                <w:rFonts w:ascii="Consolas" w:eastAsia="Consolas" w:hAnsi="Consolas" w:cs="Consolas"/>
                <w:color w:val="000000"/>
                <w:sz w:val="19"/>
                <w:szCs w:val="19"/>
              </w:rPr>
              <w:t>dr</w:t>
            </w:r>
            <w:proofErr w:type="spellEnd"/>
            <w:r w:rsidRPr="009D7B22">
              <w:rPr>
                <w:rFonts w:ascii="Consolas" w:eastAsia="Consolas" w:hAnsi="Consolas" w:cs="Consolas"/>
                <w:color w:val="000000"/>
                <w:sz w:val="19"/>
                <w:szCs w:val="19"/>
              </w:rPr>
              <w:t xml:space="preserve"> * -1;</w:t>
            </w:r>
          </w:p>
          <w:p w14:paraId="3833AB26" w14:textId="77777777" w:rsidR="00B22D18" w:rsidRPr="00B05032" w:rsidRDefault="00B22D18" w:rsidP="00C40311">
            <w:r w:rsidRPr="009D7B22">
              <w:rPr>
                <w:rFonts w:ascii="Consolas" w:eastAsia="Consolas" w:hAnsi="Consolas" w:cs="Consolas"/>
                <w:color w:val="000000"/>
                <w:sz w:val="19"/>
                <w:szCs w:val="19"/>
              </w:rPr>
              <w:t>}</w:t>
            </w:r>
          </w:p>
        </w:tc>
      </w:tr>
    </w:tbl>
    <w:p w14:paraId="0C4E8DE0" w14:textId="356E06C9" w:rsidR="00B22D18" w:rsidRPr="00B05032" w:rsidRDefault="007241F4" w:rsidP="00B22D18">
      <w:r>
        <w:t xml:space="preserve">Bien sûr, nous devons changer la ligne </w:t>
      </w:r>
      <w:proofErr w:type="spellStart"/>
      <w:r>
        <w:t>DrawCircle</w:t>
      </w:r>
      <w:proofErr w:type="spellEnd"/>
      <w:r>
        <w:t xml:space="preserve"> pour utiliser la variable r au lieu de 5</w:t>
      </w:r>
      <w:r w:rsidR="00B22D18" w:rsidRPr="00B05032">
        <w:t>.</w:t>
      </w:r>
    </w:p>
    <w:tbl>
      <w:tblPr>
        <w:tblStyle w:val="TableGrid"/>
        <w:tblW w:w="0" w:type="auto"/>
        <w:tblLook w:val="04A0" w:firstRow="1" w:lastRow="0" w:firstColumn="1" w:lastColumn="0" w:noHBand="0" w:noVBand="1"/>
      </w:tblPr>
      <w:tblGrid>
        <w:gridCol w:w="9350"/>
      </w:tblGrid>
      <w:tr w:rsidR="00B22D18" w:rsidRPr="00B05032" w14:paraId="3504D86B" w14:textId="77777777" w:rsidTr="00C40311">
        <w:tc>
          <w:tcPr>
            <w:tcW w:w="9350" w:type="dxa"/>
          </w:tcPr>
          <w:p w14:paraId="3CA585A5" w14:textId="77777777" w:rsidR="00B22D18" w:rsidRPr="00B05032" w:rsidRDefault="00B22D18" w:rsidP="00C40311">
            <w:proofErr w:type="spellStart"/>
            <w:proofErr w:type="gramStart"/>
            <w:r w:rsidRPr="009D7B22">
              <w:rPr>
                <w:rFonts w:ascii="Consolas" w:eastAsia="Consolas" w:hAnsi="Consolas" w:cs="Consolas"/>
                <w:color w:val="000000"/>
                <w:sz w:val="19"/>
                <w:szCs w:val="19"/>
              </w:rPr>
              <w:t>BrainPad.Display.DrawCircle</w:t>
            </w:r>
            <w:proofErr w:type="spellEnd"/>
            <w:proofErr w:type="gramEnd"/>
            <w:r w:rsidRPr="009D7B22">
              <w:rPr>
                <w:rFonts w:ascii="Consolas" w:eastAsia="Consolas" w:hAnsi="Consolas" w:cs="Consolas"/>
                <w:color w:val="000000"/>
                <w:sz w:val="19"/>
                <w:szCs w:val="19"/>
              </w:rPr>
              <w:t>(x, y, r);</w:t>
            </w:r>
          </w:p>
        </w:tc>
      </w:tr>
    </w:tbl>
    <w:p w14:paraId="15EF53AB" w14:textId="3CB79D32" w:rsidR="00B22D18" w:rsidRPr="00B05032" w:rsidRDefault="008553E7" w:rsidP="00B22D18">
      <w:r>
        <w:t xml:space="preserve">Voici le code complet. Mais avant de copier et coller le code, si vous avez nommé votre projet </w:t>
      </w:r>
      <w:r w:rsidR="00D664E7">
        <w:t>autrement</w:t>
      </w:r>
      <w:r>
        <w:t xml:space="preserve"> que </w:t>
      </w:r>
      <w:proofErr w:type="spellStart"/>
      <w:r>
        <w:t>HelloWorld</w:t>
      </w:r>
      <w:proofErr w:type="spellEnd"/>
      <w:r>
        <w:t xml:space="preserve"> (pas d'espace entre les mots, sensible à la casse), vous aurez un espace de noms différent. Gardez votre espace de nom</w:t>
      </w:r>
      <w:r w:rsidR="00D664E7">
        <w:t>s</w:t>
      </w:r>
      <w:r>
        <w:t xml:space="preserve"> et ne copie</w:t>
      </w:r>
      <w:r w:rsidR="00D664E7">
        <w:t>z</w:t>
      </w:r>
      <w:r>
        <w:t xml:space="preserve"> pas </w:t>
      </w:r>
      <w:proofErr w:type="spellStart"/>
      <w:r w:rsidRPr="00B05032">
        <w:rPr>
          <w:rFonts w:ascii="Consolas" w:eastAsia="Consolas" w:hAnsi="Consolas" w:cs="Consolas"/>
          <w:color w:val="000000" w:themeColor="text1"/>
          <w:sz w:val="19"/>
          <w:szCs w:val="19"/>
        </w:rPr>
        <w:t>HelloWorld</w:t>
      </w:r>
      <w:proofErr w:type="spellEnd"/>
      <w:r>
        <w:t>. Par exemple, si votre code est :</w:t>
      </w:r>
      <w:r w:rsidR="635A04CC" w:rsidRPr="00B05032">
        <w:t xml:space="preserve"> </w:t>
      </w:r>
    </w:p>
    <w:tbl>
      <w:tblPr>
        <w:tblStyle w:val="TableGrid"/>
        <w:tblW w:w="0" w:type="auto"/>
        <w:tblLook w:val="04A0" w:firstRow="1" w:lastRow="0" w:firstColumn="1" w:lastColumn="0" w:noHBand="0" w:noVBand="1"/>
      </w:tblPr>
      <w:tblGrid>
        <w:gridCol w:w="9350"/>
      </w:tblGrid>
      <w:tr w:rsidR="00B22D18" w:rsidRPr="00B05032" w14:paraId="02AA420E" w14:textId="77777777" w:rsidTr="00C40311">
        <w:tc>
          <w:tcPr>
            <w:tcW w:w="9350" w:type="dxa"/>
          </w:tcPr>
          <w:p w14:paraId="196995F3" w14:textId="796EF6C5" w:rsidR="00B22D18" w:rsidRPr="00B05032" w:rsidRDefault="00B22D18" w:rsidP="00C40311">
            <w:proofErr w:type="spellStart"/>
            <w:proofErr w:type="gramStart"/>
            <w:r w:rsidRPr="009D7B22">
              <w:rPr>
                <w:rFonts w:ascii="Consolas" w:eastAsia="Consolas" w:hAnsi="Consolas" w:cs="Consolas"/>
                <w:color w:val="0000FF"/>
                <w:sz w:val="19"/>
                <w:szCs w:val="19"/>
              </w:rPr>
              <w:t>namespace</w:t>
            </w:r>
            <w:proofErr w:type="spellEnd"/>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SomethingElse</w:t>
            </w:r>
            <w:proofErr w:type="spellEnd"/>
          </w:p>
        </w:tc>
      </w:tr>
    </w:tbl>
    <w:p w14:paraId="58B4BE18" w14:textId="6D1CC688" w:rsidR="00B22D18" w:rsidRPr="00B05032" w:rsidRDefault="008553E7" w:rsidP="54520803">
      <w:pPr>
        <w:rPr>
          <w:rFonts w:ascii="Consolas" w:eastAsia="Consolas" w:hAnsi="Consolas" w:cs="Consolas"/>
          <w:color w:val="000000" w:themeColor="text1"/>
          <w:sz w:val="19"/>
          <w:szCs w:val="19"/>
        </w:rPr>
      </w:pPr>
      <w:r>
        <w:t>Gardez la ligne d'espace de noms, et copiez le reste du code, c’est-à-dire tout ce qui commence à partir de la classe Program et se termine par la dernière accolade droite (}). La dernière accolade fait partie de l'espace de noms</w:t>
      </w:r>
      <w:r w:rsidR="002C6485" w:rsidRPr="00B05032">
        <w:rPr>
          <w:rFonts w:ascii="Consolas" w:eastAsia="Consolas" w:hAnsi="Consolas" w:cs="Consolas"/>
          <w:color w:val="000000" w:themeColor="text1"/>
          <w:sz w:val="19"/>
          <w:szCs w:val="19"/>
        </w:rPr>
        <w:t>.</w:t>
      </w:r>
    </w:p>
    <w:tbl>
      <w:tblPr>
        <w:tblStyle w:val="TableGrid"/>
        <w:tblW w:w="0" w:type="auto"/>
        <w:tblLook w:val="04A0" w:firstRow="1" w:lastRow="0" w:firstColumn="1" w:lastColumn="0" w:noHBand="0" w:noVBand="1"/>
      </w:tblPr>
      <w:tblGrid>
        <w:gridCol w:w="9350"/>
      </w:tblGrid>
      <w:tr w:rsidR="00B22D18" w:rsidRPr="00B05032" w14:paraId="3CE98B36" w14:textId="77777777" w:rsidTr="1E389313">
        <w:tc>
          <w:tcPr>
            <w:tcW w:w="9350" w:type="dxa"/>
          </w:tcPr>
          <w:p w14:paraId="5538C60B" w14:textId="7BDCAB61"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proofErr w:type="spellStart"/>
            <w:proofErr w:type="gramStart"/>
            <w:r w:rsidRPr="00B05032">
              <w:rPr>
                <w:rFonts w:ascii="Consolas" w:eastAsia="Consolas" w:hAnsi="Consolas" w:cs="Consolas"/>
                <w:color w:val="0000FF"/>
                <w:sz w:val="19"/>
                <w:szCs w:val="19"/>
              </w:rPr>
              <w:t>namespace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00" w:themeColor="text1"/>
                <w:sz w:val="19"/>
                <w:szCs w:val="19"/>
              </w:rPr>
              <w:t>HelloWorld</w:t>
            </w:r>
            <w:proofErr w:type="spellEnd"/>
            <w:r w:rsidRPr="00B05032">
              <w:rPr>
                <w:rFonts w:ascii="Consolas" w:eastAsia="Consolas" w:hAnsi="Consolas" w:cs="Consolas"/>
                <w:color w:val="000000" w:themeColor="text1"/>
                <w:sz w:val="19"/>
                <w:szCs w:val="19"/>
              </w:rPr>
              <w:t xml:space="preserve"> </w:t>
            </w:r>
          </w:p>
          <w:p w14:paraId="28ED829A" w14:textId="07C4B45C"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w:t>
            </w:r>
          </w:p>
          <w:p w14:paraId="6897D85A" w14:textId="1FB8CD33"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gramStart"/>
            <w:r w:rsidRPr="00B05032">
              <w:rPr>
                <w:rFonts w:ascii="Consolas" w:eastAsia="Consolas" w:hAnsi="Consolas" w:cs="Consolas"/>
                <w:color w:val="0000FF"/>
                <w:sz w:val="19"/>
                <w:szCs w:val="19"/>
              </w:rPr>
              <w:t>class</w:t>
            </w:r>
            <w:proofErr w:type="gramEnd"/>
            <w:r w:rsidRPr="00B05032">
              <w:rPr>
                <w:rFonts w:ascii="Consolas" w:eastAsia="Consolas" w:hAnsi="Consolas" w:cs="Consolas"/>
                <w:color w:val="000000" w:themeColor="text1"/>
                <w:sz w:val="19"/>
                <w:szCs w:val="19"/>
              </w:rPr>
              <w:t xml:space="preserve"> </w:t>
            </w:r>
            <w:r w:rsidRPr="00B05032">
              <w:rPr>
                <w:rFonts w:ascii="Consolas" w:eastAsia="Consolas" w:hAnsi="Consolas" w:cs="Consolas"/>
                <w:color w:val="2B91AF"/>
                <w:sz w:val="19"/>
                <w:szCs w:val="19"/>
              </w:rPr>
              <w:t>Program</w:t>
            </w:r>
            <w:r w:rsidRPr="00B05032">
              <w:rPr>
                <w:rFonts w:ascii="Consolas" w:eastAsia="Consolas" w:hAnsi="Consolas" w:cs="Consolas"/>
                <w:color w:val="000000" w:themeColor="text1"/>
                <w:sz w:val="19"/>
                <w:szCs w:val="19"/>
              </w:rPr>
              <w:t xml:space="preserve"> </w:t>
            </w:r>
          </w:p>
          <w:p w14:paraId="3AB81D4C" w14:textId="55BE8F80"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8"/>
                <w:szCs w:val="18"/>
              </w:rPr>
              <w:t xml:space="preserve">    </w:t>
            </w:r>
            <w:r w:rsidRPr="00B05032">
              <w:rPr>
                <w:rFonts w:ascii="Consolas" w:eastAsia="Consolas" w:hAnsi="Consolas" w:cs="Consolas"/>
                <w:color w:val="000000" w:themeColor="text1"/>
                <w:sz w:val="19"/>
                <w:szCs w:val="19"/>
              </w:rPr>
              <w:t>{</w:t>
            </w:r>
          </w:p>
          <w:p w14:paraId="36EE3133" w14:textId="552AA2AD"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spellStart"/>
            <w:proofErr w:type="gramStart"/>
            <w:r w:rsidRPr="00B05032">
              <w:rPr>
                <w:rFonts w:ascii="Consolas" w:eastAsia="Consolas" w:hAnsi="Consolas" w:cs="Consolas"/>
                <w:color w:val="0000FF"/>
                <w:sz w:val="19"/>
                <w:szCs w:val="19"/>
              </w:rPr>
              <w:t>static</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void</w:t>
            </w:r>
            <w:proofErr w:type="spellEnd"/>
            <w:r w:rsidRPr="00B05032">
              <w:rPr>
                <w:rFonts w:ascii="Consolas" w:eastAsia="Consolas" w:hAnsi="Consolas" w:cs="Consolas"/>
                <w:color w:val="000000" w:themeColor="text1"/>
                <w:sz w:val="19"/>
                <w:szCs w:val="19"/>
              </w:rPr>
              <w:t xml:space="preserve"> Main() </w:t>
            </w:r>
          </w:p>
          <w:p w14:paraId="4448ADCC" w14:textId="63446C0F"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8"/>
                <w:szCs w:val="18"/>
              </w:rPr>
              <w:t xml:space="preserve">        </w:t>
            </w:r>
            <w:r w:rsidRPr="00B05032">
              <w:rPr>
                <w:rFonts w:ascii="Consolas" w:eastAsia="Consolas" w:hAnsi="Consolas" w:cs="Consolas"/>
                <w:color w:val="000000" w:themeColor="text1"/>
                <w:sz w:val="19"/>
                <w:szCs w:val="19"/>
              </w:rPr>
              <w:t>{</w:t>
            </w:r>
          </w:p>
          <w:p w14:paraId="33404600"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x = 30;</w:t>
            </w:r>
          </w:p>
          <w:p w14:paraId="43CA2E24"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y = 30;</w:t>
            </w:r>
          </w:p>
          <w:p w14:paraId="3E58E123"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dx = 5;</w:t>
            </w:r>
          </w:p>
          <w:p w14:paraId="72C1CF2F"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dy</w:t>
            </w:r>
            <w:proofErr w:type="spellEnd"/>
            <w:r w:rsidRPr="009D7B22">
              <w:rPr>
                <w:rFonts w:ascii="Consolas" w:eastAsia="Consolas" w:hAnsi="Consolas" w:cs="Consolas"/>
                <w:color w:val="000000"/>
                <w:sz w:val="19"/>
                <w:szCs w:val="19"/>
              </w:rPr>
              <w:t xml:space="preserve"> = 5;</w:t>
            </w:r>
          </w:p>
          <w:p w14:paraId="10362541"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r = 3;</w:t>
            </w:r>
          </w:p>
          <w:p w14:paraId="083FE6BD" w14:textId="1158A758"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dr</w:t>
            </w:r>
            <w:proofErr w:type="spellEnd"/>
            <w:r w:rsidRPr="009D7B22">
              <w:rPr>
                <w:rFonts w:ascii="Consolas" w:eastAsia="Consolas" w:hAnsi="Consolas" w:cs="Consolas"/>
                <w:color w:val="000000"/>
                <w:sz w:val="19"/>
                <w:szCs w:val="19"/>
              </w:rPr>
              <w:t xml:space="preserve"> = 1;</w:t>
            </w:r>
          </w:p>
          <w:p w14:paraId="111897BD" w14:textId="77777777" w:rsidR="006B459E" w:rsidRPr="00B05032" w:rsidRDefault="006B459E" w:rsidP="00C40311">
            <w:pPr>
              <w:autoSpaceDE w:val="0"/>
              <w:autoSpaceDN w:val="0"/>
              <w:adjustRightInd w:val="0"/>
              <w:spacing w:before="0"/>
              <w:rPr>
                <w:rFonts w:ascii="Consolas" w:hAnsi="Consolas" w:cs="Consolas"/>
                <w:color w:val="000000"/>
                <w:sz w:val="19"/>
                <w:szCs w:val="19"/>
              </w:rPr>
            </w:pPr>
          </w:p>
          <w:p w14:paraId="75D7957D" w14:textId="7489F118"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spellStart"/>
            <w:proofErr w:type="gramStart"/>
            <w:r w:rsidRPr="00B05032">
              <w:rPr>
                <w:rFonts w:ascii="Consolas" w:eastAsia="Consolas" w:hAnsi="Consolas" w:cs="Consolas"/>
                <w:color w:val="0000FF"/>
                <w:sz w:val="19"/>
                <w:szCs w:val="19"/>
              </w:rPr>
              <w:t>while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true</w:t>
            </w:r>
            <w:proofErr w:type="spellEnd"/>
            <w:r w:rsidRPr="00B05032">
              <w:rPr>
                <w:rFonts w:ascii="Consolas" w:eastAsia="Consolas" w:hAnsi="Consolas" w:cs="Consolas"/>
                <w:color w:val="000000" w:themeColor="text1"/>
                <w:sz w:val="19"/>
                <w:szCs w:val="19"/>
              </w:rPr>
              <w:t xml:space="preserve">) </w:t>
            </w:r>
          </w:p>
          <w:p w14:paraId="16839603" w14:textId="782F5349"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8"/>
                <w:szCs w:val="18"/>
              </w:rPr>
              <w:t xml:space="preserve">            </w:t>
            </w:r>
            <w:r w:rsidRPr="00B05032">
              <w:rPr>
                <w:rFonts w:ascii="Consolas" w:eastAsia="Consolas" w:hAnsi="Consolas" w:cs="Consolas"/>
                <w:color w:val="000000" w:themeColor="text1"/>
                <w:sz w:val="19"/>
                <w:szCs w:val="19"/>
              </w:rPr>
              <w:t>{</w:t>
            </w:r>
          </w:p>
          <w:p w14:paraId="511EB127"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00"/>
                <w:sz w:val="19"/>
                <w:szCs w:val="19"/>
              </w:rPr>
              <w:t>x</w:t>
            </w:r>
            <w:proofErr w:type="gramEnd"/>
            <w:r w:rsidRPr="009D7B22">
              <w:rPr>
                <w:rFonts w:ascii="Consolas" w:eastAsia="Consolas" w:hAnsi="Consolas" w:cs="Consolas"/>
                <w:color w:val="000000"/>
                <w:sz w:val="19"/>
                <w:szCs w:val="19"/>
              </w:rPr>
              <w:t xml:space="preserve"> = x + dx;</w:t>
            </w:r>
          </w:p>
          <w:p w14:paraId="217F0AA0" w14:textId="644843BF"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00"/>
                <w:sz w:val="19"/>
                <w:szCs w:val="19"/>
              </w:rPr>
              <w:t>y</w:t>
            </w:r>
            <w:proofErr w:type="gramEnd"/>
            <w:r w:rsidRPr="009D7B22">
              <w:rPr>
                <w:rFonts w:ascii="Consolas" w:eastAsia="Consolas" w:hAnsi="Consolas" w:cs="Consolas"/>
                <w:color w:val="000000"/>
                <w:sz w:val="19"/>
                <w:szCs w:val="19"/>
              </w:rPr>
              <w:t xml:space="preserve"> = y + </w:t>
            </w:r>
            <w:proofErr w:type="spellStart"/>
            <w:r w:rsidRPr="009D7B22">
              <w:rPr>
                <w:rFonts w:ascii="Consolas" w:eastAsia="Consolas" w:hAnsi="Consolas" w:cs="Consolas"/>
                <w:color w:val="000000"/>
                <w:sz w:val="19"/>
                <w:szCs w:val="19"/>
              </w:rPr>
              <w:t>dy</w:t>
            </w:r>
            <w:proofErr w:type="spellEnd"/>
            <w:r w:rsidRPr="009D7B22">
              <w:rPr>
                <w:rFonts w:ascii="Consolas" w:eastAsia="Consolas" w:hAnsi="Consolas" w:cs="Consolas"/>
                <w:color w:val="000000"/>
                <w:sz w:val="19"/>
                <w:szCs w:val="19"/>
              </w:rPr>
              <w:t>;</w:t>
            </w:r>
          </w:p>
          <w:p w14:paraId="435BF491" w14:textId="77777777" w:rsidR="006B459E" w:rsidRPr="00B05032" w:rsidRDefault="006B459E" w:rsidP="00C40311">
            <w:pPr>
              <w:autoSpaceDE w:val="0"/>
              <w:autoSpaceDN w:val="0"/>
              <w:adjustRightInd w:val="0"/>
              <w:spacing w:before="0"/>
              <w:rPr>
                <w:rFonts w:ascii="Consolas" w:hAnsi="Consolas" w:cs="Consolas"/>
                <w:color w:val="000000"/>
                <w:sz w:val="19"/>
                <w:szCs w:val="19"/>
              </w:rPr>
            </w:pPr>
          </w:p>
          <w:p w14:paraId="35FF42B6" w14:textId="021618F3"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gramStart"/>
            <w:r w:rsidRPr="00B05032">
              <w:rPr>
                <w:rFonts w:ascii="Consolas" w:eastAsia="Consolas" w:hAnsi="Consolas" w:cs="Consolas"/>
                <w:color w:val="0000FF"/>
                <w:sz w:val="19"/>
                <w:szCs w:val="19"/>
              </w:rPr>
              <w:t>if</w:t>
            </w:r>
            <w:proofErr w:type="gramEnd"/>
            <w:r w:rsidRPr="00B05032">
              <w:rPr>
                <w:rFonts w:ascii="Consolas" w:eastAsia="Consolas" w:hAnsi="Consolas" w:cs="Consolas"/>
                <w:color w:val="000000" w:themeColor="text1"/>
                <w:sz w:val="19"/>
                <w:szCs w:val="19"/>
              </w:rPr>
              <w:t xml:space="preserve"> (x &lt; 0 || x &gt; </w:t>
            </w:r>
            <w:proofErr w:type="spellStart"/>
            <w:r w:rsidRPr="00B05032">
              <w:rPr>
                <w:rFonts w:ascii="Consolas" w:eastAsia="Consolas" w:hAnsi="Consolas" w:cs="Consolas"/>
                <w:color w:val="000000" w:themeColor="text1"/>
                <w:sz w:val="19"/>
                <w:szCs w:val="19"/>
              </w:rPr>
              <w:t>BrainPad.Display.Width</w:t>
            </w:r>
            <w:proofErr w:type="spellEnd"/>
            <w:r w:rsidRPr="00B05032">
              <w:rPr>
                <w:rFonts w:ascii="Consolas" w:eastAsia="Consolas" w:hAnsi="Consolas" w:cs="Consolas"/>
                <w:color w:val="000000" w:themeColor="text1"/>
                <w:sz w:val="19"/>
                <w:szCs w:val="19"/>
              </w:rPr>
              <w:t xml:space="preserve">) </w:t>
            </w:r>
          </w:p>
          <w:p w14:paraId="21C74D5B" w14:textId="13387C9E"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8"/>
                <w:szCs w:val="18"/>
              </w:rPr>
              <w:t xml:space="preserve">                </w:t>
            </w:r>
            <w:r w:rsidR="00A85C38" w:rsidRPr="00B05032">
              <w:rPr>
                <w:rFonts w:ascii="Consolas" w:eastAsia="Consolas" w:hAnsi="Consolas" w:cs="Consolas"/>
                <w:color w:val="000000" w:themeColor="text1"/>
                <w:sz w:val="18"/>
                <w:szCs w:val="18"/>
              </w:rPr>
              <w:t xml:space="preserve"> </w:t>
            </w:r>
            <w:r w:rsidRPr="00B05032">
              <w:rPr>
                <w:rFonts w:ascii="Consolas" w:eastAsia="Consolas" w:hAnsi="Consolas" w:cs="Consolas"/>
                <w:color w:val="000000" w:themeColor="text1"/>
                <w:sz w:val="19"/>
                <w:szCs w:val="19"/>
              </w:rPr>
              <w:t>{</w:t>
            </w:r>
          </w:p>
          <w:p w14:paraId="75EF5C7E" w14:textId="42117C8A"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FF"/>
                <w:sz w:val="19"/>
                <w:szCs w:val="19"/>
              </w:rPr>
              <w:t>if</w:t>
            </w:r>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BrainPad.Buttons.IsDownPressed</w:t>
            </w:r>
            <w:proofErr w:type="spellEnd"/>
            <w:r w:rsidRPr="009D7B22">
              <w:rPr>
                <w:rFonts w:ascii="Consolas" w:eastAsia="Consolas" w:hAnsi="Consolas" w:cs="Consolas"/>
                <w:color w:val="000000"/>
                <w:sz w:val="19"/>
                <w:szCs w:val="19"/>
              </w:rPr>
              <w:t>())</w:t>
            </w:r>
          </w:p>
          <w:p w14:paraId="33E39B3E" w14:textId="14809A8C" w:rsidR="006B459E" w:rsidRPr="009D7B22" w:rsidRDefault="006B459E"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7ABC5611" w14:textId="36CAA0DF"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BrainPad.Buzzer.Beep</w:t>
            </w:r>
            <w:proofErr w:type="spellEnd"/>
            <w:proofErr w:type="gramEnd"/>
            <w:r w:rsidRPr="009D7B22">
              <w:rPr>
                <w:rFonts w:ascii="Consolas" w:eastAsia="Consolas" w:hAnsi="Consolas" w:cs="Consolas"/>
                <w:color w:val="000000"/>
                <w:sz w:val="19"/>
                <w:szCs w:val="19"/>
              </w:rPr>
              <w:t>();</w:t>
            </w:r>
          </w:p>
          <w:p w14:paraId="2BF71C9D" w14:textId="77777777" w:rsidR="006B459E" w:rsidRPr="009D7B22" w:rsidRDefault="006B459E"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168A5C3D" w14:textId="77777777" w:rsidR="006B459E" w:rsidRPr="00B05032" w:rsidRDefault="006B459E" w:rsidP="00C40311">
            <w:pPr>
              <w:autoSpaceDE w:val="0"/>
              <w:autoSpaceDN w:val="0"/>
              <w:adjustRightInd w:val="0"/>
              <w:spacing w:before="0"/>
              <w:rPr>
                <w:rFonts w:ascii="Consolas" w:hAnsi="Consolas" w:cs="Consolas"/>
                <w:color w:val="000000"/>
                <w:sz w:val="19"/>
                <w:szCs w:val="19"/>
              </w:rPr>
            </w:pPr>
          </w:p>
          <w:p w14:paraId="263EB39A"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lastRenderedPageBreak/>
              <w:t xml:space="preserve">                    </w:t>
            </w:r>
            <w:proofErr w:type="gramStart"/>
            <w:r w:rsidRPr="009D7B22">
              <w:rPr>
                <w:rFonts w:ascii="Consolas" w:eastAsia="Consolas" w:hAnsi="Consolas" w:cs="Consolas"/>
                <w:color w:val="000000"/>
                <w:sz w:val="19"/>
                <w:szCs w:val="19"/>
              </w:rPr>
              <w:t>dx</w:t>
            </w:r>
            <w:proofErr w:type="gramEnd"/>
            <w:r w:rsidRPr="009D7B22">
              <w:rPr>
                <w:rFonts w:ascii="Consolas" w:eastAsia="Consolas" w:hAnsi="Consolas" w:cs="Consolas"/>
                <w:color w:val="000000"/>
                <w:sz w:val="19"/>
                <w:szCs w:val="19"/>
              </w:rPr>
              <w:t xml:space="preserve"> = dx * -1;</w:t>
            </w:r>
          </w:p>
          <w:p w14:paraId="4E7CE44D" w14:textId="39C23405"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6A527962" w14:textId="77777777" w:rsidR="006B459E" w:rsidRPr="00B05032" w:rsidRDefault="006B459E" w:rsidP="00C40311">
            <w:pPr>
              <w:autoSpaceDE w:val="0"/>
              <w:autoSpaceDN w:val="0"/>
              <w:adjustRightInd w:val="0"/>
              <w:spacing w:before="0"/>
              <w:rPr>
                <w:rFonts w:ascii="Consolas" w:hAnsi="Consolas" w:cs="Consolas"/>
                <w:color w:val="000000"/>
                <w:sz w:val="19"/>
                <w:szCs w:val="19"/>
              </w:rPr>
            </w:pPr>
          </w:p>
          <w:p w14:paraId="798B8C53" w14:textId="7AF9D0BD"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gramStart"/>
            <w:r w:rsidRPr="00B05032">
              <w:rPr>
                <w:rFonts w:ascii="Consolas" w:eastAsia="Consolas" w:hAnsi="Consolas" w:cs="Consolas"/>
                <w:color w:val="0000FF"/>
                <w:sz w:val="19"/>
                <w:szCs w:val="19"/>
              </w:rPr>
              <w:t>if</w:t>
            </w:r>
            <w:proofErr w:type="gramEnd"/>
            <w:r w:rsidRPr="00B05032">
              <w:rPr>
                <w:rFonts w:ascii="Consolas" w:eastAsia="Consolas" w:hAnsi="Consolas" w:cs="Consolas"/>
                <w:color w:val="000000" w:themeColor="text1"/>
                <w:sz w:val="19"/>
                <w:szCs w:val="19"/>
              </w:rPr>
              <w:t xml:space="preserve"> (y &lt; 0 || y &gt; </w:t>
            </w:r>
            <w:proofErr w:type="spellStart"/>
            <w:r w:rsidRPr="00B05032">
              <w:rPr>
                <w:rFonts w:ascii="Consolas" w:eastAsia="Consolas" w:hAnsi="Consolas" w:cs="Consolas"/>
                <w:color w:val="000000" w:themeColor="text1"/>
                <w:sz w:val="19"/>
                <w:szCs w:val="19"/>
              </w:rPr>
              <w:t>BrainPad.Display.Height</w:t>
            </w:r>
            <w:proofErr w:type="spellEnd"/>
            <w:r w:rsidRPr="00B05032">
              <w:rPr>
                <w:rFonts w:ascii="Consolas" w:eastAsia="Consolas" w:hAnsi="Consolas" w:cs="Consolas"/>
                <w:color w:val="000000" w:themeColor="text1"/>
                <w:sz w:val="19"/>
                <w:szCs w:val="19"/>
              </w:rPr>
              <w:t xml:space="preserve">) </w:t>
            </w:r>
          </w:p>
          <w:p w14:paraId="284F3125" w14:textId="038CBCCF"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8"/>
                <w:szCs w:val="18"/>
              </w:rPr>
              <w:t xml:space="preserve">                 </w:t>
            </w:r>
            <w:r w:rsidRPr="00B05032">
              <w:rPr>
                <w:rFonts w:ascii="Consolas" w:eastAsia="Consolas" w:hAnsi="Consolas" w:cs="Consolas"/>
                <w:color w:val="000000" w:themeColor="text1"/>
                <w:sz w:val="19"/>
                <w:szCs w:val="19"/>
              </w:rPr>
              <w:t>{</w:t>
            </w:r>
          </w:p>
          <w:p w14:paraId="011D23C0" w14:textId="3EC69C32"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FF"/>
                <w:sz w:val="19"/>
                <w:szCs w:val="19"/>
              </w:rPr>
              <w:t>if</w:t>
            </w:r>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BrainPad.Buttons.IsDownPressed</w:t>
            </w:r>
            <w:proofErr w:type="spellEnd"/>
            <w:r w:rsidRPr="009D7B22">
              <w:rPr>
                <w:rFonts w:ascii="Consolas" w:eastAsia="Consolas" w:hAnsi="Consolas" w:cs="Consolas"/>
                <w:color w:val="000000"/>
                <w:sz w:val="19"/>
                <w:szCs w:val="19"/>
              </w:rPr>
              <w:t>())</w:t>
            </w:r>
          </w:p>
          <w:p w14:paraId="6463050D" w14:textId="147DBD0F" w:rsidR="006B459E" w:rsidRPr="009D7B22" w:rsidRDefault="006B459E"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55F11EEB" w14:textId="4B203921"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BrainPad.Buzzer.Beep</w:t>
            </w:r>
            <w:proofErr w:type="spellEnd"/>
            <w:proofErr w:type="gramEnd"/>
            <w:r w:rsidRPr="009D7B22">
              <w:rPr>
                <w:rFonts w:ascii="Consolas" w:eastAsia="Consolas" w:hAnsi="Consolas" w:cs="Consolas"/>
                <w:color w:val="000000"/>
                <w:sz w:val="19"/>
                <w:szCs w:val="19"/>
              </w:rPr>
              <w:t>();</w:t>
            </w:r>
          </w:p>
          <w:p w14:paraId="2E3C7A76" w14:textId="3F32A200" w:rsidR="006B459E" w:rsidRPr="009D7B22" w:rsidRDefault="006B459E"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0866BE82" w14:textId="77777777" w:rsidR="006B459E" w:rsidRPr="00B05032" w:rsidRDefault="006B459E" w:rsidP="00C40311">
            <w:pPr>
              <w:autoSpaceDE w:val="0"/>
              <w:autoSpaceDN w:val="0"/>
              <w:adjustRightInd w:val="0"/>
              <w:spacing w:before="0"/>
              <w:rPr>
                <w:rFonts w:ascii="Consolas" w:hAnsi="Consolas" w:cs="Consolas"/>
                <w:color w:val="000000"/>
                <w:sz w:val="19"/>
                <w:szCs w:val="19"/>
              </w:rPr>
            </w:pPr>
          </w:p>
          <w:p w14:paraId="1E3BF09F"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dy</w:t>
            </w:r>
            <w:proofErr w:type="spellEnd"/>
            <w:proofErr w:type="gramEnd"/>
            <w:r w:rsidRPr="009D7B22">
              <w:rPr>
                <w:rFonts w:ascii="Consolas" w:eastAsia="Consolas" w:hAnsi="Consolas" w:cs="Consolas"/>
                <w:color w:val="000000"/>
                <w:sz w:val="19"/>
                <w:szCs w:val="19"/>
              </w:rPr>
              <w:t xml:space="preserve"> = </w:t>
            </w:r>
            <w:proofErr w:type="spellStart"/>
            <w:r w:rsidRPr="009D7B22">
              <w:rPr>
                <w:rFonts w:ascii="Consolas" w:eastAsia="Consolas" w:hAnsi="Consolas" w:cs="Consolas"/>
                <w:color w:val="000000"/>
                <w:sz w:val="19"/>
                <w:szCs w:val="19"/>
              </w:rPr>
              <w:t>dy</w:t>
            </w:r>
            <w:proofErr w:type="spellEnd"/>
            <w:r w:rsidRPr="009D7B22">
              <w:rPr>
                <w:rFonts w:ascii="Consolas" w:eastAsia="Consolas" w:hAnsi="Consolas" w:cs="Consolas"/>
                <w:color w:val="000000"/>
                <w:sz w:val="19"/>
                <w:szCs w:val="19"/>
              </w:rPr>
              <w:t xml:space="preserve"> * -1;</w:t>
            </w:r>
          </w:p>
          <w:p w14:paraId="7C8ABB21" w14:textId="79078F12"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3208AA03" w14:textId="77777777" w:rsidR="006B459E" w:rsidRPr="00B05032" w:rsidRDefault="006B459E" w:rsidP="00C40311">
            <w:pPr>
              <w:autoSpaceDE w:val="0"/>
              <w:autoSpaceDN w:val="0"/>
              <w:adjustRightInd w:val="0"/>
              <w:spacing w:before="0"/>
              <w:rPr>
                <w:rFonts w:ascii="Consolas" w:hAnsi="Consolas" w:cs="Consolas"/>
                <w:color w:val="000000"/>
                <w:sz w:val="19"/>
                <w:szCs w:val="19"/>
              </w:rPr>
            </w:pPr>
          </w:p>
          <w:p w14:paraId="7139EA1B" w14:textId="116F1454"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00"/>
                <w:sz w:val="19"/>
                <w:szCs w:val="19"/>
              </w:rPr>
              <w:t>r</w:t>
            </w:r>
            <w:proofErr w:type="gramEnd"/>
            <w:r w:rsidRPr="009D7B22">
              <w:rPr>
                <w:rFonts w:ascii="Consolas" w:eastAsia="Consolas" w:hAnsi="Consolas" w:cs="Consolas"/>
                <w:color w:val="000000"/>
                <w:sz w:val="19"/>
                <w:szCs w:val="19"/>
              </w:rPr>
              <w:t xml:space="preserve"> = r + </w:t>
            </w:r>
            <w:proofErr w:type="spellStart"/>
            <w:r w:rsidRPr="009D7B22">
              <w:rPr>
                <w:rFonts w:ascii="Consolas" w:eastAsia="Consolas" w:hAnsi="Consolas" w:cs="Consolas"/>
                <w:color w:val="000000"/>
                <w:sz w:val="19"/>
                <w:szCs w:val="19"/>
              </w:rPr>
              <w:t>dr</w:t>
            </w:r>
            <w:proofErr w:type="spellEnd"/>
            <w:r w:rsidRPr="009D7B22">
              <w:rPr>
                <w:rFonts w:ascii="Consolas" w:eastAsia="Consolas" w:hAnsi="Consolas" w:cs="Consolas"/>
                <w:color w:val="000000"/>
                <w:sz w:val="19"/>
                <w:szCs w:val="19"/>
              </w:rPr>
              <w:t>;</w:t>
            </w:r>
          </w:p>
          <w:p w14:paraId="6D6B88D2" w14:textId="77777777" w:rsidR="006B459E" w:rsidRPr="00B05032" w:rsidRDefault="006B459E" w:rsidP="00C40311">
            <w:pPr>
              <w:autoSpaceDE w:val="0"/>
              <w:autoSpaceDN w:val="0"/>
              <w:adjustRightInd w:val="0"/>
              <w:spacing w:before="0"/>
              <w:rPr>
                <w:rFonts w:ascii="Consolas" w:hAnsi="Consolas" w:cs="Consolas"/>
                <w:color w:val="000000"/>
                <w:sz w:val="19"/>
                <w:szCs w:val="19"/>
              </w:rPr>
            </w:pPr>
          </w:p>
          <w:p w14:paraId="02DB60D7" w14:textId="40F244AF"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gramStart"/>
            <w:r w:rsidRPr="00B05032">
              <w:rPr>
                <w:rFonts w:ascii="Consolas" w:eastAsia="Consolas" w:hAnsi="Consolas" w:cs="Consolas"/>
                <w:color w:val="0000FF"/>
                <w:sz w:val="19"/>
                <w:szCs w:val="19"/>
              </w:rPr>
              <w:t>if</w:t>
            </w:r>
            <w:proofErr w:type="gramEnd"/>
            <w:r w:rsidRPr="00B05032">
              <w:rPr>
                <w:rFonts w:ascii="Consolas" w:eastAsia="Consolas" w:hAnsi="Consolas" w:cs="Consolas"/>
                <w:color w:val="000000" w:themeColor="text1"/>
                <w:sz w:val="19"/>
                <w:szCs w:val="19"/>
              </w:rPr>
              <w:t xml:space="preserve"> (r &lt; 1 || r &gt; 8) </w:t>
            </w:r>
          </w:p>
          <w:p w14:paraId="55D6F73B" w14:textId="3EE50F49"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8"/>
                <w:szCs w:val="18"/>
              </w:rPr>
              <w:t xml:space="preserve">                 </w:t>
            </w:r>
            <w:r w:rsidRPr="00B05032">
              <w:rPr>
                <w:rFonts w:ascii="Consolas" w:eastAsia="Consolas" w:hAnsi="Consolas" w:cs="Consolas"/>
                <w:color w:val="000000" w:themeColor="text1"/>
                <w:sz w:val="19"/>
                <w:szCs w:val="19"/>
              </w:rPr>
              <w:t>{</w:t>
            </w:r>
          </w:p>
          <w:p w14:paraId="32D78227"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dr</w:t>
            </w:r>
            <w:proofErr w:type="spellEnd"/>
            <w:proofErr w:type="gramEnd"/>
            <w:r w:rsidRPr="009D7B22">
              <w:rPr>
                <w:rFonts w:ascii="Consolas" w:eastAsia="Consolas" w:hAnsi="Consolas" w:cs="Consolas"/>
                <w:color w:val="000000"/>
                <w:sz w:val="19"/>
                <w:szCs w:val="19"/>
              </w:rPr>
              <w:t xml:space="preserve"> = </w:t>
            </w:r>
            <w:proofErr w:type="spellStart"/>
            <w:r w:rsidRPr="009D7B22">
              <w:rPr>
                <w:rFonts w:ascii="Consolas" w:eastAsia="Consolas" w:hAnsi="Consolas" w:cs="Consolas"/>
                <w:color w:val="000000"/>
                <w:sz w:val="19"/>
                <w:szCs w:val="19"/>
              </w:rPr>
              <w:t>dr</w:t>
            </w:r>
            <w:proofErr w:type="spellEnd"/>
            <w:r w:rsidRPr="009D7B22">
              <w:rPr>
                <w:rFonts w:ascii="Consolas" w:eastAsia="Consolas" w:hAnsi="Consolas" w:cs="Consolas"/>
                <w:color w:val="000000"/>
                <w:sz w:val="19"/>
                <w:szCs w:val="19"/>
              </w:rPr>
              <w:t xml:space="preserve"> * -1;</w:t>
            </w:r>
          </w:p>
          <w:p w14:paraId="10A8E557" w14:textId="516CC3DE"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54A304EC" w14:textId="77777777" w:rsidR="006B459E" w:rsidRPr="00B05032" w:rsidRDefault="006B459E" w:rsidP="00C40311">
            <w:pPr>
              <w:autoSpaceDE w:val="0"/>
              <w:autoSpaceDN w:val="0"/>
              <w:adjustRightInd w:val="0"/>
              <w:spacing w:before="0"/>
              <w:rPr>
                <w:rFonts w:ascii="Consolas" w:hAnsi="Consolas" w:cs="Consolas"/>
                <w:color w:val="000000"/>
                <w:sz w:val="19"/>
                <w:szCs w:val="19"/>
              </w:rPr>
            </w:pPr>
          </w:p>
          <w:p w14:paraId="3A7305E9"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BrainPad.Display.Clear</w:t>
            </w:r>
            <w:proofErr w:type="spellEnd"/>
            <w:proofErr w:type="gramEnd"/>
            <w:r w:rsidRPr="009D7B22">
              <w:rPr>
                <w:rFonts w:ascii="Consolas" w:eastAsia="Consolas" w:hAnsi="Consolas" w:cs="Consolas"/>
                <w:color w:val="000000"/>
                <w:sz w:val="19"/>
                <w:szCs w:val="19"/>
              </w:rPr>
              <w:t>();</w:t>
            </w:r>
          </w:p>
          <w:p w14:paraId="69B6842C"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BrainPad.Display.DrawCircle</w:t>
            </w:r>
            <w:proofErr w:type="spellEnd"/>
            <w:proofErr w:type="gramEnd"/>
            <w:r w:rsidRPr="009D7B22">
              <w:rPr>
                <w:rFonts w:ascii="Consolas" w:eastAsia="Consolas" w:hAnsi="Consolas" w:cs="Consolas"/>
                <w:color w:val="000000"/>
                <w:sz w:val="19"/>
                <w:szCs w:val="19"/>
              </w:rPr>
              <w:t>(x, y, r);</w:t>
            </w:r>
          </w:p>
          <w:p w14:paraId="19F98598"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BrainPad.Display.RefreshScreen</w:t>
            </w:r>
            <w:proofErr w:type="spellEnd"/>
            <w:proofErr w:type="gramEnd"/>
            <w:r w:rsidRPr="009D7B22">
              <w:rPr>
                <w:rFonts w:ascii="Consolas" w:eastAsia="Consolas" w:hAnsi="Consolas" w:cs="Consolas"/>
                <w:color w:val="000000"/>
                <w:sz w:val="19"/>
                <w:szCs w:val="19"/>
              </w:rPr>
              <w:t>();</w:t>
            </w:r>
          </w:p>
          <w:p w14:paraId="1486EA7E"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BrainPad.Wait.Seconds</w:t>
            </w:r>
            <w:proofErr w:type="spellEnd"/>
            <w:proofErr w:type="gramEnd"/>
            <w:r w:rsidRPr="009D7B22">
              <w:rPr>
                <w:rFonts w:ascii="Consolas" w:eastAsia="Consolas" w:hAnsi="Consolas" w:cs="Consolas"/>
                <w:color w:val="000000"/>
                <w:sz w:val="19"/>
                <w:szCs w:val="19"/>
              </w:rPr>
              <w:t>(0.01);</w:t>
            </w:r>
          </w:p>
          <w:p w14:paraId="16DEA830"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76E6E6B1"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132D096B"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41CEFDC0"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w:t>
            </w:r>
          </w:p>
        </w:tc>
      </w:tr>
    </w:tbl>
    <w:p w14:paraId="668E7600" w14:textId="565780BB" w:rsidR="00B22D18" w:rsidRPr="00B05032" w:rsidRDefault="0065577F" w:rsidP="008B17F8">
      <w:pPr>
        <w:pStyle w:val="Heading2"/>
      </w:pPr>
      <w:bookmarkStart w:id="98" w:name="_Toc520823887"/>
      <w:bookmarkStart w:id="99" w:name="_Toc520884659"/>
      <w:bookmarkStart w:id="100" w:name="_Toc521312392"/>
      <w:r>
        <w:lastRenderedPageBreak/>
        <w:t xml:space="preserve">Un </w:t>
      </w:r>
      <w:r w:rsidR="00D664E7">
        <w:t xml:space="preserve">éclairage </w:t>
      </w:r>
      <w:r>
        <w:t>de Noël</w:t>
      </w:r>
      <w:bookmarkEnd w:id="98"/>
      <w:bookmarkEnd w:id="99"/>
      <w:bookmarkEnd w:id="100"/>
    </w:p>
    <w:p w14:paraId="65BFA748" w14:textId="7DEB4B67" w:rsidR="00B22D18" w:rsidRPr="00B05032" w:rsidRDefault="0065577F" w:rsidP="0065577F">
      <w:r w:rsidRPr="009D7B22">
        <w:rPr>
          <w:lang w:eastAsia="fr-FR"/>
        </w:rPr>
        <w:t xml:space="preserve">Vous avez bien lu. Nous allons créer </w:t>
      </w:r>
      <w:r w:rsidR="00D664E7" w:rsidRPr="009D7B22">
        <w:rPr>
          <w:lang w:eastAsia="fr-FR"/>
        </w:rPr>
        <w:t>un éclairage</w:t>
      </w:r>
      <w:r w:rsidRPr="009D7B22">
        <w:rPr>
          <w:lang w:eastAsia="fr-FR"/>
        </w:rPr>
        <w:t xml:space="preserve"> de Noël, </w:t>
      </w:r>
      <w:r w:rsidR="00D664E7" w:rsidRPr="009D7B22">
        <w:rPr>
          <w:lang w:eastAsia="fr-FR"/>
        </w:rPr>
        <w:t>uniquement</w:t>
      </w:r>
      <w:r w:rsidRPr="009D7B22">
        <w:rPr>
          <w:lang w:eastAsia="fr-FR"/>
        </w:rPr>
        <w:t xml:space="preserve"> avec le Light Bulb. Pour cela, nous utiliserons</w:t>
      </w:r>
      <w:r w:rsidRPr="009D7B22">
        <w:rPr>
          <w:rFonts w:ascii="Times New Roman" w:eastAsia="Times New Roman" w:hAnsi="Times New Roman" w:cs="Times New Roman"/>
          <w:lang w:eastAsia="fr-FR"/>
        </w:rPr>
        <w:t xml:space="preserve"> </w:t>
      </w:r>
      <w:r w:rsidRPr="009D7B22">
        <w:rPr>
          <w:lang w:eastAsia="fr-FR"/>
        </w:rPr>
        <w:t xml:space="preserve">une fonction parmi les milliers que contient </w:t>
      </w:r>
      <w:proofErr w:type="spellStart"/>
      <w:r w:rsidRPr="009D7B22">
        <w:rPr>
          <w:lang w:eastAsia="fr-FR"/>
        </w:rPr>
        <w:t>TinyCLR</w:t>
      </w:r>
      <w:proofErr w:type="spellEnd"/>
      <w:r w:rsidRPr="009D7B22">
        <w:rPr>
          <w:lang w:eastAsia="fr-FR"/>
        </w:rPr>
        <w:t xml:space="preserve"> OS. Cette fonction renvoie un nombre aléatoire. Contrairement à la réalité, dans un ordinateur, rien n'est vraiment aléatoire. Cela peut rendre difficile la génération d'un nombre ayant cette </w:t>
      </w:r>
      <w:r w:rsidR="00323203">
        <w:rPr>
          <w:rFonts w:eastAsia="Times New Roman"/>
          <w:lang w:eastAsia="fr-FR"/>
        </w:rPr>
        <w:t>propriété</w:t>
      </w:r>
      <w:r w:rsidRPr="00DC0887">
        <w:rPr>
          <w:rFonts w:eastAsia="Times New Roman"/>
          <w:lang w:eastAsia="fr-FR"/>
        </w:rPr>
        <w:t>.</w:t>
      </w:r>
      <w:r w:rsidRPr="009D7B22">
        <w:rPr>
          <w:lang w:eastAsia="fr-FR"/>
        </w:rPr>
        <w:t xml:space="preserve"> Heureusement, il existe une fonction intégrée qui facilite sa génération. Nous créons simplement un objet aléatoire et lui demandons ensuite une valeur</w:t>
      </w:r>
      <w:r w:rsidR="54520803" w:rsidRPr="00B05032">
        <w:t>.</w:t>
      </w:r>
    </w:p>
    <w:p w14:paraId="1556D5A6" w14:textId="57652206" w:rsidR="00B22D18" w:rsidRPr="00B05032" w:rsidRDefault="0065577F" w:rsidP="3D1EE336">
      <w:r>
        <w:t>Nous utiliserons ces nombres aléatoires pour définir les couleurs primaires rouge</w:t>
      </w:r>
      <w:r w:rsidR="00D664E7">
        <w:t>s</w:t>
      </w:r>
      <w:r>
        <w:t>, verte</w:t>
      </w:r>
      <w:r w:rsidR="00D664E7">
        <w:t>s</w:t>
      </w:r>
      <w:r>
        <w:t xml:space="preserve"> et bleue</w:t>
      </w:r>
      <w:r w:rsidR="00D664E7">
        <w:t>s</w:t>
      </w:r>
      <w:r>
        <w:t xml:space="preserve"> du Light Bulb. Au cas où vous ne le sauriez pas, ces trois couleurs peuvent créer n'importe quelle couleur</w:t>
      </w:r>
      <w:r w:rsidR="3D1EE336" w:rsidRPr="00B05032">
        <w:t xml:space="preserve">. </w:t>
      </w:r>
    </w:p>
    <w:tbl>
      <w:tblPr>
        <w:tblStyle w:val="TableGrid"/>
        <w:tblW w:w="0" w:type="auto"/>
        <w:tblLook w:val="04A0" w:firstRow="1" w:lastRow="0" w:firstColumn="1" w:lastColumn="0" w:noHBand="0" w:noVBand="1"/>
      </w:tblPr>
      <w:tblGrid>
        <w:gridCol w:w="9350"/>
      </w:tblGrid>
      <w:tr w:rsidR="00B22D18" w:rsidRPr="00B05032" w14:paraId="01676E5F" w14:textId="77777777" w:rsidTr="1E389313">
        <w:tc>
          <w:tcPr>
            <w:tcW w:w="9350" w:type="dxa"/>
          </w:tcPr>
          <w:p w14:paraId="23262FF1" w14:textId="55F42385"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proofErr w:type="spellStart"/>
            <w:proofErr w:type="gramStart"/>
            <w:r w:rsidRPr="00B05032">
              <w:rPr>
                <w:rFonts w:ascii="Consolas" w:eastAsia="Consolas" w:hAnsi="Consolas" w:cs="Consolas"/>
                <w:color w:val="0000FF"/>
                <w:sz w:val="19"/>
                <w:szCs w:val="19"/>
              </w:rPr>
              <w:t>static</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void</w:t>
            </w:r>
            <w:proofErr w:type="spellEnd"/>
            <w:r w:rsidRPr="00B05032">
              <w:rPr>
                <w:rFonts w:ascii="Consolas" w:eastAsia="Consolas" w:hAnsi="Consolas" w:cs="Consolas"/>
                <w:color w:val="000000" w:themeColor="text1"/>
                <w:sz w:val="19"/>
                <w:szCs w:val="19"/>
              </w:rPr>
              <w:t xml:space="preserve"> Main() </w:t>
            </w:r>
          </w:p>
          <w:p w14:paraId="3F4F04E5" w14:textId="6CF43256"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w:t>
            </w:r>
          </w:p>
          <w:p w14:paraId="557B8986" w14:textId="2940A42C"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006B459E" w:rsidRPr="009D7B22">
              <w:rPr>
                <w:rFonts w:ascii="Consolas" w:eastAsia="Consolas" w:hAnsi="Consolas" w:cs="Consolas"/>
                <w:color w:val="000000"/>
                <w:sz w:val="19"/>
                <w:szCs w:val="19"/>
              </w:rPr>
              <w:t>var</w:t>
            </w:r>
            <w:proofErr w:type="gramEnd"/>
            <w:r w:rsidRPr="009D7B22">
              <w:rPr>
                <w:rFonts w:ascii="Consolas" w:eastAsia="Consolas" w:hAnsi="Consolas" w:cs="Consolas"/>
                <w:color w:val="000000"/>
                <w:sz w:val="19"/>
                <w:szCs w:val="19"/>
              </w:rPr>
              <w:t xml:space="preserve"> </w:t>
            </w:r>
            <w:proofErr w:type="spellStart"/>
            <w:r w:rsidR="006B459E" w:rsidRPr="009D7B22">
              <w:rPr>
                <w:rFonts w:ascii="Consolas" w:eastAsia="Consolas" w:hAnsi="Consolas" w:cs="Consolas"/>
                <w:color w:val="000000"/>
                <w:sz w:val="19"/>
                <w:szCs w:val="19"/>
              </w:rPr>
              <w:t>r</w:t>
            </w:r>
            <w:r w:rsidRPr="009D7B22">
              <w:rPr>
                <w:rFonts w:ascii="Consolas" w:eastAsia="Consolas" w:hAnsi="Consolas" w:cs="Consolas"/>
                <w:color w:val="000000"/>
                <w:sz w:val="19"/>
                <w:szCs w:val="19"/>
              </w:rPr>
              <w:t>nd</w:t>
            </w:r>
            <w:proofErr w:type="spellEnd"/>
            <w:r w:rsidRPr="009D7B22">
              <w:rPr>
                <w:rFonts w:ascii="Consolas" w:eastAsia="Consolas" w:hAnsi="Consolas" w:cs="Consolas"/>
                <w:color w:val="000000"/>
                <w:sz w:val="19"/>
                <w:szCs w:val="19"/>
              </w:rPr>
              <w:t xml:space="preserve"> = </w:t>
            </w:r>
            <w:r w:rsidRPr="009D7B22">
              <w:rPr>
                <w:rFonts w:ascii="Consolas" w:eastAsia="Consolas" w:hAnsi="Consolas" w:cs="Consolas"/>
                <w:color w:val="0000FF"/>
                <w:sz w:val="19"/>
                <w:szCs w:val="19"/>
              </w:rPr>
              <w:t>new</w:t>
            </w:r>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Random</w:t>
            </w:r>
            <w:proofErr w:type="spellEnd"/>
            <w:r w:rsidRPr="009D7B22">
              <w:rPr>
                <w:rFonts w:ascii="Consolas" w:eastAsia="Consolas" w:hAnsi="Consolas" w:cs="Consolas"/>
                <w:color w:val="000000"/>
                <w:sz w:val="19"/>
                <w:szCs w:val="19"/>
              </w:rPr>
              <w:t>();</w:t>
            </w:r>
          </w:p>
          <w:p w14:paraId="2FE6E5FB" w14:textId="77777777" w:rsidR="0049492B" w:rsidRPr="00B05032" w:rsidRDefault="0049492B" w:rsidP="00C40311">
            <w:pPr>
              <w:autoSpaceDE w:val="0"/>
              <w:autoSpaceDN w:val="0"/>
              <w:adjustRightInd w:val="0"/>
              <w:spacing w:before="0"/>
              <w:rPr>
                <w:rFonts w:ascii="Consolas" w:hAnsi="Consolas" w:cs="Consolas"/>
                <w:color w:val="000000"/>
                <w:sz w:val="19"/>
                <w:szCs w:val="19"/>
              </w:rPr>
            </w:pPr>
          </w:p>
          <w:p w14:paraId="4EDB8289" w14:textId="1E599CAE"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spellStart"/>
            <w:proofErr w:type="gramStart"/>
            <w:r w:rsidRPr="00B05032">
              <w:rPr>
                <w:rFonts w:ascii="Consolas" w:eastAsia="Consolas" w:hAnsi="Consolas" w:cs="Consolas"/>
                <w:color w:val="0000FF"/>
                <w:sz w:val="19"/>
                <w:szCs w:val="19"/>
              </w:rPr>
              <w:t>while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true</w:t>
            </w:r>
            <w:proofErr w:type="spellEnd"/>
            <w:r w:rsidRPr="00B05032">
              <w:rPr>
                <w:rFonts w:ascii="Consolas" w:eastAsia="Consolas" w:hAnsi="Consolas" w:cs="Consolas"/>
                <w:color w:val="000000" w:themeColor="text1"/>
                <w:sz w:val="19"/>
                <w:szCs w:val="19"/>
              </w:rPr>
              <w:t xml:space="preserve">) </w:t>
            </w:r>
          </w:p>
          <w:p w14:paraId="7F57CCB1" w14:textId="7D0519B7"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8"/>
                <w:szCs w:val="18"/>
              </w:rPr>
              <w:t xml:space="preserve">    </w:t>
            </w:r>
            <w:r w:rsidRPr="00B05032">
              <w:rPr>
                <w:rFonts w:ascii="Consolas" w:eastAsia="Consolas" w:hAnsi="Consolas" w:cs="Consolas"/>
                <w:color w:val="000000" w:themeColor="text1"/>
                <w:sz w:val="19"/>
                <w:szCs w:val="19"/>
              </w:rPr>
              <w:t>{</w:t>
            </w:r>
          </w:p>
          <w:p w14:paraId="66549B88" w14:textId="1914D3D8"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BrainPad.LightBulb.TurnColor</w:t>
            </w:r>
            <w:proofErr w:type="spellEnd"/>
            <w:proofErr w:type="gramEnd"/>
            <w:r w:rsidRPr="009D7B22">
              <w:rPr>
                <w:rFonts w:ascii="Consolas" w:eastAsia="Consolas" w:hAnsi="Consolas" w:cs="Consolas"/>
                <w:color w:val="000000"/>
                <w:sz w:val="19"/>
                <w:szCs w:val="19"/>
              </w:rPr>
              <w:t>(</w:t>
            </w:r>
            <w:proofErr w:type="spellStart"/>
            <w:r w:rsidR="0049492B" w:rsidRPr="009D7B22">
              <w:rPr>
                <w:rFonts w:ascii="Consolas" w:eastAsia="Consolas" w:hAnsi="Consolas" w:cs="Consolas"/>
                <w:color w:val="000000"/>
                <w:sz w:val="19"/>
                <w:szCs w:val="19"/>
              </w:rPr>
              <w:t>r</w:t>
            </w:r>
            <w:r w:rsidRPr="009D7B22">
              <w:rPr>
                <w:rFonts w:ascii="Consolas" w:eastAsia="Consolas" w:hAnsi="Consolas" w:cs="Consolas"/>
                <w:color w:val="000000"/>
                <w:sz w:val="19"/>
                <w:szCs w:val="19"/>
              </w:rPr>
              <w:t>nd.</w:t>
            </w:r>
            <w:r w:rsidR="000B5EA6" w:rsidRPr="009D7B22">
              <w:rPr>
                <w:rFonts w:ascii="Consolas" w:eastAsia="Consolas" w:hAnsi="Consolas" w:cs="Consolas"/>
                <w:color w:val="000000"/>
                <w:sz w:val="19"/>
                <w:szCs w:val="19"/>
              </w:rPr>
              <w:t>Next</w:t>
            </w:r>
            <w:proofErr w:type="spellEnd"/>
            <w:r w:rsidRPr="009D7B22">
              <w:rPr>
                <w:rFonts w:ascii="Consolas" w:eastAsia="Consolas" w:hAnsi="Consolas" w:cs="Consolas"/>
                <w:color w:val="000000"/>
                <w:sz w:val="19"/>
                <w:szCs w:val="19"/>
              </w:rPr>
              <w:t>(</w:t>
            </w:r>
            <w:r w:rsidR="00406BF7" w:rsidRPr="009D7B22">
              <w:rPr>
                <w:rFonts w:ascii="Consolas" w:eastAsia="Consolas" w:hAnsi="Consolas" w:cs="Consolas"/>
                <w:color w:val="000000"/>
                <w:sz w:val="19"/>
                <w:szCs w:val="19"/>
              </w:rPr>
              <w:t>100</w:t>
            </w:r>
            <w:r w:rsidRPr="009D7B22">
              <w:rPr>
                <w:rFonts w:ascii="Consolas" w:eastAsia="Consolas" w:hAnsi="Consolas" w:cs="Consolas"/>
                <w:color w:val="000000"/>
                <w:sz w:val="19"/>
                <w:szCs w:val="19"/>
              </w:rPr>
              <w:t>),</w:t>
            </w:r>
            <w:r w:rsidR="00406BF7" w:rsidRPr="009D7B22">
              <w:rPr>
                <w:rFonts w:ascii="Consolas" w:eastAsia="Consolas" w:hAnsi="Consolas" w:cs="Consolas"/>
                <w:color w:val="000000"/>
                <w:sz w:val="19"/>
                <w:szCs w:val="19"/>
              </w:rPr>
              <w:t xml:space="preserve"> </w:t>
            </w:r>
            <w:proofErr w:type="spellStart"/>
            <w:r w:rsidR="00406BF7" w:rsidRPr="009D7B22">
              <w:rPr>
                <w:rFonts w:ascii="Consolas" w:eastAsia="Consolas" w:hAnsi="Consolas" w:cs="Consolas"/>
                <w:color w:val="000000"/>
                <w:sz w:val="19"/>
                <w:szCs w:val="19"/>
              </w:rPr>
              <w:t>rnd.Next</w:t>
            </w:r>
            <w:proofErr w:type="spellEnd"/>
            <w:r w:rsidR="00406BF7" w:rsidRPr="009D7B22">
              <w:rPr>
                <w:rFonts w:ascii="Consolas" w:eastAsia="Consolas" w:hAnsi="Consolas" w:cs="Consolas"/>
                <w:color w:val="000000"/>
                <w:sz w:val="19"/>
                <w:szCs w:val="19"/>
              </w:rPr>
              <w:t xml:space="preserve">(100), </w:t>
            </w:r>
            <w:proofErr w:type="spellStart"/>
            <w:r w:rsidR="00406BF7" w:rsidRPr="009D7B22">
              <w:rPr>
                <w:rFonts w:ascii="Consolas" w:eastAsia="Consolas" w:hAnsi="Consolas" w:cs="Consolas"/>
                <w:color w:val="000000"/>
                <w:sz w:val="19"/>
                <w:szCs w:val="19"/>
              </w:rPr>
              <w:t>rnd.Next</w:t>
            </w:r>
            <w:proofErr w:type="spellEnd"/>
            <w:r w:rsidR="00406BF7" w:rsidRPr="009D7B22">
              <w:rPr>
                <w:rFonts w:ascii="Consolas" w:eastAsia="Consolas" w:hAnsi="Consolas" w:cs="Consolas"/>
                <w:color w:val="000000"/>
                <w:sz w:val="19"/>
                <w:szCs w:val="19"/>
              </w:rPr>
              <w:t>(100));</w:t>
            </w:r>
          </w:p>
          <w:p w14:paraId="1AEFE10C"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BrainPad.Wait.Seconds</w:t>
            </w:r>
            <w:proofErr w:type="spellEnd"/>
            <w:proofErr w:type="gramEnd"/>
            <w:r w:rsidRPr="009D7B22">
              <w:rPr>
                <w:rFonts w:ascii="Consolas" w:eastAsia="Consolas" w:hAnsi="Consolas" w:cs="Consolas"/>
                <w:color w:val="000000"/>
                <w:sz w:val="19"/>
                <w:szCs w:val="19"/>
              </w:rPr>
              <w:t>(0.1);</w:t>
            </w:r>
          </w:p>
          <w:p w14:paraId="7F994419"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35D682DF" w14:textId="77777777" w:rsidR="00B22D18" w:rsidRPr="00B05032" w:rsidRDefault="00B22D18" w:rsidP="00C40311">
            <w:r w:rsidRPr="009D7B22">
              <w:rPr>
                <w:rFonts w:ascii="Consolas" w:eastAsia="Consolas" w:hAnsi="Consolas" w:cs="Consolas"/>
                <w:color w:val="000000"/>
                <w:sz w:val="19"/>
                <w:szCs w:val="19"/>
              </w:rPr>
              <w:t>}</w:t>
            </w:r>
          </w:p>
        </w:tc>
      </w:tr>
    </w:tbl>
    <w:p w14:paraId="7801DF51" w14:textId="46B8BAE9" w:rsidR="00B22D18" w:rsidRPr="00B05032" w:rsidRDefault="00932343" w:rsidP="008B17F8">
      <w:pPr>
        <w:pStyle w:val="Heading2"/>
      </w:pPr>
      <w:bookmarkStart w:id="101" w:name="_Toc520823888"/>
      <w:bookmarkStart w:id="102" w:name="_Toc520884660"/>
      <w:bookmarkStart w:id="103" w:name="_Toc521312393"/>
      <w:r>
        <w:lastRenderedPageBreak/>
        <w:t xml:space="preserve">Suivre </w:t>
      </w:r>
      <w:r w:rsidR="00EA022D">
        <w:t>la lumière</w:t>
      </w:r>
      <w:bookmarkEnd w:id="101"/>
      <w:bookmarkEnd w:id="102"/>
      <w:bookmarkEnd w:id="103"/>
    </w:p>
    <w:p w14:paraId="7AE11817" w14:textId="06A9EBF4" w:rsidR="00B22D18" w:rsidRPr="00B05032" w:rsidRDefault="00EA022D" w:rsidP="00B22D18">
      <w:r>
        <w:t xml:space="preserve">Nous voulons placer une plante quelque part dans notre intérieur, et nous sommes curieux de savoir </w:t>
      </w:r>
      <w:r w:rsidR="00B162AA">
        <w:t>quelle quantité</w:t>
      </w:r>
      <w:r w:rsidR="00932343">
        <w:t xml:space="preserve"> </w:t>
      </w:r>
      <w:r>
        <w:t>de lumière elle recevra. Nous voulons avoir le niveau de lumière tout au long de la journée sous la forme d'un graphique</w:t>
      </w:r>
      <w:r w:rsidR="54520803" w:rsidRPr="00B05032">
        <w:t>.</w:t>
      </w:r>
    </w:p>
    <w:p w14:paraId="3C8FFDA1" w14:textId="507FD6FC" w:rsidR="5FCFDD47" w:rsidRPr="00B05032" w:rsidRDefault="5FCFDD47" w:rsidP="00C07090">
      <w:pPr>
        <w:jc w:val="center"/>
      </w:pPr>
      <w:r w:rsidRPr="00B05032">
        <w:rPr>
          <w:noProof/>
        </w:rPr>
        <w:drawing>
          <wp:inline distT="0" distB="0" distL="0" distR="0" wp14:anchorId="0FC44695" wp14:editId="4A7A8A04">
            <wp:extent cx="3025833" cy="1601170"/>
            <wp:effectExtent l="0" t="0" r="0" b="0"/>
            <wp:docPr id="19849612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025833" cy="1601170"/>
                    </a:xfrm>
                    <a:prstGeom prst="rect">
                      <a:avLst/>
                    </a:prstGeom>
                  </pic:spPr>
                </pic:pic>
              </a:graphicData>
            </a:graphic>
          </wp:inline>
        </w:drawing>
      </w:r>
    </w:p>
    <w:p w14:paraId="71A10B86" w14:textId="4026A7C2" w:rsidR="00B22D18" w:rsidRPr="00B05032" w:rsidRDefault="00EA022D" w:rsidP="00B22D18">
      <w:r>
        <w:t>Le graphique est très simple. Nous allons essentiellement dessiner une ligne verticale qui commence au niveau de</w:t>
      </w:r>
      <w:r w:rsidR="00323203">
        <w:t xml:space="preserve"> la quantité de</w:t>
      </w:r>
      <w:r>
        <w:t xml:space="preserve"> lumière et se termine en bas de l'écran. La ligne se déplacera d'un pixel vers la droite à chaque passage dans la boucle</w:t>
      </w:r>
      <w:r w:rsidR="635A04CC" w:rsidRPr="00B05032">
        <w:t xml:space="preserve">. </w:t>
      </w:r>
    </w:p>
    <w:tbl>
      <w:tblPr>
        <w:tblStyle w:val="TableGrid"/>
        <w:tblW w:w="0" w:type="auto"/>
        <w:tblLook w:val="04A0" w:firstRow="1" w:lastRow="0" w:firstColumn="1" w:lastColumn="0" w:noHBand="0" w:noVBand="1"/>
      </w:tblPr>
      <w:tblGrid>
        <w:gridCol w:w="9350"/>
      </w:tblGrid>
      <w:tr w:rsidR="00B22D18" w:rsidRPr="00B05032" w14:paraId="114459A1" w14:textId="77777777" w:rsidTr="5FCFDD47">
        <w:tc>
          <w:tcPr>
            <w:tcW w:w="9350" w:type="dxa"/>
          </w:tcPr>
          <w:p w14:paraId="047CBD62" w14:textId="458D2BC6"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proofErr w:type="spellStart"/>
            <w:proofErr w:type="gramStart"/>
            <w:r w:rsidRPr="00B05032">
              <w:rPr>
                <w:rFonts w:ascii="Consolas" w:eastAsia="Consolas" w:hAnsi="Consolas" w:cs="Consolas"/>
                <w:color w:val="0000FF"/>
                <w:sz w:val="19"/>
                <w:szCs w:val="19"/>
              </w:rPr>
              <w:t>static</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void</w:t>
            </w:r>
            <w:proofErr w:type="spellEnd"/>
            <w:r w:rsidRPr="00B05032">
              <w:rPr>
                <w:rFonts w:ascii="Consolas" w:eastAsia="Consolas" w:hAnsi="Consolas" w:cs="Consolas"/>
                <w:color w:val="000000" w:themeColor="text1"/>
                <w:sz w:val="19"/>
                <w:szCs w:val="19"/>
              </w:rPr>
              <w:t xml:space="preserve"> Main() </w:t>
            </w:r>
          </w:p>
          <w:p w14:paraId="4A43FA55" w14:textId="54578FE9"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w:t>
            </w:r>
          </w:p>
          <w:p w14:paraId="43CEB658" w14:textId="57005A66"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x = 300;</w:t>
            </w:r>
          </w:p>
          <w:p w14:paraId="2B30D6D3" w14:textId="77777777" w:rsidR="007E3885" w:rsidRPr="00B05032" w:rsidRDefault="007E3885" w:rsidP="00C40311">
            <w:pPr>
              <w:autoSpaceDE w:val="0"/>
              <w:autoSpaceDN w:val="0"/>
              <w:adjustRightInd w:val="0"/>
              <w:spacing w:before="0"/>
              <w:rPr>
                <w:rFonts w:ascii="Consolas" w:hAnsi="Consolas" w:cs="Consolas"/>
                <w:color w:val="000000"/>
                <w:sz w:val="19"/>
                <w:szCs w:val="19"/>
              </w:rPr>
            </w:pPr>
          </w:p>
          <w:p w14:paraId="6EA9E258" w14:textId="0329D6E2"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spellStart"/>
            <w:proofErr w:type="gramStart"/>
            <w:r w:rsidRPr="00B05032">
              <w:rPr>
                <w:rFonts w:ascii="Consolas" w:eastAsia="Consolas" w:hAnsi="Consolas" w:cs="Consolas"/>
                <w:color w:val="0000FF"/>
                <w:sz w:val="19"/>
                <w:szCs w:val="19"/>
              </w:rPr>
              <w:t>while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true</w:t>
            </w:r>
            <w:proofErr w:type="spellEnd"/>
            <w:r w:rsidRPr="00B05032">
              <w:rPr>
                <w:rFonts w:ascii="Consolas" w:eastAsia="Consolas" w:hAnsi="Consolas" w:cs="Consolas"/>
                <w:color w:val="000000" w:themeColor="text1"/>
                <w:sz w:val="19"/>
                <w:szCs w:val="19"/>
              </w:rPr>
              <w:t xml:space="preserve">) </w:t>
            </w:r>
          </w:p>
          <w:p w14:paraId="6C362DA6" w14:textId="57817C30"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8"/>
                <w:szCs w:val="18"/>
              </w:rPr>
              <w:t xml:space="preserve">    </w:t>
            </w:r>
            <w:r w:rsidRPr="00B05032">
              <w:rPr>
                <w:rFonts w:ascii="Consolas" w:eastAsia="Consolas" w:hAnsi="Consolas" w:cs="Consolas"/>
                <w:color w:val="000000" w:themeColor="text1"/>
                <w:sz w:val="19"/>
                <w:szCs w:val="19"/>
              </w:rPr>
              <w:t>{</w:t>
            </w:r>
          </w:p>
          <w:p w14:paraId="758237C8" w14:textId="5DA7E394"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00"/>
                <w:sz w:val="19"/>
                <w:szCs w:val="19"/>
              </w:rPr>
              <w:t>x</w:t>
            </w:r>
            <w:proofErr w:type="gramEnd"/>
            <w:r w:rsidRPr="009D7B22">
              <w:rPr>
                <w:rFonts w:ascii="Consolas" w:eastAsia="Consolas" w:hAnsi="Consolas" w:cs="Consolas"/>
                <w:color w:val="000000"/>
                <w:sz w:val="19"/>
                <w:szCs w:val="19"/>
              </w:rPr>
              <w:t>++;</w:t>
            </w:r>
          </w:p>
          <w:p w14:paraId="0CD2A01A" w14:textId="77777777" w:rsidR="00957809" w:rsidRPr="00B05032" w:rsidRDefault="00957809" w:rsidP="00C40311">
            <w:pPr>
              <w:autoSpaceDE w:val="0"/>
              <w:autoSpaceDN w:val="0"/>
              <w:adjustRightInd w:val="0"/>
              <w:spacing w:before="0"/>
              <w:rPr>
                <w:rFonts w:ascii="Consolas" w:hAnsi="Consolas" w:cs="Consolas"/>
                <w:color w:val="000000"/>
                <w:sz w:val="19"/>
                <w:szCs w:val="19"/>
              </w:rPr>
            </w:pPr>
          </w:p>
          <w:p w14:paraId="74D3D421" w14:textId="6D040A86"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gramStart"/>
            <w:r w:rsidRPr="00B05032">
              <w:rPr>
                <w:rFonts w:ascii="Consolas" w:eastAsia="Consolas" w:hAnsi="Consolas" w:cs="Consolas"/>
                <w:color w:val="0000FF"/>
                <w:sz w:val="19"/>
                <w:szCs w:val="19"/>
              </w:rPr>
              <w:t>if</w:t>
            </w:r>
            <w:proofErr w:type="gramEnd"/>
            <w:r w:rsidRPr="00B05032">
              <w:rPr>
                <w:rFonts w:ascii="Consolas" w:eastAsia="Consolas" w:hAnsi="Consolas" w:cs="Consolas"/>
                <w:color w:val="000000" w:themeColor="text1"/>
                <w:sz w:val="19"/>
                <w:szCs w:val="19"/>
              </w:rPr>
              <w:t xml:space="preserve"> (x &gt; </w:t>
            </w:r>
            <w:proofErr w:type="spellStart"/>
            <w:r w:rsidRPr="00B05032">
              <w:rPr>
                <w:rFonts w:ascii="Consolas" w:eastAsia="Consolas" w:hAnsi="Consolas" w:cs="Consolas"/>
                <w:color w:val="000000" w:themeColor="text1"/>
                <w:sz w:val="19"/>
                <w:szCs w:val="19"/>
              </w:rPr>
              <w:t>BrainPad.Display.Width</w:t>
            </w:r>
            <w:proofErr w:type="spellEnd"/>
            <w:r w:rsidRPr="00B05032">
              <w:rPr>
                <w:rFonts w:ascii="Consolas" w:eastAsia="Consolas" w:hAnsi="Consolas" w:cs="Consolas"/>
                <w:color w:val="000000" w:themeColor="text1"/>
                <w:sz w:val="19"/>
                <w:szCs w:val="19"/>
              </w:rPr>
              <w:t xml:space="preserve">) </w:t>
            </w:r>
          </w:p>
          <w:p w14:paraId="1FA2E4E0" w14:textId="7EAA7FD2"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8"/>
                <w:szCs w:val="18"/>
              </w:rPr>
              <w:t xml:space="preserve">        </w:t>
            </w:r>
            <w:r w:rsidRPr="00B05032">
              <w:rPr>
                <w:rFonts w:ascii="Consolas" w:eastAsia="Consolas" w:hAnsi="Consolas" w:cs="Consolas"/>
                <w:color w:val="000000" w:themeColor="text1"/>
                <w:sz w:val="19"/>
                <w:szCs w:val="19"/>
              </w:rPr>
              <w:t>{</w:t>
            </w:r>
          </w:p>
          <w:p w14:paraId="47332A89" w14:textId="399C0F61"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00"/>
                <w:sz w:val="19"/>
                <w:szCs w:val="19"/>
              </w:rPr>
              <w:t>x</w:t>
            </w:r>
            <w:proofErr w:type="gramEnd"/>
            <w:r w:rsidRPr="009D7B22">
              <w:rPr>
                <w:rFonts w:ascii="Consolas" w:eastAsia="Consolas" w:hAnsi="Consolas" w:cs="Consolas"/>
                <w:color w:val="000000"/>
                <w:sz w:val="19"/>
                <w:szCs w:val="19"/>
              </w:rPr>
              <w:t xml:space="preserve"> = 0</w:t>
            </w:r>
            <w:r w:rsidR="00C80B88" w:rsidRPr="009D7B22">
              <w:rPr>
                <w:rFonts w:ascii="Consolas" w:eastAsia="Consolas" w:hAnsi="Consolas" w:cs="Consolas"/>
                <w:color w:val="000000"/>
                <w:sz w:val="19"/>
                <w:szCs w:val="19"/>
              </w:rPr>
              <w:t>;</w:t>
            </w:r>
          </w:p>
          <w:p w14:paraId="3306CA04" w14:textId="77777777" w:rsidR="00C80B88" w:rsidRPr="00B05032" w:rsidRDefault="00C80B88" w:rsidP="00C40311">
            <w:pPr>
              <w:autoSpaceDE w:val="0"/>
              <w:autoSpaceDN w:val="0"/>
              <w:adjustRightInd w:val="0"/>
              <w:spacing w:before="0"/>
              <w:rPr>
                <w:rFonts w:ascii="Consolas" w:hAnsi="Consolas" w:cs="Consolas"/>
                <w:color w:val="000000"/>
                <w:sz w:val="19"/>
                <w:szCs w:val="19"/>
              </w:rPr>
            </w:pPr>
          </w:p>
          <w:p w14:paraId="10F39659"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BrainPad.Display.Clear</w:t>
            </w:r>
            <w:proofErr w:type="spellEnd"/>
            <w:proofErr w:type="gramEnd"/>
            <w:r w:rsidRPr="009D7B22">
              <w:rPr>
                <w:rFonts w:ascii="Consolas" w:eastAsia="Consolas" w:hAnsi="Consolas" w:cs="Consolas"/>
                <w:color w:val="000000"/>
                <w:sz w:val="19"/>
                <w:szCs w:val="19"/>
              </w:rPr>
              <w:t>();</w:t>
            </w:r>
          </w:p>
          <w:p w14:paraId="6BDBA03B" w14:textId="316AFCA7" w:rsidR="00B22D18" w:rsidRPr="00B05032" w:rsidRDefault="5FCFDD47" w:rsidP="5FCFDD47">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spellStart"/>
            <w:proofErr w:type="gramStart"/>
            <w:r w:rsidRPr="00B05032">
              <w:rPr>
                <w:rFonts w:ascii="Consolas" w:eastAsia="Consolas" w:hAnsi="Consolas" w:cs="Consolas"/>
                <w:color w:val="000000" w:themeColor="text1"/>
                <w:sz w:val="19"/>
                <w:szCs w:val="19"/>
              </w:rPr>
              <w:t>BrainPad.Display.DrawSmallText</w:t>
            </w:r>
            <w:proofErr w:type="spellEnd"/>
            <w:proofErr w:type="gramEnd"/>
            <w:r w:rsidRPr="00B05032">
              <w:rPr>
                <w:rFonts w:ascii="Consolas" w:eastAsia="Consolas" w:hAnsi="Consolas" w:cs="Consolas"/>
                <w:color w:val="000000" w:themeColor="text1"/>
                <w:sz w:val="19"/>
                <w:szCs w:val="19"/>
              </w:rPr>
              <w:t xml:space="preserve">(30, 0, </w:t>
            </w:r>
            <w:r w:rsidRPr="00B05032">
              <w:rPr>
                <w:rFonts w:ascii="Consolas" w:eastAsia="Consolas" w:hAnsi="Consolas" w:cs="Consolas"/>
                <w:color w:val="A31515"/>
                <w:sz w:val="19"/>
                <w:szCs w:val="19"/>
              </w:rPr>
              <w:t xml:space="preserve">"Light </w:t>
            </w:r>
            <w:proofErr w:type="spellStart"/>
            <w:r w:rsidRPr="00B05032">
              <w:rPr>
                <w:rFonts w:ascii="Consolas" w:eastAsia="Consolas" w:hAnsi="Consolas" w:cs="Consolas"/>
                <w:color w:val="A31515"/>
                <w:sz w:val="19"/>
                <w:szCs w:val="19"/>
              </w:rPr>
              <w:t>Level</w:t>
            </w:r>
            <w:proofErr w:type="spellEnd"/>
            <w:r w:rsidRPr="00B05032">
              <w:rPr>
                <w:rFonts w:ascii="Consolas" w:eastAsia="Consolas" w:hAnsi="Consolas" w:cs="Consolas"/>
                <w:color w:val="A31515"/>
                <w:sz w:val="19"/>
                <w:szCs w:val="19"/>
              </w:rPr>
              <w:t>"</w:t>
            </w:r>
            <w:r w:rsidRPr="00B05032">
              <w:rPr>
                <w:rFonts w:ascii="Consolas" w:eastAsia="Consolas" w:hAnsi="Consolas" w:cs="Consolas"/>
                <w:color w:val="000000" w:themeColor="text1"/>
                <w:sz w:val="19"/>
                <w:szCs w:val="19"/>
              </w:rPr>
              <w:t>);</w:t>
            </w:r>
          </w:p>
          <w:p w14:paraId="639EF7B5" w14:textId="2701DA6D"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0D2555C0" w14:textId="77777777" w:rsidR="00957809" w:rsidRPr="00B05032" w:rsidRDefault="00957809" w:rsidP="00C40311">
            <w:pPr>
              <w:autoSpaceDE w:val="0"/>
              <w:autoSpaceDN w:val="0"/>
              <w:adjustRightInd w:val="0"/>
              <w:spacing w:before="0"/>
              <w:rPr>
                <w:rFonts w:ascii="Consolas" w:hAnsi="Consolas" w:cs="Consolas"/>
                <w:color w:val="000000"/>
                <w:sz w:val="19"/>
                <w:szCs w:val="19"/>
              </w:rPr>
            </w:pPr>
          </w:p>
          <w:p w14:paraId="70C536DD" w14:textId="7ECF87E7" w:rsidR="00957809"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004E037F" w:rsidRPr="009D7B22">
              <w:rPr>
                <w:rFonts w:ascii="Consolas" w:eastAsia="Consolas" w:hAnsi="Consolas" w:cs="Consolas"/>
                <w:color w:val="000000"/>
                <w:sz w:val="19"/>
                <w:szCs w:val="19"/>
              </w:rPr>
              <w:t>var</w:t>
            </w:r>
            <w:proofErr w:type="gramEnd"/>
            <w:r w:rsidR="004E037F" w:rsidRPr="009D7B22">
              <w:rPr>
                <w:rFonts w:ascii="Consolas" w:eastAsia="Consolas" w:hAnsi="Consolas" w:cs="Consolas"/>
                <w:color w:val="000000"/>
                <w:sz w:val="19"/>
                <w:szCs w:val="19"/>
              </w:rPr>
              <w:t xml:space="preserve"> </w:t>
            </w:r>
            <w:r w:rsidRPr="009D7B22">
              <w:rPr>
                <w:rFonts w:ascii="Consolas" w:eastAsia="Consolas" w:hAnsi="Consolas" w:cs="Consolas"/>
                <w:color w:val="000000"/>
                <w:sz w:val="19"/>
                <w:szCs w:val="19"/>
              </w:rPr>
              <w:t xml:space="preserve">light = </w:t>
            </w:r>
            <w:proofErr w:type="spellStart"/>
            <w:r w:rsidRPr="009D7B22">
              <w:rPr>
                <w:rFonts w:ascii="Consolas" w:eastAsia="Consolas" w:hAnsi="Consolas" w:cs="Consolas"/>
                <w:color w:val="000000"/>
                <w:sz w:val="19"/>
                <w:szCs w:val="19"/>
              </w:rPr>
              <w:t>BrainPad.LightSensor.ReadLightLevel</w:t>
            </w:r>
            <w:proofErr w:type="spellEnd"/>
            <w:r w:rsidRPr="009D7B22">
              <w:rPr>
                <w:rFonts w:ascii="Consolas" w:eastAsia="Consolas" w:hAnsi="Consolas" w:cs="Consolas"/>
                <w:color w:val="000000"/>
                <w:sz w:val="19"/>
                <w:szCs w:val="19"/>
              </w:rPr>
              <w:t>()</w:t>
            </w:r>
            <w:r w:rsidR="00957809" w:rsidRPr="009D7B22">
              <w:rPr>
                <w:rFonts w:ascii="Consolas" w:eastAsia="Consolas" w:hAnsi="Consolas" w:cs="Consolas"/>
                <w:color w:val="000000"/>
                <w:sz w:val="19"/>
                <w:szCs w:val="19"/>
              </w:rPr>
              <w:t xml:space="preserve"> </w:t>
            </w:r>
            <w:r w:rsidRPr="009D7B22">
              <w:rPr>
                <w:rFonts w:ascii="Consolas" w:eastAsia="Consolas" w:hAnsi="Consolas" w:cs="Consolas"/>
                <w:color w:val="000000"/>
                <w:sz w:val="19"/>
                <w:szCs w:val="19"/>
              </w:rPr>
              <w:t>/</w:t>
            </w:r>
            <w:r w:rsidR="00957809" w:rsidRPr="009D7B22">
              <w:rPr>
                <w:rFonts w:ascii="Consolas" w:eastAsia="Consolas" w:hAnsi="Consolas" w:cs="Consolas"/>
                <w:color w:val="000000"/>
                <w:sz w:val="19"/>
                <w:szCs w:val="19"/>
              </w:rPr>
              <w:t xml:space="preserve"> </w:t>
            </w:r>
            <w:r w:rsidRPr="009D7B22">
              <w:rPr>
                <w:rFonts w:ascii="Consolas" w:eastAsia="Consolas" w:hAnsi="Consolas" w:cs="Consolas"/>
                <w:color w:val="000000"/>
                <w:sz w:val="19"/>
                <w:szCs w:val="19"/>
              </w:rPr>
              <w:t>2;</w:t>
            </w:r>
          </w:p>
          <w:p w14:paraId="29868BC0" w14:textId="3FCD9E52" w:rsidR="002B725F" w:rsidRPr="009D7B22" w:rsidRDefault="002B725F"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00"/>
                <w:sz w:val="19"/>
                <w:szCs w:val="19"/>
              </w:rPr>
              <w:t>var</w:t>
            </w:r>
            <w:proofErr w:type="gramEnd"/>
            <w:r w:rsidRPr="009D7B22">
              <w:rPr>
                <w:rFonts w:ascii="Consolas" w:eastAsia="Consolas" w:hAnsi="Consolas" w:cs="Consolas"/>
                <w:color w:val="000000"/>
                <w:sz w:val="19"/>
                <w:szCs w:val="19"/>
              </w:rPr>
              <w:t xml:space="preserve"> y = </w:t>
            </w:r>
            <w:proofErr w:type="spellStart"/>
            <w:r w:rsidRPr="009D7B22">
              <w:rPr>
                <w:rFonts w:ascii="Consolas" w:eastAsia="Consolas" w:hAnsi="Consolas" w:cs="Consolas"/>
                <w:color w:val="000000"/>
                <w:sz w:val="19"/>
                <w:szCs w:val="19"/>
              </w:rPr>
              <w:t>BrainPad.Display.Height</w:t>
            </w:r>
            <w:proofErr w:type="spellEnd"/>
            <w:r w:rsidRPr="009D7B22">
              <w:rPr>
                <w:rFonts w:ascii="Consolas" w:eastAsia="Consolas" w:hAnsi="Consolas" w:cs="Consolas"/>
                <w:color w:val="000000"/>
                <w:sz w:val="19"/>
                <w:szCs w:val="19"/>
              </w:rPr>
              <w:t xml:space="preserve"> </w:t>
            </w:r>
            <w:r w:rsidR="00B07F52">
              <w:rPr>
                <w:rFonts w:ascii="Consolas" w:eastAsia="Consolas" w:hAnsi="Consolas" w:cs="Consolas"/>
                <w:color w:val="000000"/>
                <w:sz w:val="19"/>
                <w:szCs w:val="19"/>
              </w:rPr>
              <w:t>-</w:t>
            </w:r>
            <w:r w:rsidR="00B07F52" w:rsidRPr="009D7B22">
              <w:rPr>
                <w:rFonts w:ascii="Consolas" w:eastAsia="Consolas" w:hAnsi="Consolas" w:cs="Consolas"/>
                <w:color w:val="000000"/>
                <w:sz w:val="19"/>
                <w:szCs w:val="19"/>
              </w:rPr>
              <w:t xml:space="preserve"> </w:t>
            </w:r>
            <w:r w:rsidRPr="009D7B22">
              <w:rPr>
                <w:rFonts w:ascii="Consolas" w:eastAsia="Consolas" w:hAnsi="Consolas" w:cs="Consolas"/>
                <w:color w:val="000000"/>
                <w:sz w:val="19"/>
                <w:szCs w:val="19"/>
              </w:rPr>
              <w:t>light;</w:t>
            </w:r>
          </w:p>
          <w:p w14:paraId="49246F4A" w14:textId="77777777" w:rsidR="002B725F" w:rsidRPr="00B05032" w:rsidRDefault="002B725F" w:rsidP="00C40311">
            <w:pPr>
              <w:autoSpaceDE w:val="0"/>
              <w:autoSpaceDN w:val="0"/>
              <w:adjustRightInd w:val="0"/>
              <w:spacing w:before="0"/>
              <w:rPr>
                <w:rFonts w:ascii="Consolas" w:hAnsi="Consolas" w:cs="Consolas"/>
                <w:color w:val="000000"/>
                <w:sz w:val="19"/>
                <w:szCs w:val="19"/>
              </w:rPr>
            </w:pPr>
          </w:p>
          <w:p w14:paraId="3C64B9FD" w14:textId="15E2E7F3"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BrainPad.Display.DrawLine</w:t>
            </w:r>
            <w:proofErr w:type="spellEnd"/>
            <w:proofErr w:type="gramEnd"/>
            <w:r w:rsidRPr="009D7B22">
              <w:rPr>
                <w:rFonts w:ascii="Consolas" w:eastAsia="Consolas" w:hAnsi="Consolas" w:cs="Consolas"/>
                <w:color w:val="000000"/>
                <w:sz w:val="19"/>
                <w:szCs w:val="19"/>
              </w:rPr>
              <w:t xml:space="preserve">(x, </w:t>
            </w:r>
            <w:r w:rsidR="002B725F" w:rsidRPr="009D7B22">
              <w:rPr>
                <w:rFonts w:ascii="Consolas" w:eastAsia="Consolas" w:hAnsi="Consolas" w:cs="Consolas"/>
                <w:color w:val="000000"/>
                <w:sz w:val="19"/>
                <w:szCs w:val="19"/>
              </w:rPr>
              <w:t xml:space="preserve">y, </w:t>
            </w:r>
            <w:r w:rsidRPr="009D7B22">
              <w:rPr>
                <w:rFonts w:ascii="Consolas" w:eastAsia="Consolas" w:hAnsi="Consolas" w:cs="Consolas"/>
                <w:color w:val="000000"/>
                <w:sz w:val="19"/>
                <w:szCs w:val="19"/>
              </w:rPr>
              <w:t xml:space="preserve">x, </w:t>
            </w:r>
            <w:proofErr w:type="spellStart"/>
            <w:r w:rsidRPr="009D7B22">
              <w:rPr>
                <w:rFonts w:ascii="Consolas" w:eastAsia="Consolas" w:hAnsi="Consolas" w:cs="Consolas"/>
                <w:color w:val="000000"/>
                <w:sz w:val="19"/>
                <w:szCs w:val="19"/>
              </w:rPr>
              <w:t>BrainPad.Display.Height</w:t>
            </w:r>
            <w:proofErr w:type="spellEnd"/>
            <w:r w:rsidRPr="009D7B22">
              <w:rPr>
                <w:rFonts w:ascii="Consolas" w:eastAsia="Consolas" w:hAnsi="Consolas" w:cs="Consolas"/>
                <w:color w:val="000000"/>
                <w:sz w:val="19"/>
                <w:szCs w:val="19"/>
              </w:rPr>
              <w:t>);</w:t>
            </w:r>
          </w:p>
          <w:p w14:paraId="7F3FE723"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BrainPad.Display.RefreshScreen</w:t>
            </w:r>
            <w:proofErr w:type="spellEnd"/>
            <w:proofErr w:type="gramEnd"/>
            <w:r w:rsidRPr="009D7B22">
              <w:rPr>
                <w:rFonts w:ascii="Consolas" w:eastAsia="Consolas" w:hAnsi="Consolas" w:cs="Consolas"/>
                <w:color w:val="000000"/>
                <w:sz w:val="19"/>
                <w:szCs w:val="19"/>
              </w:rPr>
              <w:t>();</w:t>
            </w:r>
          </w:p>
          <w:p w14:paraId="51932DD0"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BrainPad.Wait.Seconds</w:t>
            </w:r>
            <w:proofErr w:type="spellEnd"/>
            <w:proofErr w:type="gramEnd"/>
            <w:r w:rsidRPr="009D7B22">
              <w:rPr>
                <w:rFonts w:ascii="Consolas" w:eastAsia="Consolas" w:hAnsi="Consolas" w:cs="Consolas"/>
                <w:color w:val="000000"/>
                <w:sz w:val="19"/>
                <w:szCs w:val="19"/>
              </w:rPr>
              <w:t>(0.1);</w:t>
            </w:r>
          </w:p>
          <w:p w14:paraId="16516765"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4BF85792" w14:textId="77777777" w:rsidR="00B22D18" w:rsidRPr="00B05032" w:rsidRDefault="00B22D18" w:rsidP="00C40311">
            <w:r w:rsidRPr="009D7B22">
              <w:rPr>
                <w:rFonts w:ascii="Consolas" w:eastAsia="Consolas" w:hAnsi="Consolas" w:cs="Consolas"/>
                <w:color w:val="000000"/>
                <w:sz w:val="19"/>
                <w:szCs w:val="19"/>
              </w:rPr>
              <w:t>}</w:t>
            </w:r>
          </w:p>
        </w:tc>
      </w:tr>
    </w:tbl>
    <w:p w14:paraId="062F23F3" w14:textId="789F104D" w:rsidR="00B22D18" w:rsidRPr="00B05032" w:rsidRDefault="00BC5CEA" w:rsidP="00B22D18">
      <w:r>
        <w:t>Vous voulez probablement que le programme s'arrête quand il atteint le côté droit de l'écran, mais dans cet exemple, nous allons effacer l'affichage et recommencer au début. Exécutons rapidement la boucle afin d'avoir immédiatement des résultats. Si vous voulez afficher deux heures avec une largeur d'affichage de 128 pixels, vous aurez besoin d'un délai d'une minute. Cela enregistrera 128 minutes sur la largeur de l'affichage</w:t>
      </w:r>
      <w:r w:rsidR="00B22D18" w:rsidRPr="00B05032">
        <w:t>.</w:t>
      </w:r>
    </w:p>
    <w:p w14:paraId="6CA6340F" w14:textId="2B38B302" w:rsidR="00B22D18" w:rsidRPr="009D7B22" w:rsidRDefault="00BC5CEA" w:rsidP="00BC5CEA">
      <w:pPr>
        <w:rPr>
          <w:rFonts w:ascii="Times New Roman" w:eastAsia="Times New Roman" w:hAnsi="Times New Roman" w:cs="Times New Roman"/>
          <w:lang w:eastAsia="fr-FR"/>
        </w:rPr>
      </w:pPr>
      <w:r w:rsidRPr="009D7B22">
        <w:rPr>
          <w:lang w:eastAsia="fr-FR"/>
        </w:rPr>
        <w:t>Vous pouvez également garder le programme tel quel et couvrir le capteur de lumière avec votre main pour faire des dessins sympas</w:t>
      </w:r>
      <w:r w:rsidRPr="009D7B22">
        <w:rPr>
          <w:rFonts w:ascii="Times New Roman" w:eastAsia="Times New Roman" w:hAnsi="Times New Roman" w:cs="Times New Roman"/>
          <w:lang w:eastAsia="fr-FR"/>
        </w:rPr>
        <w:t xml:space="preserve"> </w:t>
      </w:r>
      <w:r w:rsidR="54520803" w:rsidRPr="00B05032">
        <w:t>!</w:t>
      </w:r>
    </w:p>
    <w:p w14:paraId="47B602D7" w14:textId="0FA5E6E1" w:rsidR="00B22D18" w:rsidRPr="009D7B22" w:rsidRDefault="00BC5CEA" w:rsidP="00BC5CEA">
      <w:pPr>
        <w:rPr>
          <w:rFonts w:ascii="Times New Roman" w:eastAsia="Times New Roman" w:hAnsi="Times New Roman" w:cs="Times New Roman"/>
          <w:lang w:eastAsia="fr-FR"/>
        </w:rPr>
      </w:pPr>
      <w:r w:rsidRPr="009D7B22">
        <w:rPr>
          <w:lang w:eastAsia="fr-FR"/>
        </w:rPr>
        <w:lastRenderedPageBreak/>
        <w:t>Puisque nous sommes des experts</w:t>
      </w:r>
      <w:r w:rsidRPr="009D7B22">
        <w:rPr>
          <w:rFonts w:ascii="Times New Roman" w:eastAsia="Times New Roman" w:hAnsi="Times New Roman" w:cs="Times New Roman"/>
          <w:lang w:eastAsia="fr-FR"/>
        </w:rPr>
        <w:t xml:space="preserve"> </w:t>
      </w:r>
      <w:r w:rsidRPr="009D7B22">
        <w:rPr>
          <w:lang w:eastAsia="fr-FR"/>
        </w:rPr>
        <w:t>codeurs, pouvez-vous deviner les réponses à ces questions</w:t>
      </w:r>
      <w:r w:rsidRPr="009D7B22">
        <w:rPr>
          <w:rFonts w:ascii="Times New Roman" w:eastAsia="Times New Roman" w:hAnsi="Times New Roman" w:cs="Times New Roman"/>
          <w:lang w:eastAsia="fr-FR"/>
        </w:rPr>
        <w:t xml:space="preserve"> </w:t>
      </w:r>
      <w:r w:rsidR="54520803" w:rsidRPr="00B05032">
        <w:t>?</w:t>
      </w:r>
    </w:p>
    <w:p w14:paraId="2C97C3A1" w14:textId="777E4C6C" w:rsidR="00B22D18" w:rsidRPr="00BC5CEA" w:rsidRDefault="009916B4" w:rsidP="00BC5CEA">
      <w:pPr>
        <w:pStyle w:val="ListParagraph"/>
        <w:numPr>
          <w:ilvl w:val="0"/>
          <w:numId w:val="16"/>
        </w:numPr>
      </w:pPr>
      <w:r>
        <w:t>P</w:t>
      </w:r>
      <w:r w:rsidR="00BC5CEA" w:rsidRPr="00BC5CEA">
        <w:t>ourquoi divisons</w:t>
      </w:r>
      <w:r>
        <w:t>-nous</w:t>
      </w:r>
      <w:r w:rsidR="00BC5CEA" w:rsidRPr="00BC5CEA">
        <w:t xml:space="preserve"> le niveau de lumière par 2 </w:t>
      </w:r>
      <w:r w:rsidR="00B22D18" w:rsidRPr="00B05032">
        <w:t>?</w:t>
      </w:r>
    </w:p>
    <w:p w14:paraId="5538C2F1" w14:textId="5CD64C4A" w:rsidR="00B22D18" w:rsidRPr="00BC5CEA" w:rsidRDefault="009916B4" w:rsidP="00BC5CEA">
      <w:pPr>
        <w:pStyle w:val="ListParagraph"/>
        <w:numPr>
          <w:ilvl w:val="0"/>
          <w:numId w:val="16"/>
        </w:numPr>
      </w:pPr>
      <w:r>
        <w:t>P</w:t>
      </w:r>
      <w:r w:rsidR="00BC5CEA">
        <w:t>ourquoi définissons</w:t>
      </w:r>
      <w:r>
        <w:t>-nous</w:t>
      </w:r>
      <w:r w:rsidR="00BC5CEA">
        <w:t xml:space="preserve"> la ligne de départ à </w:t>
      </w:r>
      <w:proofErr w:type="spellStart"/>
      <w:proofErr w:type="gramStart"/>
      <w:r w:rsidR="00B22D18" w:rsidRPr="00BC5CEA">
        <w:t>BrainPad.Display.Height</w:t>
      </w:r>
      <w:proofErr w:type="spellEnd"/>
      <w:proofErr w:type="gramEnd"/>
      <w:r w:rsidR="00194224" w:rsidRPr="00BC5CEA">
        <w:t xml:space="preserve"> </w:t>
      </w:r>
      <w:r>
        <w:t>-</w:t>
      </w:r>
      <w:r w:rsidRPr="00BC5CEA">
        <w:t xml:space="preserve"> </w:t>
      </w:r>
      <w:r w:rsidR="00B22D18" w:rsidRPr="00BC5CEA">
        <w:t>light</w:t>
      </w:r>
      <w:r w:rsidR="00BC5CEA">
        <w:t xml:space="preserve"> </w:t>
      </w:r>
      <w:r w:rsidR="00B22D18" w:rsidRPr="00B05032">
        <w:t>?</w:t>
      </w:r>
    </w:p>
    <w:p w14:paraId="7D9B6E04" w14:textId="616DE184" w:rsidR="00B22D18" w:rsidRPr="00B05032" w:rsidRDefault="00BC5CEA" w:rsidP="00BC5CEA">
      <w:pPr>
        <w:pStyle w:val="ListParagraph"/>
        <w:numPr>
          <w:ilvl w:val="0"/>
          <w:numId w:val="16"/>
        </w:numPr>
      </w:pPr>
      <w:r w:rsidRPr="004F0602">
        <w:t>Pouvez-vous deviner pourquoi x est initialisé avec 300</w:t>
      </w:r>
      <w:r w:rsidR="00236778">
        <w:t xml:space="preserve"> </w:t>
      </w:r>
      <w:r w:rsidRPr="004F0602">
        <w:t>?  Que se passe-t-il si on utilise 0 à la place</w:t>
      </w:r>
      <w:r w:rsidR="00236778">
        <w:t xml:space="preserve"> </w:t>
      </w:r>
      <w:r w:rsidRPr="004F0602">
        <w:t>?</w:t>
      </w:r>
    </w:p>
    <w:p w14:paraId="17D4E4EF" w14:textId="48946C75" w:rsidR="00737908" w:rsidRDefault="00BC5CEA" w:rsidP="00B22D18">
      <w:r>
        <w:t>Voici les réponses, mais promettez-moi que vous essaier</w:t>
      </w:r>
      <w:r w:rsidR="00593075">
        <w:t>ez</w:t>
      </w:r>
      <w:r>
        <w:t xml:space="preserve"> </w:t>
      </w:r>
      <w:r w:rsidR="00323203">
        <w:t xml:space="preserve">de trouver </w:t>
      </w:r>
      <w:r>
        <w:t xml:space="preserve">d'abord. </w:t>
      </w:r>
    </w:p>
    <w:p w14:paraId="4ED880D2" w14:textId="011197D4" w:rsidR="00B22D18" w:rsidRPr="00B05032" w:rsidRDefault="00BC5CEA" w:rsidP="00B22D18">
      <w:r>
        <w:t xml:space="preserve">Le niveau d'éclairage est compris entre 0 et 100. L'affichage a une hauteur de 64 pixels. Si nous divisons le niveau en deux, la valeur maximale sera 100/2, ou 50. Avec un affichage de 64 pixels de hauteur, nous aurons 14 pixels disponibles en haut de l'écran. C'est là que nous </w:t>
      </w:r>
      <w:r w:rsidR="00323203">
        <w:t xml:space="preserve">écrirons </w:t>
      </w:r>
      <w:r>
        <w:t>"</w:t>
      </w:r>
      <w:r w:rsidR="00B162AA">
        <w:t xml:space="preserve">Light </w:t>
      </w:r>
      <w:proofErr w:type="spellStart"/>
      <w:r w:rsidR="00B162AA">
        <w:t>Level</w:t>
      </w:r>
      <w:proofErr w:type="spellEnd"/>
      <w:r>
        <w:t>".</w:t>
      </w:r>
    </w:p>
    <w:p w14:paraId="01CA5F7C" w14:textId="7881E2CE" w:rsidR="003E5894" w:rsidRPr="00B05032" w:rsidRDefault="00737908" w:rsidP="00B22D18">
      <w:r w:rsidRPr="009D7B22">
        <w:rPr>
          <w:lang w:eastAsia="fr-FR"/>
        </w:rPr>
        <w:t>La deuxième réponse concerne le fait que nous voulons afficher</w:t>
      </w:r>
      <w:r w:rsidRPr="009D7B22">
        <w:rPr>
          <w:rFonts w:ascii="Times New Roman" w:eastAsia="Times New Roman" w:hAnsi="Times New Roman" w:cs="Times New Roman"/>
          <w:lang w:eastAsia="fr-FR"/>
        </w:rPr>
        <w:t xml:space="preserve"> </w:t>
      </w:r>
      <w:r w:rsidRPr="009D7B22">
        <w:rPr>
          <w:lang w:eastAsia="fr-FR"/>
        </w:rPr>
        <w:t>des niveaux de lumière</w:t>
      </w:r>
      <w:r>
        <w:rPr>
          <w:lang w:eastAsia="fr-FR"/>
        </w:rPr>
        <w:t xml:space="preserve"> dans le sens</w:t>
      </w:r>
      <w:r w:rsidRPr="009D7B22">
        <w:rPr>
          <w:lang w:eastAsia="fr-FR"/>
        </w:rPr>
        <w:t xml:space="preserve"> croissant</w:t>
      </w:r>
      <w:r>
        <w:rPr>
          <w:lang w:eastAsia="fr-FR"/>
        </w:rPr>
        <w:t xml:space="preserve"> en partant du bas de l'écran</w:t>
      </w:r>
      <w:r w:rsidRPr="009D7B22">
        <w:rPr>
          <w:lang w:eastAsia="fr-FR"/>
        </w:rPr>
        <w:t>. Les faibles valeur</w:t>
      </w:r>
      <w:r>
        <w:rPr>
          <w:lang w:eastAsia="fr-FR"/>
        </w:rPr>
        <w:t>s</w:t>
      </w:r>
      <w:r w:rsidRPr="009D7B22">
        <w:rPr>
          <w:lang w:eastAsia="fr-FR"/>
        </w:rPr>
        <w:t xml:space="preserve"> des ordonnées </w:t>
      </w:r>
      <w:proofErr w:type="gramStart"/>
      <w:r w:rsidRPr="009D7B22">
        <w:rPr>
          <w:lang w:eastAsia="fr-FR"/>
        </w:rPr>
        <w:t>y</w:t>
      </w:r>
      <w:proofErr w:type="gramEnd"/>
      <w:r w:rsidRPr="009D7B22">
        <w:rPr>
          <w:lang w:eastAsia="fr-FR"/>
        </w:rPr>
        <w:t xml:space="preserve"> </w:t>
      </w:r>
      <w:r>
        <w:rPr>
          <w:lang w:eastAsia="fr-FR"/>
        </w:rPr>
        <w:t>s'affichent</w:t>
      </w:r>
      <w:r w:rsidRPr="009D7B22">
        <w:rPr>
          <w:rFonts w:ascii="Times New Roman" w:eastAsia="Times New Roman" w:hAnsi="Times New Roman" w:cs="Times New Roman"/>
          <w:lang w:eastAsia="fr-FR"/>
        </w:rPr>
        <w:t xml:space="preserve"> </w:t>
      </w:r>
      <w:r w:rsidRPr="009D7B22">
        <w:rPr>
          <w:lang w:eastAsia="fr-FR"/>
        </w:rPr>
        <w:t>en haut de l'écran, mais nous voulons que les faibles niveaux d'éclairage apparaissent en bas de l'écran. En soustrayant le niveau de lumière de la hauteur de l'affichage, nous inversons le graphique.</w:t>
      </w:r>
    </w:p>
    <w:p w14:paraId="4BD1594D" w14:textId="1B5CB16C" w:rsidR="00B22D18" w:rsidRPr="00B05032" w:rsidRDefault="00B17F49" w:rsidP="00B22D18">
      <w:r>
        <w:t>La</w:t>
      </w:r>
      <w:r w:rsidRPr="00F9458F">
        <w:t xml:space="preserve"> dernièr</w:t>
      </w:r>
      <w:r>
        <w:t>e</w:t>
      </w:r>
      <w:r w:rsidRPr="00F9458F">
        <w:t xml:space="preserve"> </w:t>
      </w:r>
      <w:r>
        <w:t>réponse concerne</w:t>
      </w:r>
      <w:r w:rsidRPr="00F9458F">
        <w:t xml:space="preserve"> une astuce </w:t>
      </w:r>
      <w:r w:rsidR="00593075">
        <w:t>pour</w:t>
      </w:r>
      <w:r>
        <w:t xml:space="preserve"> que tout se passe bien au lancement du programme</w:t>
      </w:r>
      <w:r w:rsidRPr="00F9458F">
        <w:t xml:space="preserve">. </w:t>
      </w:r>
      <w:r>
        <w:t>En effet, n</w:t>
      </w:r>
      <w:r w:rsidRPr="00F9458F">
        <w:t xml:space="preserve">ous </w:t>
      </w:r>
      <w:r>
        <w:t xml:space="preserve">affichons le texte "Light </w:t>
      </w:r>
      <w:proofErr w:type="spellStart"/>
      <w:r>
        <w:t>Level</w:t>
      </w:r>
      <w:proofErr w:type="spellEnd"/>
      <w:r>
        <w:t>"</w:t>
      </w:r>
      <w:r w:rsidRPr="00F9458F">
        <w:t xml:space="preserve"> </w:t>
      </w:r>
      <w:r>
        <w:t>seulement lors de l'effacement de l'écran</w:t>
      </w:r>
      <w:r w:rsidRPr="00F9458F">
        <w:t xml:space="preserve">. Donc, en mettant x à une valeur élevée, nous serons automatiquement </w:t>
      </w:r>
      <w:r w:rsidR="00593075">
        <w:t>en dehors</w:t>
      </w:r>
      <w:r w:rsidRPr="00F9458F">
        <w:t xml:space="preserve"> de la limite que nous avons définie et "Light </w:t>
      </w:r>
      <w:proofErr w:type="spellStart"/>
      <w:r w:rsidRPr="00F9458F">
        <w:t>Level</w:t>
      </w:r>
      <w:proofErr w:type="spellEnd"/>
      <w:r w:rsidRPr="00F9458F">
        <w:t xml:space="preserve">" sera </w:t>
      </w:r>
      <w:r>
        <w:t>affiché</w:t>
      </w:r>
      <w:r w:rsidRPr="00F9458F">
        <w:t xml:space="preserve"> sur l'écran. Essayez de </w:t>
      </w:r>
      <w:r>
        <w:t xml:space="preserve">donner à x la valeur </w:t>
      </w:r>
      <w:r w:rsidRPr="00F9458F">
        <w:t>0</w:t>
      </w:r>
      <w:r>
        <w:t>,</w:t>
      </w:r>
      <w:r w:rsidRPr="00F9458F">
        <w:t xml:space="preserve"> </w:t>
      </w:r>
      <w:r>
        <w:t xml:space="preserve">"Light </w:t>
      </w:r>
      <w:proofErr w:type="spellStart"/>
      <w:r>
        <w:t>Level</w:t>
      </w:r>
      <w:proofErr w:type="spellEnd"/>
      <w:r>
        <w:t>"</w:t>
      </w:r>
      <w:r w:rsidRPr="00F9458F">
        <w:t xml:space="preserve"> ne s'affichera pas à l'écran la première fois que le graphique est tracé. Il </w:t>
      </w:r>
      <w:r>
        <w:t>s'affichera</w:t>
      </w:r>
      <w:r w:rsidRPr="00F9458F">
        <w:t xml:space="preserve"> </w:t>
      </w:r>
      <w:r>
        <w:t>seulement</w:t>
      </w:r>
      <w:r w:rsidRPr="00F9458F">
        <w:t xml:space="preserve"> après. Vous pouvez </w:t>
      </w:r>
      <w:r>
        <w:t>aussi l'afficher à chaque passage</w:t>
      </w:r>
      <w:r w:rsidRPr="00F9458F">
        <w:t xml:space="preserve"> dans </w:t>
      </w:r>
      <w:r>
        <w:t>la</w:t>
      </w:r>
      <w:r w:rsidRPr="00F9458F">
        <w:t xml:space="preserve"> boucle, mais cela ralentira votre programme. Nous </w:t>
      </w:r>
      <w:r w:rsidR="00303560">
        <w:t>devons</w:t>
      </w:r>
      <w:r w:rsidR="00303560" w:rsidRPr="00F9458F">
        <w:t xml:space="preserve"> </w:t>
      </w:r>
      <w:r w:rsidRPr="00F9458F">
        <w:t xml:space="preserve">toujours </w:t>
      </w:r>
      <w:r>
        <w:t>réfléchir</w:t>
      </w:r>
      <w:r w:rsidRPr="00F9458F">
        <w:t xml:space="preserve"> quand nous codons et fai</w:t>
      </w:r>
      <w:r>
        <w:t>re</w:t>
      </w:r>
      <w:r w:rsidRPr="00F9458F">
        <w:t xml:space="preserve"> </w:t>
      </w:r>
      <w:r>
        <w:t>uniquement</w:t>
      </w:r>
      <w:r w:rsidRPr="00F9458F">
        <w:t xml:space="preserve"> ce qui est nécessaire</w:t>
      </w:r>
      <w:r w:rsidR="54520803" w:rsidRPr="00B05032">
        <w:t>.</w:t>
      </w:r>
    </w:p>
    <w:p w14:paraId="395BABA0" w14:textId="37A06B0C" w:rsidR="00B22D18" w:rsidRPr="00B05032" w:rsidRDefault="000E6BF0" w:rsidP="008B17F8">
      <w:pPr>
        <w:pStyle w:val="Heading2"/>
      </w:pPr>
      <w:bookmarkStart w:id="104" w:name="_Toc520884661"/>
      <w:bookmarkStart w:id="105" w:name="_Toc521312394"/>
      <w:r w:rsidRPr="00B05032">
        <w:t>M</w:t>
      </w:r>
      <w:r>
        <w:t>ultitâche</w:t>
      </w:r>
      <w:bookmarkEnd w:id="104"/>
      <w:bookmarkEnd w:id="105"/>
    </w:p>
    <w:p w14:paraId="0CD3EC00" w14:textId="72A5586C" w:rsidR="00B22D18" w:rsidRPr="009D7B22" w:rsidRDefault="009757D4" w:rsidP="009757D4">
      <w:pPr>
        <w:rPr>
          <w:rFonts w:ascii="Times New Roman" w:eastAsia="Times New Roman" w:hAnsi="Times New Roman" w:cs="Times New Roman"/>
          <w:lang w:eastAsia="fr-FR"/>
        </w:rPr>
      </w:pPr>
      <w:r w:rsidRPr="009D7B22">
        <w:rPr>
          <w:lang w:eastAsia="fr-FR"/>
        </w:rPr>
        <w:t xml:space="preserve">Demander à un système de faire plusieurs choses à la fois est très complexe. Généralement, ce n'est pas convivial sur les petits systèmes. </w:t>
      </w:r>
      <w:r w:rsidR="00A10767">
        <w:rPr>
          <w:lang w:eastAsia="fr-FR"/>
        </w:rPr>
        <w:t>La</w:t>
      </w:r>
      <w:r w:rsidR="00A10767" w:rsidRPr="009D7B22">
        <w:rPr>
          <w:lang w:eastAsia="fr-FR"/>
        </w:rPr>
        <w:t xml:space="preserve"> </w:t>
      </w:r>
      <w:r w:rsidRPr="009D7B22">
        <w:rPr>
          <w:lang w:eastAsia="fr-FR"/>
        </w:rPr>
        <w:t xml:space="preserve">bonne nouvelle </w:t>
      </w:r>
      <w:r w:rsidR="00A10767">
        <w:rPr>
          <w:lang w:eastAsia="fr-FR"/>
        </w:rPr>
        <w:t xml:space="preserve">est </w:t>
      </w:r>
      <w:r w:rsidRPr="009D7B22">
        <w:rPr>
          <w:lang w:eastAsia="fr-FR"/>
        </w:rPr>
        <w:t xml:space="preserve">que </w:t>
      </w:r>
      <w:proofErr w:type="spellStart"/>
      <w:r w:rsidRPr="009D7B22">
        <w:rPr>
          <w:lang w:eastAsia="fr-FR"/>
        </w:rPr>
        <w:t>TinyCLR</w:t>
      </w:r>
      <w:proofErr w:type="spellEnd"/>
      <w:r w:rsidRPr="009D7B22">
        <w:rPr>
          <w:lang w:eastAsia="fr-FR"/>
        </w:rPr>
        <w:t xml:space="preserve"> OS </w:t>
      </w:r>
      <w:r w:rsidR="00246C37">
        <w:rPr>
          <w:lang w:eastAsia="fr-FR"/>
        </w:rPr>
        <w:t>gère</w:t>
      </w:r>
      <w:r w:rsidR="00246C37" w:rsidRPr="009D7B22">
        <w:rPr>
          <w:lang w:eastAsia="fr-FR"/>
        </w:rPr>
        <w:t xml:space="preserve"> </w:t>
      </w:r>
      <w:r w:rsidRPr="009D7B22">
        <w:rPr>
          <w:lang w:eastAsia="fr-FR"/>
        </w:rPr>
        <w:t xml:space="preserve">le multitâche et qu'il est facile à utiliser. Il fonctionne exactement comme il le ferait sur n'importe quel système plus </w:t>
      </w:r>
      <w:r w:rsidR="00246C37">
        <w:rPr>
          <w:lang w:eastAsia="fr-FR"/>
        </w:rPr>
        <w:t>important</w:t>
      </w:r>
      <w:r w:rsidR="000E6BF0">
        <w:rPr>
          <w:rFonts w:eastAsia="Times New Roman"/>
          <w:lang w:eastAsia="fr-FR"/>
        </w:rPr>
        <w:t>,</w:t>
      </w:r>
      <w:r w:rsidRPr="009D7B22">
        <w:rPr>
          <w:lang w:eastAsia="fr-FR"/>
        </w:rPr>
        <w:t xml:space="preserve"> programmé en .NET. Le multitâche est appelé threading, où chaque thread est une tâche individuelle exécutant une partie du programme</w:t>
      </w:r>
      <w:r w:rsidR="03473D0C" w:rsidRPr="00B05032">
        <w:t>.</w:t>
      </w:r>
    </w:p>
    <w:p w14:paraId="39116B6E" w14:textId="6F39835F" w:rsidR="00B22D18" w:rsidRPr="00B05032" w:rsidRDefault="00854F02" w:rsidP="00B22D18">
      <w:r w:rsidRPr="009D7B22">
        <w:rPr>
          <w:lang w:eastAsia="fr-FR"/>
        </w:rPr>
        <w:t>Vous ne savez pas pourquoi vous auriez besoin d</w:t>
      </w:r>
      <w:r>
        <w:rPr>
          <w:lang w:eastAsia="fr-FR"/>
        </w:rPr>
        <w:t>u</w:t>
      </w:r>
      <w:r w:rsidRPr="009D7B22">
        <w:rPr>
          <w:rFonts w:ascii="Times New Roman" w:eastAsia="Times New Roman" w:hAnsi="Times New Roman" w:cs="Times New Roman"/>
          <w:lang w:eastAsia="fr-FR"/>
        </w:rPr>
        <w:t xml:space="preserve"> </w:t>
      </w:r>
      <w:r>
        <w:rPr>
          <w:lang w:eastAsia="fr-FR"/>
        </w:rPr>
        <w:t>multitâche</w:t>
      </w:r>
      <w:r w:rsidRPr="00464D39">
        <w:rPr>
          <w:lang w:eastAsia="fr-FR"/>
        </w:rPr>
        <w:t xml:space="preserve"> ?</w:t>
      </w:r>
      <w:r w:rsidRPr="009D7B22">
        <w:rPr>
          <w:lang w:eastAsia="fr-FR"/>
        </w:rPr>
        <w:t xml:space="preserve"> </w:t>
      </w:r>
      <w:r w:rsidR="000E6BF0">
        <w:rPr>
          <w:rFonts w:eastAsia="Times New Roman"/>
          <w:lang w:eastAsia="fr-FR"/>
        </w:rPr>
        <w:t>Ni c</w:t>
      </w:r>
      <w:r w:rsidRPr="00464D39">
        <w:rPr>
          <w:rFonts w:eastAsia="Times New Roman"/>
          <w:lang w:eastAsia="fr-FR"/>
        </w:rPr>
        <w:t>omment</w:t>
      </w:r>
      <w:r w:rsidRPr="009D7B22">
        <w:rPr>
          <w:lang w:eastAsia="fr-FR"/>
        </w:rPr>
        <w:t xml:space="preserve"> exécuter un compteur et l'afficher tout en faisant clignoter le Light Bulb ? Bien sûr, si vous </w:t>
      </w:r>
      <w:r w:rsidR="000E6BF0" w:rsidRPr="00464D39">
        <w:rPr>
          <w:rFonts w:eastAsia="Times New Roman"/>
          <w:lang w:eastAsia="fr-FR"/>
        </w:rPr>
        <w:t>incrémente</w:t>
      </w:r>
      <w:r w:rsidR="000E6BF0">
        <w:rPr>
          <w:rFonts w:eastAsia="Times New Roman"/>
          <w:lang w:eastAsia="fr-FR"/>
        </w:rPr>
        <w:t>z</w:t>
      </w:r>
      <w:r w:rsidR="000E6BF0" w:rsidRPr="00464D39">
        <w:rPr>
          <w:rFonts w:eastAsia="Times New Roman"/>
          <w:lang w:eastAsia="fr-FR"/>
        </w:rPr>
        <w:t xml:space="preserve"> </w:t>
      </w:r>
      <w:r w:rsidRPr="009D7B22">
        <w:rPr>
          <w:lang w:eastAsia="fr-FR"/>
        </w:rPr>
        <w:t>à chaque clignotement,</w:t>
      </w:r>
      <w:r w:rsidRPr="009D7B22">
        <w:rPr>
          <w:rFonts w:ascii="Times New Roman" w:eastAsia="Times New Roman" w:hAnsi="Times New Roman" w:cs="Times New Roman"/>
          <w:lang w:eastAsia="fr-FR"/>
        </w:rPr>
        <w:t xml:space="preserve"> </w:t>
      </w:r>
      <w:r w:rsidRPr="00464D39">
        <w:rPr>
          <w:rFonts w:eastAsia="Times New Roman"/>
          <w:lang w:eastAsia="fr-FR"/>
        </w:rPr>
        <w:t>c</w:t>
      </w:r>
      <w:r w:rsidR="000E6BF0">
        <w:rPr>
          <w:rFonts w:eastAsia="Times New Roman"/>
          <w:lang w:eastAsia="fr-FR"/>
        </w:rPr>
        <w:t>’</w:t>
      </w:r>
      <w:r w:rsidRPr="00464D39">
        <w:rPr>
          <w:rFonts w:eastAsia="Times New Roman"/>
          <w:lang w:eastAsia="fr-FR"/>
        </w:rPr>
        <w:t>est</w:t>
      </w:r>
      <w:r w:rsidRPr="009D7B22">
        <w:rPr>
          <w:lang w:eastAsia="fr-FR"/>
        </w:rPr>
        <w:t xml:space="preserve"> facile</w:t>
      </w:r>
      <w:r w:rsidR="03473D0C" w:rsidRPr="00B05032">
        <w:t>.</w:t>
      </w:r>
    </w:p>
    <w:tbl>
      <w:tblPr>
        <w:tblStyle w:val="TableGrid"/>
        <w:tblW w:w="0" w:type="auto"/>
        <w:tblLook w:val="04A0" w:firstRow="1" w:lastRow="0" w:firstColumn="1" w:lastColumn="0" w:noHBand="0" w:noVBand="1"/>
      </w:tblPr>
      <w:tblGrid>
        <w:gridCol w:w="9350"/>
      </w:tblGrid>
      <w:tr w:rsidR="00B22D18" w:rsidRPr="00B05032" w14:paraId="10FDE6EE" w14:textId="77777777" w:rsidTr="1E389313">
        <w:tc>
          <w:tcPr>
            <w:tcW w:w="9350" w:type="dxa"/>
          </w:tcPr>
          <w:p w14:paraId="18418808" w14:textId="3559C85F" w:rsidR="00B22D18" w:rsidRPr="00B05032" w:rsidRDefault="000E6BF0" w:rsidP="1E389313">
            <w:pPr>
              <w:autoSpaceDE w:val="0"/>
              <w:autoSpaceDN w:val="0"/>
              <w:adjustRightInd w:val="0"/>
              <w:spacing w:before="0"/>
              <w:rPr>
                <w:rFonts w:ascii="Consolas" w:eastAsia="Consolas" w:hAnsi="Consolas" w:cs="Consolas"/>
                <w:color w:val="000000" w:themeColor="text1"/>
                <w:sz w:val="19"/>
                <w:szCs w:val="19"/>
              </w:rPr>
            </w:pPr>
            <w:proofErr w:type="spellStart"/>
            <w:r w:rsidRPr="00B05032">
              <w:rPr>
                <w:rFonts w:ascii="Consolas" w:eastAsia="Consolas" w:hAnsi="Consolas" w:cs="Consolas"/>
                <w:color w:val="0000FF"/>
                <w:sz w:val="19"/>
                <w:szCs w:val="19"/>
              </w:rPr>
              <w:t>S</w:t>
            </w:r>
            <w:r w:rsidR="1E389313" w:rsidRPr="00B05032">
              <w:rPr>
                <w:rFonts w:ascii="Consolas" w:eastAsia="Consolas" w:hAnsi="Consolas" w:cs="Consolas"/>
                <w:color w:val="0000FF"/>
                <w:sz w:val="19"/>
                <w:szCs w:val="19"/>
              </w:rPr>
              <w:t>tatic</w:t>
            </w:r>
            <w:proofErr w:type="spellEnd"/>
            <w:r w:rsidR="1E389313" w:rsidRPr="00B05032">
              <w:rPr>
                <w:rFonts w:ascii="Consolas" w:eastAsia="Consolas" w:hAnsi="Consolas" w:cs="Consolas"/>
                <w:color w:val="000000" w:themeColor="text1"/>
                <w:sz w:val="19"/>
                <w:szCs w:val="19"/>
              </w:rPr>
              <w:t xml:space="preserve"> </w:t>
            </w:r>
            <w:proofErr w:type="spellStart"/>
            <w:r w:rsidR="1E389313" w:rsidRPr="00B05032">
              <w:rPr>
                <w:rFonts w:ascii="Consolas" w:eastAsia="Consolas" w:hAnsi="Consolas" w:cs="Consolas"/>
                <w:color w:val="0000FF"/>
                <w:sz w:val="19"/>
                <w:szCs w:val="19"/>
              </w:rPr>
              <w:t>void</w:t>
            </w:r>
            <w:proofErr w:type="spellEnd"/>
            <w:r w:rsidR="1E389313" w:rsidRPr="00B05032">
              <w:rPr>
                <w:rFonts w:ascii="Consolas" w:eastAsia="Consolas" w:hAnsi="Consolas" w:cs="Consolas"/>
                <w:color w:val="000000" w:themeColor="text1"/>
                <w:sz w:val="19"/>
                <w:szCs w:val="19"/>
              </w:rPr>
              <w:t xml:space="preserve"> </w:t>
            </w:r>
            <w:proofErr w:type="gramStart"/>
            <w:r w:rsidR="1E389313" w:rsidRPr="00B05032">
              <w:rPr>
                <w:rFonts w:ascii="Consolas" w:eastAsia="Consolas" w:hAnsi="Consolas" w:cs="Consolas"/>
                <w:color w:val="000000" w:themeColor="text1"/>
                <w:sz w:val="19"/>
                <w:szCs w:val="19"/>
              </w:rPr>
              <w:t>Main(</w:t>
            </w:r>
            <w:proofErr w:type="gramEnd"/>
            <w:r w:rsidR="1E389313" w:rsidRPr="00B05032">
              <w:rPr>
                <w:rFonts w:ascii="Consolas" w:eastAsia="Consolas" w:hAnsi="Consolas" w:cs="Consolas"/>
                <w:color w:val="000000" w:themeColor="text1"/>
                <w:sz w:val="19"/>
                <w:szCs w:val="19"/>
              </w:rPr>
              <w:t xml:space="preserve">) </w:t>
            </w:r>
          </w:p>
          <w:p w14:paraId="6C5333F9" w14:textId="23555839"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w:t>
            </w:r>
          </w:p>
          <w:p w14:paraId="4EFDCF91" w14:textId="5068A819"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count = 0</w:t>
            </w:r>
            <w:r w:rsidR="000E6BF0">
              <w:rPr>
                <w:rFonts w:ascii="Consolas" w:hAnsi="Consolas" w:cs="Consolas"/>
                <w:color w:val="000000"/>
                <w:sz w:val="19"/>
                <w:szCs w:val="19"/>
              </w:rPr>
              <w:t> </w:t>
            </w:r>
            <w:r w:rsidRPr="009D7B22">
              <w:rPr>
                <w:rFonts w:ascii="Consolas" w:eastAsia="Consolas" w:hAnsi="Consolas" w:cs="Consolas"/>
                <w:color w:val="000000"/>
                <w:sz w:val="19"/>
                <w:szCs w:val="19"/>
              </w:rPr>
              <w:t>;</w:t>
            </w:r>
          </w:p>
          <w:p w14:paraId="42F0DA53" w14:textId="77777777" w:rsidR="00194224" w:rsidRPr="00B05032" w:rsidRDefault="00194224" w:rsidP="00C40311">
            <w:pPr>
              <w:autoSpaceDE w:val="0"/>
              <w:autoSpaceDN w:val="0"/>
              <w:adjustRightInd w:val="0"/>
              <w:spacing w:before="0"/>
              <w:rPr>
                <w:rFonts w:ascii="Consolas" w:hAnsi="Consolas" w:cs="Consolas"/>
                <w:color w:val="000000"/>
                <w:sz w:val="19"/>
                <w:szCs w:val="19"/>
              </w:rPr>
            </w:pPr>
          </w:p>
          <w:p w14:paraId="478F8DA0" w14:textId="3ADC7B9B"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spellStart"/>
            <w:proofErr w:type="gramStart"/>
            <w:r w:rsidRPr="00B05032">
              <w:rPr>
                <w:rFonts w:ascii="Consolas" w:eastAsia="Consolas" w:hAnsi="Consolas" w:cs="Consolas"/>
                <w:color w:val="0000FF"/>
                <w:sz w:val="19"/>
                <w:szCs w:val="19"/>
              </w:rPr>
              <w:t>while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true</w:t>
            </w:r>
            <w:proofErr w:type="spellEnd"/>
            <w:r w:rsidRPr="00B05032">
              <w:rPr>
                <w:rFonts w:ascii="Consolas" w:eastAsia="Consolas" w:hAnsi="Consolas" w:cs="Consolas"/>
                <w:color w:val="000000" w:themeColor="text1"/>
                <w:sz w:val="19"/>
                <w:szCs w:val="19"/>
              </w:rPr>
              <w:t xml:space="preserve">) </w:t>
            </w:r>
          </w:p>
          <w:p w14:paraId="7A10CE1B" w14:textId="2BF754A7"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8"/>
                <w:szCs w:val="18"/>
              </w:rPr>
              <w:t xml:space="preserve">    </w:t>
            </w:r>
            <w:r w:rsidRPr="00B05032">
              <w:rPr>
                <w:rFonts w:ascii="Consolas" w:eastAsia="Consolas" w:hAnsi="Consolas" w:cs="Consolas"/>
                <w:color w:val="000000" w:themeColor="text1"/>
                <w:sz w:val="19"/>
                <w:szCs w:val="19"/>
              </w:rPr>
              <w:t>{</w:t>
            </w:r>
          </w:p>
          <w:p w14:paraId="71BFD93E" w14:textId="5A05A929"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BrainPad.LightBulb.TurnGreen</w:t>
            </w:r>
            <w:proofErr w:type="spellEnd"/>
            <w:proofErr w:type="gramEnd"/>
            <w:r w:rsidRPr="00B05032">
              <w:rPr>
                <w:rFonts w:ascii="Consolas" w:hAnsi="Consolas" w:cs="Consolas"/>
                <w:color w:val="000000"/>
                <w:sz w:val="19"/>
                <w:szCs w:val="19"/>
              </w:rPr>
              <w:t>()</w:t>
            </w:r>
            <w:r w:rsidR="000E6BF0">
              <w:rPr>
                <w:rFonts w:ascii="Consolas" w:hAnsi="Consolas" w:cs="Consolas"/>
                <w:color w:val="000000"/>
                <w:sz w:val="19"/>
                <w:szCs w:val="19"/>
              </w:rPr>
              <w:t> </w:t>
            </w:r>
            <w:r w:rsidRPr="00B05032">
              <w:rPr>
                <w:rFonts w:ascii="Consolas" w:hAnsi="Consolas" w:cs="Consolas"/>
                <w:color w:val="000000"/>
                <w:sz w:val="19"/>
                <w:szCs w:val="19"/>
              </w:rPr>
              <w:t>;</w:t>
            </w:r>
          </w:p>
          <w:p w14:paraId="67FE0E0A" w14:textId="2637812F"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BrainPad.Wait.Seconds</w:t>
            </w:r>
            <w:proofErr w:type="spellEnd"/>
            <w:proofErr w:type="gramEnd"/>
            <w:r w:rsidRPr="009D7B22">
              <w:rPr>
                <w:rFonts w:ascii="Consolas" w:eastAsia="Consolas" w:hAnsi="Consolas" w:cs="Consolas"/>
                <w:color w:val="000000"/>
                <w:sz w:val="19"/>
                <w:szCs w:val="19"/>
              </w:rPr>
              <w:t>(0.1</w:t>
            </w:r>
            <w:r w:rsidRPr="00B05032">
              <w:rPr>
                <w:rFonts w:ascii="Consolas" w:hAnsi="Consolas" w:cs="Consolas"/>
                <w:color w:val="000000"/>
                <w:sz w:val="19"/>
                <w:szCs w:val="19"/>
              </w:rPr>
              <w:t>)</w:t>
            </w:r>
            <w:r w:rsidR="000E6BF0">
              <w:rPr>
                <w:rFonts w:ascii="Consolas" w:hAnsi="Consolas" w:cs="Consolas"/>
                <w:color w:val="000000"/>
                <w:sz w:val="19"/>
                <w:szCs w:val="19"/>
              </w:rPr>
              <w:t> </w:t>
            </w:r>
            <w:r w:rsidRPr="00B05032">
              <w:rPr>
                <w:rFonts w:ascii="Consolas" w:hAnsi="Consolas" w:cs="Consolas"/>
                <w:color w:val="000000"/>
                <w:sz w:val="19"/>
                <w:szCs w:val="19"/>
              </w:rPr>
              <w:t>;</w:t>
            </w:r>
          </w:p>
          <w:p w14:paraId="186D92D7" w14:textId="3A63A225"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BrainPad.LightBulb.TurnOff</w:t>
            </w:r>
            <w:proofErr w:type="spellEnd"/>
            <w:proofErr w:type="gramEnd"/>
            <w:r w:rsidRPr="00B05032">
              <w:rPr>
                <w:rFonts w:ascii="Consolas" w:hAnsi="Consolas" w:cs="Consolas"/>
                <w:color w:val="000000"/>
                <w:sz w:val="19"/>
                <w:szCs w:val="19"/>
              </w:rPr>
              <w:t>()</w:t>
            </w:r>
            <w:r w:rsidR="000E6BF0">
              <w:rPr>
                <w:rFonts w:ascii="Consolas" w:hAnsi="Consolas" w:cs="Consolas"/>
                <w:color w:val="000000"/>
                <w:sz w:val="19"/>
                <w:szCs w:val="19"/>
              </w:rPr>
              <w:t> </w:t>
            </w:r>
            <w:r w:rsidRPr="00B05032">
              <w:rPr>
                <w:rFonts w:ascii="Consolas" w:hAnsi="Consolas" w:cs="Consolas"/>
                <w:color w:val="000000"/>
                <w:sz w:val="19"/>
                <w:szCs w:val="19"/>
              </w:rPr>
              <w:t>;</w:t>
            </w:r>
          </w:p>
          <w:p w14:paraId="3EA70996" w14:textId="1B503684"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BrainPad.Wait.Seconds</w:t>
            </w:r>
            <w:proofErr w:type="spellEnd"/>
            <w:proofErr w:type="gramEnd"/>
            <w:r w:rsidRPr="009D7B22">
              <w:rPr>
                <w:rFonts w:ascii="Consolas" w:eastAsia="Consolas" w:hAnsi="Consolas" w:cs="Consolas"/>
                <w:color w:val="000000"/>
                <w:sz w:val="19"/>
                <w:szCs w:val="19"/>
              </w:rPr>
              <w:t>(0.9</w:t>
            </w:r>
            <w:r w:rsidRPr="00B05032">
              <w:rPr>
                <w:rFonts w:ascii="Consolas" w:hAnsi="Consolas" w:cs="Consolas"/>
                <w:color w:val="000000"/>
                <w:sz w:val="19"/>
                <w:szCs w:val="19"/>
              </w:rPr>
              <w:t>)</w:t>
            </w:r>
            <w:r w:rsidR="000E6BF0">
              <w:rPr>
                <w:rFonts w:ascii="Consolas" w:hAnsi="Consolas" w:cs="Consolas"/>
                <w:color w:val="000000"/>
                <w:sz w:val="19"/>
                <w:szCs w:val="19"/>
              </w:rPr>
              <w:t> </w:t>
            </w:r>
            <w:r w:rsidRPr="00B05032">
              <w:rPr>
                <w:rFonts w:ascii="Consolas" w:hAnsi="Consolas" w:cs="Consolas"/>
                <w:color w:val="000000"/>
                <w:sz w:val="19"/>
                <w:szCs w:val="19"/>
              </w:rPr>
              <w:t>;</w:t>
            </w:r>
          </w:p>
          <w:p w14:paraId="2927A446" w14:textId="77777777" w:rsidR="00B22D18" w:rsidRPr="00B05032" w:rsidRDefault="00B22D18" w:rsidP="00C40311">
            <w:pPr>
              <w:autoSpaceDE w:val="0"/>
              <w:autoSpaceDN w:val="0"/>
              <w:adjustRightInd w:val="0"/>
              <w:spacing w:before="0"/>
              <w:rPr>
                <w:rFonts w:ascii="Consolas" w:hAnsi="Consolas" w:cs="Consolas"/>
                <w:color w:val="000000"/>
                <w:sz w:val="19"/>
                <w:szCs w:val="19"/>
              </w:rPr>
            </w:pPr>
          </w:p>
          <w:p w14:paraId="70D5D0AB" w14:textId="01FCD176"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BrainPad.Display.DrawSmallText</w:t>
            </w:r>
            <w:proofErr w:type="spellEnd"/>
            <w:proofErr w:type="gramEnd"/>
            <w:r w:rsidRPr="009D7B22">
              <w:rPr>
                <w:rFonts w:ascii="Consolas" w:eastAsia="Consolas" w:hAnsi="Consolas" w:cs="Consolas"/>
                <w:color w:val="000000"/>
                <w:sz w:val="19"/>
                <w:szCs w:val="19"/>
              </w:rPr>
              <w:t xml:space="preserve">(0, 0, </w:t>
            </w:r>
            <w:r w:rsidR="000E6BF0">
              <w:rPr>
                <w:rFonts w:ascii="Consolas" w:hAnsi="Consolas" w:cs="Consolas"/>
                <w:color w:val="A31515"/>
                <w:sz w:val="19"/>
                <w:szCs w:val="19"/>
              </w:rPr>
              <w:t>« </w:t>
            </w:r>
            <w:r w:rsidRPr="009D7B22">
              <w:rPr>
                <w:rFonts w:ascii="Consolas" w:eastAsia="Consolas" w:hAnsi="Consolas" w:cs="Consolas"/>
                <w:color w:val="A31515"/>
                <w:sz w:val="19"/>
                <w:szCs w:val="19"/>
              </w:rPr>
              <w:t>Count</w:t>
            </w:r>
            <w:r w:rsidR="000E6BF0">
              <w:rPr>
                <w:rFonts w:ascii="Consolas" w:hAnsi="Consolas" w:cs="Consolas"/>
                <w:color w:val="A31515"/>
                <w:sz w:val="19"/>
                <w:szCs w:val="19"/>
              </w:rPr>
              <w:t> </w:t>
            </w:r>
            <w:r w:rsidRPr="00B05032">
              <w:rPr>
                <w:rFonts w:ascii="Consolas" w:hAnsi="Consolas" w:cs="Consolas"/>
                <w:color w:val="A31515"/>
                <w:sz w:val="19"/>
                <w:szCs w:val="19"/>
              </w:rPr>
              <w:t xml:space="preserve">: </w:t>
            </w:r>
            <w:r w:rsidR="000E6BF0">
              <w:rPr>
                <w:rFonts w:ascii="Consolas" w:hAnsi="Consolas" w:cs="Consolas"/>
                <w:color w:val="A31515"/>
                <w:sz w:val="19"/>
                <w:szCs w:val="19"/>
              </w:rPr>
              <w:t>« </w:t>
            </w:r>
            <w:r w:rsidRPr="009D7B22">
              <w:rPr>
                <w:rFonts w:ascii="Consolas" w:eastAsia="Consolas" w:hAnsi="Consolas" w:cs="Consolas"/>
                <w:color w:val="000000"/>
                <w:sz w:val="19"/>
                <w:szCs w:val="19"/>
              </w:rPr>
              <w:t xml:space="preserve"> + </w:t>
            </w:r>
            <w:r w:rsidR="00FC618A" w:rsidRPr="009D7B22">
              <w:rPr>
                <w:rFonts w:ascii="Consolas" w:eastAsia="Consolas" w:hAnsi="Consolas" w:cs="Consolas"/>
                <w:color w:val="000000"/>
                <w:sz w:val="19"/>
                <w:szCs w:val="19"/>
              </w:rPr>
              <w:t>count</w:t>
            </w:r>
            <w:r w:rsidRPr="00B05032">
              <w:rPr>
                <w:rFonts w:ascii="Consolas" w:hAnsi="Consolas" w:cs="Consolas"/>
                <w:color w:val="000000"/>
                <w:sz w:val="19"/>
                <w:szCs w:val="19"/>
              </w:rPr>
              <w:t>)</w:t>
            </w:r>
            <w:r w:rsidR="000E6BF0">
              <w:rPr>
                <w:rFonts w:ascii="Consolas" w:hAnsi="Consolas" w:cs="Consolas"/>
                <w:color w:val="000000"/>
                <w:sz w:val="19"/>
                <w:szCs w:val="19"/>
              </w:rPr>
              <w:t> </w:t>
            </w:r>
            <w:r w:rsidRPr="00B05032">
              <w:rPr>
                <w:rFonts w:ascii="Consolas" w:hAnsi="Consolas" w:cs="Consolas"/>
                <w:color w:val="000000"/>
                <w:sz w:val="19"/>
                <w:szCs w:val="19"/>
              </w:rPr>
              <w:t>;</w:t>
            </w:r>
          </w:p>
          <w:p w14:paraId="55B315A6" w14:textId="38E56E2E" w:rsidR="00B22D18" w:rsidRPr="009D7B22" w:rsidRDefault="00EC3490"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00B22D18" w:rsidRPr="009D7B22">
              <w:rPr>
                <w:rFonts w:ascii="Consolas" w:eastAsia="Consolas" w:hAnsi="Consolas" w:cs="Consolas"/>
                <w:color w:val="000000"/>
                <w:sz w:val="19"/>
                <w:szCs w:val="19"/>
              </w:rPr>
              <w:t>BrainPad.Display.RefreshScreen</w:t>
            </w:r>
            <w:proofErr w:type="spellEnd"/>
            <w:proofErr w:type="gramEnd"/>
            <w:r w:rsidR="00B22D18" w:rsidRPr="00B05032">
              <w:rPr>
                <w:rFonts w:ascii="Consolas" w:hAnsi="Consolas" w:cs="Consolas"/>
                <w:color w:val="000000"/>
                <w:sz w:val="19"/>
                <w:szCs w:val="19"/>
              </w:rPr>
              <w:t>()</w:t>
            </w:r>
            <w:r w:rsidR="000E6BF0">
              <w:rPr>
                <w:rFonts w:ascii="Consolas" w:hAnsi="Consolas" w:cs="Consolas"/>
                <w:color w:val="000000"/>
                <w:sz w:val="19"/>
                <w:szCs w:val="19"/>
              </w:rPr>
              <w:t> </w:t>
            </w:r>
            <w:r w:rsidR="00B22D18" w:rsidRPr="00B05032">
              <w:rPr>
                <w:rFonts w:ascii="Consolas" w:hAnsi="Consolas" w:cs="Consolas"/>
                <w:color w:val="000000"/>
                <w:sz w:val="19"/>
                <w:szCs w:val="19"/>
              </w:rPr>
              <w:t>;</w:t>
            </w:r>
          </w:p>
          <w:p w14:paraId="101AFE83" w14:textId="76A2B2F7" w:rsidR="004C430D" w:rsidRPr="00B05032" w:rsidRDefault="004C430D" w:rsidP="00C40311">
            <w:pPr>
              <w:autoSpaceDE w:val="0"/>
              <w:autoSpaceDN w:val="0"/>
              <w:adjustRightInd w:val="0"/>
              <w:spacing w:before="0"/>
              <w:rPr>
                <w:rFonts w:ascii="Consolas" w:hAnsi="Consolas" w:cs="Consolas"/>
                <w:color w:val="000000"/>
                <w:sz w:val="19"/>
                <w:szCs w:val="19"/>
              </w:rPr>
            </w:pPr>
          </w:p>
          <w:p w14:paraId="5AB8A397" w14:textId="54C0B440" w:rsidR="004C430D" w:rsidRPr="009D7B22" w:rsidRDefault="004C430D"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00"/>
                <w:sz w:val="19"/>
                <w:szCs w:val="19"/>
              </w:rPr>
              <w:t>count</w:t>
            </w:r>
            <w:proofErr w:type="gramEnd"/>
            <w:r w:rsidRPr="009D7B22">
              <w:rPr>
                <w:rFonts w:ascii="Consolas" w:eastAsia="Consolas" w:hAnsi="Consolas" w:cs="Consolas"/>
                <w:color w:val="000000"/>
                <w:sz w:val="19"/>
                <w:szCs w:val="19"/>
              </w:rPr>
              <w:t xml:space="preserve"> = count + 1</w:t>
            </w:r>
            <w:r w:rsidR="000E6BF0">
              <w:rPr>
                <w:rFonts w:ascii="Consolas" w:hAnsi="Consolas" w:cs="Consolas"/>
                <w:color w:val="000000"/>
                <w:sz w:val="19"/>
                <w:szCs w:val="19"/>
              </w:rPr>
              <w:t> </w:t>
            </w:r>
            <w:r w:rsidRPr="009D7B22">
              <w:rPr>
                <w:rFonts w:ascii="Consolas" w:eastAsia="Consolas" w:hAnsi="Consolas" w:cs="Consolas"/>
                <w:color w:val="000000"/>
                <w:sz w:val="19"/>
                <w:szCs w:val="19"/>
              </w:rPr>
              <w:t>;</w:t>
            </w:r>
          </w:p>
          <w:p w14:paraId="52525FF0"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3D3763D6" w14:textId="77777777" w:rsidR="00B22D18" w:rsidRPr="00B05032" w:rsidRDefault="00B22D18" w:rsidP="00C40311">
            <w:r w:rsidRPr="009D7B22">
              <w:rPr>
                <w:rFonts w:ascii="Consolas" w:eastAsia="Consolas" w:hAnsi="Consolas" w:cs="Consolas"/>
                <w:color w:val="000000"/>
                <w:sz w:val="19"/>
                <w:szCs w:val="19"/>
              </w:rPr>
              <w:t>}</w:t>
            </w:r>
          </w:p>
        </w:tc>
      </w:tr>
    </w:tbl>
    <w:p w14:paraId="7790F84C" w14:textId="383D771C" w:rsidR="00B22D18" w:rsidRPr="009D7B22" w:rsidRDefault="00854F02" w:rsidP="00665A70">
      <w:pPr>
        <w:rPr>
          <w:rFonts w:ascii="Times New Roman" w:eastAsia="Times New Roman" w:hAnsi="Times New Roman" w:cs="Times New Roman"/>
          <w:lang w:eastAsia="fr-FR"/>
        </w:rPr>
      </w:pPr>
      <w:r w:rsidRPr="009D7B22">
        <w:rPr>
          <w:lang w:eastAsia="fr-FR"/>
        </w:rPr>
        <w:lastRenderedPageBreak/>
        <w:t>Maintenant, changez le programme pour faire clignoter le Light Bulb une fois par seconde, mais</w:t>
      </w:r>
      <w:r w:rsidR="00303560">
        <w:rPr>
          <w:lang w:eastAsia="fr-FR"/>
        </w:rPr>
        <w:t xml:space="preserve"> en plus,</w:t>
      </w:r>
      <w:r w:rsidRPr="009D7B22">
        <w:rPr>
          <w:lang w:eastAsia="fr-FR"/>
        </w:rPr>
        <w:t xml:space="preserve"> comptez aussi vite que possible. Vous ne </w:t>
      </w:r>
      <w:r w:rsidR="00303560">
        <w:rPr>
          <w:lang w:eastAsia="fr-FR"/>
        </w:rPr>
        <w:t>pourrez</w:t>
      </w:r>
      <w:r w:rsidR="00303560" w:rsidRPr="009D7B22">
        <w:rPr>
          <w:lang w:eastAsia="fr-FR"/>
        </w:rPr>
        <w:t xml:space="preserve"> </w:t>
      </w:r>
      <w:r w:rsidRPr="009D7B22">
        <w:rPr>
          <w:lang w:eastAsia="fr-FR"/>
        </w:rPr>
        <w:t>vraiment pas sans multitâche. Commencez par déplacer le code du clignotement dans sa propre méthode. Une méthode est un morceau de code qui effectue une tâche spécifique. Vous appelez cette méthode pour gérer cette tâche. Par exemple, le Light</w:t>
      </w:r>
      <w:r w:rsidRPr="009D7B22">
        <w:rPr>
          <w:rFonts w:ascii="Times New Roman" w:eastAsia="Times New Roman" w:hAnsi="Times New Roman" w:cs="Times New Roman"/>
          <w:lang w:eastAsia="fr-FR"/>
        </w:rPr>
        <w:t xml:space="preserve"> </w:t>
      </w:r>
      <w:r w:rsidRPr="009D7B22">
        <w:rPr>
          <w:lang w:eastAsia="fr-FR"/>
        </w:rPr>
        <w:t xml:space="preserve">Bulb a une méthode appelée </w:t>
      </w:r>
      <w:proofErr w:type="spellStart"/>
      <w:r w:rsidRPr="009D7B22">
        <w:rPr>
          <w:lang w:eastAsia="fr-FR"/>
        </w:rPr>
        <w:t>TurnGreen</w:t>
      </w:r>
      <w:proofErr w:type="spellEnd"/>
      <w:r w:rsidRPr="009D7B22">
        <w:rPr>
          <w:lang w:eastAsia="fr-FR"/>
        </w:rPr>
        <w:t xml:space="preserve"> pour qu'il s'éclaire</w:t>
      </w:r>
      <w:r w:rsidRPr="009D7B22">
        <w:rPr>
          <w:rFonts w:ascii="Times New Roman" w:eastAsia="Times New Roman" w:hAnsi="Times New Roman" w:cs="Times New Roman"/>
          <w:lang w:eastAsia="fr-FR"/>
        </w:rPr>
        <w:t xml:space="preserve"> </w:t>
      </w:r>
      <w:r w:rsidR="00593075" w:rsidRPr="009D7B22">
        <w:rPr>
          <w:lang w:eastAsia="fr-FR"/>
        </w:rPr>
        <w:t xml:space="preserve">en </w:t>
      </w:r>
      <w:proofErr w:type="gramStart"/>
      <w:r w:rsidRPr="009D7B22">
        <w:rPr>
          <w:lang w:eastAsia="fr-FR"/>
        </w:rPr>
        <w:t>vert</w:t>
      </w:r>
      <w:r w:rsidR="54520803" w:rsidRPr="00B05032">
        <w:t>..</w:t>
      </w:r>
      <w:proofErr w:type="gramEnd"/>
    </w:p>
    <w:tbl>
      <w:tblPr>
        <w:tblStyle w:val="TableGrid"/>
        <w:tblW w:w="0" w:type="auto"/>
        <w:tblLook w:val="04A0" w:firstRow="1" w:lastRow="0" w:firstColumn="1" w:lastColumn="0" w:noHBand="0" w:noVBand="1"/>
      </w:tblPr>
      <w:tblGrid>
        <w:gridCol w:w="9350"/>
      </w:tblGrid>
      <w:tr w:rsidR="00B22D18" w:rsidRPr="00B05032" w14:paraId="71EA70F7" w14:textId="77777777" w:rsidTr="1E389313">
        <w:tc>
          <w:tcPr>
            <w:tcW w:w="9350" w:type="dxa"/>
          </w:tcPr>
          <w:p w14:paraId="6B6463ED" w14:textId="17D22335"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proofErr w:type="spellStart"/>
            <w:proofErr w:type="gramStart"/>
            <w:r w:rsidRPr="00B05032">
              <w:rPr>
                <w:rFonts w:ascii="Consolas" w:eastAsia="Consolas" w:hAnsi="Consolas" w:cs="Consolas"/>
                <w:color w:val="0000FF"/>
                <w:sz w:val="19"/>
                <w:szCs w:val="19"/>
              </w:rPr>
              <w:t>static</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void</w:t>
            </w:r>
            <w:proofErr w:type="spell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00" w:themeColor="text1"/>
                <w:sz w:val="19"/>
                <w:szCs w:val="19"/>
              </w:rPr>
              <w:t>Blink</w:t>
            </w:r>
            <w:proofErr w:type="spellEnd"/>
            <w:r w:rsidRPr="00B05032">
              <w:rPr>
                <w:rFonts w:ascii="Consolas" w:eastAsia="Consolas" w:hAnsi="Consolas" w:cs="Consolas"/>
                <w:color w:val="000000" w:themeColor="text1"/>
                <w:sz w:val="19"/>
                <w:szCs w:val="19"/>
              </w:rPr>
              <w:t xml:space="preserve">() </w:t>
            </w:r>
          </w:p>
          <w:p w14:paraId="0F927286" w14:textId="3AB37EAA"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w:t>
            </w:r>
          </w:p>
          <w:p w14:paraId="076137EC" w14:textId="5D3F6942"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spellStart"/>
            <w:proofErr w:type="gramStart"/>
            <w:r w:rsidRPr="00B05032">
              <w:rPr>
                <w:rFonts w:ascii="Consolas" w:eastAsia="Consolas" w:hAnsi="Consolas" w:cs="Consolas"/>
                <w:color w:val="0000FF"/>
                <w:sz w:val="19"/>
                <w:szCs w:val="19"/>
              </w:rPr>
              <w:t>while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true</w:t>
            </w:r>
            <w:proofErr w:type="spellEnd"/>
            <w:r w:rsidRPr="00B05032">
              <w:rPr>
                <w:rFonts w:ascii="Consolas" w:eastAsia="Consolas" w:hAnsi="Consolas" w:cs="Consolas"/>
                <w:color w:val="000000" w:themeColor="text1"/>
                <w:sz w:val="19"/>
                <w:szCs w:val="19"/>
              </w:rPr>
              <w:t xml:space="preserve">) </w:t>
            </w:r>
          </w:p>
          <w:p w14:paraId="00403C5A" w14:textId="361E0FC0"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8"/>
                <w:szCs w:val="18"/>
              </w:rPr>
              <w:t xml:space="preserve">    </w:t>
            </w:r>
            <w:r w:rsidRPr="00B05032">
              <w:rPr>
                <w:rFonts w:ascii="Consolas" w:eastAsia="Consolas" w:hAnsi="Consolas" w:cs="Consolas"/>
                <w:color w:val="000000" w:themeColor="text1"/>
                <w:sz w:val="19"/>
                <w:szCs w:val="19"/>
              </w:rPr>
              <w:t>{</w:t>
            </w:r>
          </w:p>
          <w:p w14:paraId="3B57E89E"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BrainPad.LightBulb.TurnGreen</w:t>
            </w:r>
            <w:proofErr w:type="spellEnd"/>
            <w:proofErr w:type="gramEnd"/>
            <w:r w:rsidRPr="009D7B22">
              <w:rPr>
                <w:rFonts w:ascii="Consolas" w:eastAsia="Consolas" w:hAnsi="Consolas" w:cs="Consolas"/>
                <w:color w:val="000000"/>
                <w:sz w:val="19"/>
                <w:szCs w:val="19"/>
              </w:rPr>
              <w:t>();</w:t>
            </w:r>
          </w:p>
          <w:p w14:paraId="3683B76A"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BrainPad.Wait.Seconds</w:t>
            </w:r>
            <w:proofErr w:type="spellEnd"/>
            <w:proofErr w:type="gramEnd"/>
            <w:r w:rsidRPr="009D7B22">
              <w:rPr>
                <w:rFonts w:ascii="Consolas" w:eastAsia="Consolas" w:hAnsi="Consolas" w:cs="Consolas"/>
                <w:color w:val="000000"/>
                <w:sz w:val="19"/>
                <w:szCs w:val="19"/>
              </w:rPr>
              <w:t>(0.1);</w:t>
            </w:r>
          </w:p>
          <w:p w14:paraId="76202057"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BrainPad.LightBulb.TurnOff</w:t>
            </w:r>
            <w:proofErr w:type="spellEnd"/>
            <w:proofErr w:type="gramEnd"/>
            <w:r w:rsidRPr="009D7B22">
              <w:rPr>
                <w:rFonts w:ascii="Consolas" w:eastAsia="Consolas" w:hAnsi="Consolas" w:cs="Consolas"/>
                <w:color w:val="000000"/>
                <w:sz w:val="19"/>
                <w:szCs w:val="19"/>
              </w:rPr>
              <w:t>();</w:t>
            </w:r>
          </w:p>
          <w:p w14:paraId="4985AAB5"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BrainPad.Wait.Seconds</w:t>
            </w:r>
            <w:proofErr w:type="spellEnd"/>
            <w:proofErr w:type="gramEnd"/>
            <w:r w:rsidRPr="009D7B22">
              <w:rPr>
                <w:rFonts w:ascii="Consolas" w:eastAsia="Consolas" w:hAnsi="Consolas" w:cs="Consolas"/>
                <w:color w:val="000000"/>
                <w:sz w:val="19"/>
                <w:szCs w:val="19"/>
              </w:rPr>
              <w:t>(0.9);</w:t>
            </w:r>
          </w:p>
          <w:p w14:paraId="27F2BA65"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25E589F6" w14:textId="77777777" w:rsidR="00B22D18" w:rsidRPr="00B05032" w:rsidRDefault="00B22D18" w:rsidP="00C40311">
            <w:r w:rsidRPr="009D7B22">
              <w:rPr>
                <w:rFonts w:ascii="Consolas" w:eastAsia="Consolas" w:hAnsi="Consolas" w:cs="Consolas"/>
                <w:color w:val="000000"/>
                <w:sz w:val="19"/>
                <w:szCs w:val="19"/>
              </w:rPr>
              <w:t>}</w:t>
            </w:r>
          </w:p>
        </w:tc>
      </w:tr>
    </w:tbl>
    <w:p w14:paraId="49FCA253" w14:textId="52C3EF1E" w:rsidR="00B22D18" w:rsidRPr="00B05032" w:rsidRDefault="00665A70" w:rsidP="00B22D18">
      <w:r w:rsidRPr="009D7B22">
        <w:rPr>
          <w:lang w:eastAsia="fr-FR"/>
        </w:rPr>
        <w:t>Si vous appelez cette méthode, elle clignotera une fois par seconde</w:t>
      </w:r>
      <w:r>
        <w:rPr>
          <w:lang w:eastAsia="fr-FR"/>
        </w:rPr>
        <w:t xml:space="preserve"> </w:t>
      </w:r>
      <w:r w:rsidRPr="009D7B22">
        <w:rPr>
          <w:lang w:eastAsia="fr-FR"/>
        </w:rPr>
        <w:t xml:space="preserve">; Cependant, on n'en sortira jamais en raison de la boucle </w:t>
      </w:r>
      <w:proofErr w:type="spellStart"/>
      <w:r w:rsidRPr="009D7B22">
        <w:rPr>
          <w:lang w:eastAsia="fr-FR"/>
        </w:rPr>
        <w:t>while</w:t>
      </w:r>
      <w:proofErr w:type="spellEnd"/>
      <w:r w:rsidRPr="009D7B22">
        <w:rPr>
          <w:lang w:eastAsia="fr-FR"/>
        </w:rPr>
        <w:t>. C'est correct</w:t>
      </w:r>
      <w:r w:rsidR="00DF0CF8" w:rsidRPr="009D7B22">
        <w:rPr>
          <w:rFonts w:ascii="Times New Roman" w:eastAsia="Times New Roman" w:hAnsi="Times New Roman" w:cs="Times New Roman"/>
          <w:lang w:eastAsia="fr-FR"/>
        </w:rPr>
        <w:t>,</w:t>
      </w:r>
      <w:r w:rsidRPr="009D7B22">
        <w:rPr>
          <w:lang w:eastAsia="fr-FR"/>
        </w:rPr>
        <w:t xml:space="preserve"> car nous allons appeler cette méthode à partir d'une</w:t>
      </w:r>
      <w:r w:rsidRPr="009D7B22">
        <w:rPr>
          <w:rFonts w:ascii="Times New Roman" w:eastAsia="Times New Roman" w:hAnsi="Times New Roman" w:cs="Times New Roman"/>
          <w:lang w:eastAsia="fr-FR"/>
        </w:rPr>
        <w:t xml:space="preserve"> </w:t>
      </w:r>
      <w:r w:rsidRPr="009D7B22">
        <w:rPr>
          <w:lang w:eastAsia="fr-FR"/>
        </w:rPr>
        <w:t xml:space="preserve">tâche (thread). Êtes-vous prêt </w:t>
      </w:r>
      <w:r w:rsidR="00303560">
        <w:rPr>
          <w:lang w:eastAsia="fr-FR"/>
        </w:rPr>
        <w:t>à</w:t>
      </w:r>
      <w:r w:rsidR="00303560" w:rsidRPr="009D7B22">
        <w:rPr>
          <w:lang w:eastAsia="fr-FR"/>
        </w:rPr>
        <w:t xml:space="preserve"> </w:t>
      </w:r>
      <w:r w:rsidR="00593075" w:rsidRPr="009D7B22">
        <w:rPr>
          <w:lang w:eastAsia="fr-FR"/>
        </w:rPr>
        <w:t xml:space="preserve">écrire </w:t>
      </w:r>
      <w:r w:rsidRPr="009D7B22">
        <w:rPr>
          <w:lang w:eastAsia="fr-FR"/>
        </w:rPr>
        <w:t>le code complexe qui crée une tâche</w:t>
      </w:r>
      <w:r>
        <w:rPr>
          <w:lang w:eastAsia="fr-FR"/>
        </w:rPr>
        <w:t xml:space="preserve"> </w:t>
      </w:r>
      <w:r w:rsidRPr="009D7B22">
        <w:rPr>
          <w:lang w:eastAsia="fr-FR"/>
        </w:rPr>
        <w:t>? C'est ici</w:t>
      </w:r>
      <w:r>
        <w:rPr>
          <w:lang w:eastAsia="fr-FR"/>
        </w:rPr>
        <w:t xml:space="preserve"> </w:t>
      </w:r>
      <w:r w:rsidRPr="009D7B22">
        <w:rPr>
          <w:rFonts w:ascii="Times New Roman" w:eastAsia="Times New Roman" w:hAnsi="Times New Roman" w:cs="Times New Roman"/>
          <w:lang w:eastAsia="fr-FR"/>
        </w:rPr>
        <w:t>!</w:t>
      </w:r>
    </w:p>
    <w:tbl>
      <w:tblPr>
        <w:tblStyle w:val="TableGrid"/>
        <w:tblW w:w="0" w:type="auto"/>
        <w:tblLook w:val="04A0" w:firstRow="1" w:lastRow="0" w:firstColumn="1" w:lastColumn="0" w:noHBand="0" w:noVBand="1"/>
      </w:tblPr>
      <w:tblGrid>
        <w:gridCol w:w="9350"/>
      </w:tblGrid>
      <w:tr w:rsidR="00B22D18" w:rsidRPr="00B05032" w14:paraId="2DC31239" w14:textId="77777777" w:rsidTr="00C40311">
        <w:tc>
          <w:tcPr>
            <w:tcW w:w="9350" w:type="dxa"/>
          </w:tcPr>
          <w:p w14:paraId="7BEC27E2" w14:textId="77777777" w:rsidR="00B22D18" w:rsidRPr="00B05032" w:rsidRDefault="00B22D18" w:rsidP="00C40311">
            <w:proofErr w:type="gramStart"/>
            <w:r w:rsidRPr="009D7B22">
              <w:rPr>
                <w:rFonts w:ascii="Consolas" w:eastAsia="Consolas" w:hAnsi="Consolas" w:cs="Consolas"/>
                <w:color w:val="0000FF"/>
                <w:sz w:val="19"/>
                <w:szCs w:val="19"/>
              </w:rPr>
              <w:t>new</w:t>
            </w:r>
            <w:proofErr w:type="gramEnd"/>
            <w:r w:rsidRPr="009D7B22">
              <w:rPr>
                <w:rFonts w:ascii="Consolas" w:eastAsia="Consolas" w:hAnsi="Consolas" w:cs="Consolas"/>
                <w:color w:val="000000"/>
                <w:sz w:val="19"/>
                <w:szCs w:val="19"/>
              </w:rPr>
              <w:t xml:space="preserve"> Thread(</w:t>
            </w:r>
            <w:proofErr w:type="spellStart"/>
            <w:r w:rsidRPr="009D7B22">
              <w:rPr>
                <w:rFonts w:ascii="Consolas" w:eastAsia="Consolas" w:hAnsi="Consolas" w:cs="Consolas"/>
                <w:color w:val="000000"/>
                <w:sz w:val="19"/>
                <w:szCs w:val="19"/>
              </w:rPr>
              <w:t>Blink</w:t>
            </w:r>
            <w:proofErr w:type="spellEnd"/>
            <w:r w:rsidRPr="009D7B22">
              <w:rPr>
                <w:rFonts w:ascii="Consolas" w:eastAsia="Consolas" w:hAnsi="Consolas" w:cs="Consolas"/>
                <w:color w:val="000000"/>
                <w:sz w:val="19"/>
                <w:szCs w:val="19"/>
              </w:rPr>
              <w:t>).Start();</w:t>
            </w:r>
          </w:p>
        </w:tc>
      </w:tr>
    </w:tbl>
    <w:p w14:paraId="2F9ED7C5" w14:textId="41B946DD" w:rsidR="00B22D18" w:rsidRPr="00B05032" w:rsidRDefault="00482687" w:rsidP="00482687">
      <w:r>
        <w:t xml:space="preserve">Nous avons simplement dit au système de créer un nouveau thread pour la méthode </w:t>
      </w:r>
      <w:proofErr w:type="spellStart"/>
      <w:r>
        <w:t>Blink</w:t>
      </w:r>
      <w:proofErr w:type="spellEnd"/>
      <w:r>
        <w:t xml:space="preserve">, puis de </w:t>
      </w:r>
      <w:r w:rsidR="00303560">
        <w:t xml:space="preserve">le </w:t>
      </w:r>
      <w:r>
        <w:t>démarrer</w:t>
      </w:r>
      <w:r w:rsidR="00B22D18" w:rsidRPr="00B05032">
        <w:t>.</w:t>
      </w:r>
    </w:p>
    <w:p w14:paraId="7BC869D8" w14:textId="079F6AEE" w:rsidR="00B22D18" w:rsidRPr="00B05032" w:rsidRDefault="54520803" w:rsidP="00B22D18">
      <w:proofErr w:type="gramStart"/>
      <w:r w:rsidRPr="00B05032">
        <w:t>STOP!</w:t>
      </w:r>
      <w:proofErr w:type="gramEnd"/>
      <w:r w:rsidRPr="00B05032">
        <w:t xml:space="preserve"> </w:t>
      </w:r>
      <w:bookmarkStart w:id="106" w:name="_Hlk520809108"/>
      <w:r w:rsidR="00482687" w:rsidRPr="009D7B22">
        <w:rPr>
          <w:lang w:eastAsia="fr-FR"/>
        </w:rPr>
        <w:t>Avant d'exécuter le code, nous avons besoin d'un dernier changement. Chaque thread du système doit pouvoir s'endormir. Cela aide le système à traiter ses tâches internes et permet aux autres threads de fonctionner correctement. Vous allez dire que nous n'avons qu'un seul thread</w:t>
      </w:r>
      <w:r w:rsidR="00482687" w:rsidRPr="009D7B22">
        <w:rPr>
          <w:rFonts w:ascii="Times New Roman" w:eastAsia="Times New Roman" w:hAnsi="Times New Roman" w:cs="Times New Roman"/>
          <w:lang w:eastAsia="fr-FR"/>
        </w:rPr>
        <w:t xml:space="preserve">. </w:t>
      </w:r>
      <w:r w:rsidR="00482687" w:rsidRPr="009D7B22">
        <w:rPr>
          <w:lang w:eastAsia="fr-FR"/>
        </w:rPr>
        <w:t>En fait nous en avons deux. Le système crée automatiquement un thread qui exécute Main (),</w:t>
      </w:r>
      <w:r w:rsidR="00482687" w:rsidRPr="009D7B22">
        <w:rPr>
          <w:rFonts w:ascii="Times New Roman" w:eastAsia="Times New Roman" w:hAnsi="Times New Roman" w:cs="Times New Roman"/>
          <w:lang w:eastAsia="fr-FR"/>
        </w:rPr>
        <w:t xml:space="preserve"> </w:t>
      </w:r>
      <w:r w:rsidR="00482687" w:rsidRPr="009D7B22">
        <w:rPr>
          <w:lang w:eastAsia="fr-FR"/>
        </w:rPr>
        <w:t>la méthode principale. Si vous devez exécuter le code aussi vite que possible, ajoutez simplement le délai minimum requis</w:t>
      </w:r>
      <w:r w:rsidRPr="00B05032">
        <w:t>.</w:t>
      </w:r>
      <w:bookmarkEnd w:id="106"/>
    </w:p>
    <w:tbl>
      <w:tblPr>
        <w:tblStyle w:val="TableGrid"/>
        <w:tblW w:w="0" w:type="auto"/>
        <w:tblLook w:val="04A0" w:firstRow="1" w:lastRow="0" w:firstColumn="1" w:lastColumn="0" w:noHBand="0" w:noVBand="1"/>
      </w:tblPr>
      <w:tblGrid>
        <w:gridCol w:w="9350"/>
      </w:tblGrid>
      <w:tr w:rsidR="00B22D18" w:rsidRPr="00B05032" w14:paraId="316A06C5" w14:textId="77777777" w:rsidTr="00C40311">
        <w:tc>
          <w:tcPr>
            <w:tcW w:w="9350" w:type="dxa"/>
          </w:tcPr>
          <w:p w14:paraId="52917609" w14:textId="77777777" w:rsidR="00B22D18" w:rsidRPr="00B05032" w:rsidRDefault="00B22D18" w:rsidP="00C40311">
            <w:proofErr w:type="spellStart"/>
            <w:proofErr w:type="gramStart"/>
            <w:r w:rsidRPr="009D7B22">
              <w:rPr>
                <w:rFonts w:ascii="Consolas" w:eastAsia="Consolas" w:hAnsi="Consolas" w:cs="Consolas"/>
                <w:color w:val="000000"/>
                <w:sz w:val="19"/>
                <w:szCs w:val="19"/>
              </w:rPr>
              <w:t>BrainPad.Wait.Minimum</w:t>
            </w:r>
            <w:proofErr w:type="spellEnd"/>
            <w:proofErr w:type="gramEnd"/>
            <w:r w:rsidRPr="009D7B22">
              <w:rPr>
                <w:rFonts w:ascii="Consolas" w:eastAsia="Consolas" w:hAnsi="Consolas" w:cs="Consolas"/>
                <w:color w:val="000000"/>
                <w:sz w:val="19"/>
                <w:szCs w:val="19"/>
              </w:rPr>
              <w:t>();</w:t>
            </w:r>
          </w:p>
        </w:tc>
      </w:tr>
    </w:tbl>
    <w:p w14:paraId="4B9282B1" w14:textId="6E46E5D1" w:rsidR="00B22D18" w:rsidRPr="00B05032" w:rsidRDefault="00482687" w:rsidP="00B22D18">
      <w:r>
        <w:t>Voici les deux méthodes</w:t>
      </w:r>
      <w:r w:rsidR="00B22D18" w:rsidRPr="00B05032">
        <w:t xml:space="preserve">, Main </w:t>
      </w:r>
      <w:r w:rsidR="00593075">
        <w:t>et</w:t>
      </w:r>
      <w:r w:rsidR="00B22D18" w:rsidRPr="00B05032">
        <w:t xml:space="preserve"> </w:t>
      </w:r>
      <w:proofErr w:type="spellStart"/>
      <w:r w:rsidR="00B22D18" w:rsidRPr="00B05032">
        <w:t>Blink</w:t>
      </w:r>
      <w:proofErr w:type="spellEnd"/>
      <w:r w:rsidR="00B22D18" w:rsidRPr="00B05032">
        <w:t>.</w:t>
      </w:r>
    </w:p>
    <w:tbl>
      <w:tblPr>
        <w:tblStyle w:val="TableGrid"/>
        <w:tblW w:w="0" w:type="auto"/>
        <w:tblLook w:val="04A0" w:firstRow="1" w:lastRow="0" w:firstColumn="1" w:lastColumn="0" w:noHBand="0" w:noVBand="1"/>
      </w:tblPr>
      <w:tblGrid>
        <w:gridCol w:w="9350"/>
      </w:tblGrid>
      <w:tr w:rsidR="00B22D18" w:rsidRPr="00B05032" w14:paraId="194B1E6C" w14:textId="77777777" w:rsidTr="1E389313">
        <w:tc>
          <w:tcPr>
            <w:tcW w:w="9350" w:type="dxa"/>
          </w:tcPr>
          <w:p w14:paraId="4A072900" w14:textId="1AA60287"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proofErr w:type="spellStart"/>
            <w:proofErr w:type="gramStart"/>
            <w:r w:rsidRPr="00B05032">
              <w:rPr>
                <w:rFonts w:ascii="Consolas" w:eastAsia="Consolas" w:hAnsi="Consolas" w:cs="Consolas"/>
                <w:color w:val="0000FF"/>
                <w:sz w:val="19"/>
                <w:szCs w:val="19"/>
              </w:rPr>
              <w:t>static</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void</w:t>
            </w:r>
            <w:proofErr w:type="spell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00" w:themeColor="text1"/>
                <w:sz w:val="19"/>
                <w:szCs w:val="19"/>
              </w:rPr>
              <w:t>Blink</w:t>
            </w:r>
            <w:proofErr w:type="spellEnd"/>
            <w:r w:rsidRPr="00B05032">
              <w:rPr>
                <w:rFonts w:ascii="Consolas" w:eastAsia="Consolas" w:hAnsi="Consolas" w:cs="Consolas"/>
                <w:color w:val="000000" w:themeColor="text1"/>
                <w:sz w:val="19"/>
                <w:szCs w:val="19"/>
              </w:rPr>
              <w:t xml:space="preserve">() </w:t>
            </w:r>
          </w:p>
          <w:p w14:paraId="4EAC92F2" w14:textId="617CD0A5"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w:t>
            </w:r>
          </w:p>
          <w:p w14:paraId="0D6D29A8" w14:textId="43066E21"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spellStart"/>
            <w:proofErr w:type="gramStart"/>
            <w:r w:rsidRPr="00B05032">
              <w:rPr>
                <w:rFonts w:ascii="Consolas" w:eastAsia="Consolas" w:hAnsi="Consolas" w:cs="Consolas"/>
                <w:color w:val="0000FF"/>
                <w:sz w:val="19"/>
                <w:szCs w:val="19"/>
              </w:rPr>
              <w:t>while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true</w:t>
            </w:r>
            <w:proofErr w:type="spellEnd"/>
            <w:r w:rsidRPr="00B05032">
              <w:rPr>
                <w:rFonts w:ascii="Consolas" w:eastAsia="Consolas" w:hAnsi="Consolas" w:cs="Consolas"/>
                <w:color w:val="000000" w:themeColor="text1"/>
                <w:sz w:val="19"/>
                <w:szCs w:val="19"/>
              </w:rPr>
              <w:t xml:space="preserve">) </w:t>
            </w:r>
          </w:p>
          <w:p w14:paraId="4D8E352A" w14:textId="6585801D"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8"/>
                <w:szCs w:val="18"/>
              </w:rPr>
              <w:t xml:space="preserve">    </w:t>
            </w:r>
            <w:r w:rsidRPr="00B05032">
              <w:rPr>
                <w:rFonts w:ascii="Consolas" w:eastAsia="Consolas" w:hAnsi="Consolas" w:cs="Consolas"/>
                <w:color w:val="000000" w:themeColor="text1"/>
                <w:sz w:val="19"/>
                <w:szCs w:val="19"/>
              </w:rPr>
              <w:t>{</w:t>
            </w:r>
          </w:p>
          <w:p w14:paraId="639A71A2"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BrainPad.LightBulb.TurnGreen</w:t>
            </w:r>
            <w:proofErr w:type="spellEnd"/>
            <w:proofErr w:type="gramEnd"/>
            <w:r w:rsidRPr="009D7B22">
              <w:rPr>
                <w:rFonts w:ascii="Consolas" w:eastAsia="Consolas" w:hAnsi="Consolas" w:cs="Consolas"/>
                <w:color w:val="000000"/>
                <w:sz w:val="19"/>
                <w:szCs w:val="19"/>
              </w:rPr>
              <w:t>();</w:t>
            </w:r>
          </w:p>
          <w:p w14:paraId="37064AD7"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BrainPad.Wait.Seconds</w:t>
            </w:r>
            <w:proofErr w:type="spellEnd"/>
            <w:proofErr w:type="gramEnd"/>
            <w:r w:rsidRPr="009D7B22">
              <w:rPr>
                <w:rFonts w:ascii="Consolas" w:eastAsia="Consolas" w:hAnsi="Consolas" w:cs="Consolas"/>
                <w:color w:val="000000"/>
                <w:sz w:val="19"/>
                <w:szCs w:val="19"/>
              </w:rPr>
              <w:t>(0.1);</w:t>
            </w:r>
          </w:p>
          <w:p w14:paraId="0771DEAB"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BrainPad.LightBulb.TurnOff</w:t>
            </w:r>
            <w:proofErr w:type="spellEnd"/>
            <w:proofErr w:type="gramEnd"/>
            <w:r w:rsidRPr="009D7B22">
              <w:rPr>
                <w:rFonts w:ascii="Consolas" w:eastAsia="Consolas" w:hAnsi="Consolas" w:cs="Consolas"/>
                <w:color w:val="000000"/>
                <w:sz w:val="19"/>
                <w:szCs w:val="19"/>
              </w:rPr>
              <w:t>();</w:t>
            </w:r>
          </w:p>
          <w:p w14:paraId="36780151"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BrainPad.Wait.Seconds</w:t>
            </w:r>
            <w:proofErr w:type="spellEnd"/>
            <w:proofErr w:type="gramEnd"/>
            <w:r w:rsidRPr="009D7B22">
              <w:rPr>
                <w:rFonts w:ascii="Consolas" w:eastAsia="Consolas" w:hAnsi="Consolas" w:cs="Consolas"/>
                <w:color w:val="000000"/>
                <w:sz w:val="19"/>
                <w:szCs w:val="19"/>
              </w:rPr>
              <w:t>(0.9);</w:t>
            </w:r>
          </w:p>
          <w:p w14:paraId="34D746EF"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41C915BE" w14:textId="40026612"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w:t>
            </w:r>
          </w:p>
          <w:p w14:paraId="371288D9" w14:textId="77777777" w:rsidR="00DD6B43" w:rsidRPr="00B05032" w:rsidRDefault="00DD6B43" w:rsidP="00C40311">
            <w:pPr>
              <w:autoSpaceDE w:val="0"/>
              <w:autoSpaceDN w:val="0"/>
              <w:adjustRightInd w:val="0"/>
              <w:spacing w:before="0"/>
              <w:rPr>
                <w:rFonts w:ascii="Consolas" w:hAnsi="Consolas" w:cs="Consolas"/>
                <w:color w:val="000000"/>
                <w:sz w:val="19"/>
                <w:szCs w:val="19"/>
              </w:rPr>
            </w:pPr>
          </w:p>
          <w:p w14:paraId="098C1A04" w14:textId="73F15B80"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proofErr w:type="spellStart"/>
            <w:proofErr w:type="gramStart"/>
            <w:r w:rsidRPr="00B05032">
              <w:rPr>
                <w:rFonts w:ascii="Consolas" w:eastAsia="Consolas" w:hAnsi="Consolas" w:cs="Consolas"/>
                <w:color w:val="0000FF"/>
                <w:sz w:val="19"/>
                <w:szCs w:val="19"/>
              </w:rPr>
              <w:t>static</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void</w:t>
            </w:r>
            <w:proofErr w:type="spellEnd"/>
            <w:r w:rsidRPr="00B05032">
              <w:rPr>
                <w:rFonts w:ascii="Consolas" w:eastAsia="Consolas" w:hAnsi="Consolas" w:cs="Consolas"/>
                <w:color w:val="000000" w:themeColor="text1"/>
                <w:sz w:val="19"/>
                <w:szCs w:val="19"/>
              </w:rPr>
              <w:t xml:space="preserve"> Main() </w:t>
            </w:r>
          </w:p>
          <w:p w14:paraId="5A53E879" w14:textId="7476F33F"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w:t>
            </w:r>
          </w:p>
          <w:p w14:paraId="600A4A9D" w14:textId="6D101F49"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FF"/>
                <w:sz w:val="19"/>
                <w:szCs w:val="19"/>
              </w:rPr>
              <w:t>new</w:t>
            </w:r>
            <w:proofErr w:type="gramEnd"/>
            <w:r w:rsidRPr="009D7B22">
              <w:rPr>
                <w:rFonts w:ascii="Consolas" w:eastAsia="Consolas" w:hAnsi="Consolas" w:cs="Consolas"/>
                <w:color w:val="000000"/>
                <w:sz w:val="19"/>
                <w:szCs w:val="19"/>
              </w:rPr>
              <w:t xml:space="preserve"> Thread(</w:t>
            </w:r>
            <w:proofErr w:type="spellStart"/>
            <w:r w:rsidRPr="009D7B22">
              <w:rPr>
                <w:rFonts w:ascii="Consolas" w:eastAsia="Consolas" w:hAnsi="Consolas" w:cs="Consolas"/>
                <w:color w:val="000000"/>
                <w:sz w:val="19"/>
                <w:szCs w:val="19"/>
              </w:rPr>
              <w:t>Blink</w:t>
            </w:r>
            <w:proofErr w:type="spellEnd"/>
            <w:r w:rsidRPr="009D7B22">
              <w:rPr>
                <w:rFonts w:ascii="Consolas" w:eastAsia="Consolas" w:hAnsi="Consolas" w:cs="Consolas"/>
                <w:color w:val="000000"/>
                <w:sz w:val="19"/>
                <w:szCs w:val="19"/>
              </w:rPr>
              <w:t>).Start();</w:t>
            </w:r>
          </w:p>
          <w:p w14:paraId="1E8D1D19" w14:textId="77777777" w:rsidR="00587D5F" w:rsidRPr="00B05032" w:rsidRDefault="00587D5F" w:rsidP="00C40311">
            <w:pPr>
              <w:autoSpaceDE w:val="0"/>
              <w:autoSpaceDN w:val="0"/>
              <w:adjustRightInd w:val="0"/>
              <w:spacing w:before="0"/>
              <w:rPr>
                <w:rFonts w:ascii="Consolas" w:hAnsi="Consolas" w:cs="Consolas"/>
                <w:color w:val="000000"/>
                <w:sz w:val="19"/>
                <w:szCs w:val="19"/>
              </w:rPr>
            </w:pPr>
          </w:p>
          <w:p w14:paraId="05DD4F04" w14:textId="26A1F903"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count = 0;</w:t>
            </w:r>
          </w:p>
          <w:p w14:paraId="2EDAB305" w14:textId="77777777" w:rsidR="00587D5F" w:rsidRPr="00B05032" w:rsidRDefault="00587D5F" w:rsidP="00C40311">
            <w:pPr>
              <w:autoSpaceDE w:val="0"/>
              <w:autoSpaceDN w:val="0"/>
              <w:adjustRightInd w:val="0"/>
              <w:spacing w:before="0"/>
              <w:rPr>
                <w:rFonts w:ascii="Consolas" w:hAnsi="Consolas" w:cs="Consolas"/>
                <w:color w:val="000000"/>
                <w:sz w:val="19"/>
                <w:szCs w:val="19"/>
              </w:rPr>
            </w:pPr>
          </w:p>
          <w:p w14:paraId="03EBD868" w14:textId="033E68F0"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spellStart"/>
            <w:proofErr w:type="gramStart"/>
            <w:r w:rsidRPr="00B05032">
              <w:rPr>
                <w:rFonts w:ascii="Consolas" w:eastAsia="Consolas" w:hAnsi="Consolas" w:cs="Consolas"/>
                <w:color w:val="0000FF"/>
                <w:sz w:val="19"/>
                <w:szCs w:val="19"/>
              </w:rPr>
              <w:t>while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true</w:t>
            </w:r>
            <w:proofErr w:type="spellEnd"/>
            <w:r w:rsidRPr="00B05032">
              <w:rPr>
                <w:rFonts w:ascii="Consolas" w:eastAsia="Consolas" w:hAnsi="Consolas" w:cs="Consolas"/>
                <w:color w:val="000000" w:themeColor="text1"/>
                <w:sz w:val="19"/>
                <w:szCs w:val="19"/>
              </w:rPr>
              <w:t xml:space="preserve">) </w:t>
            </w:r>
          </w:p>
          <w:p w14:paraId="589C7109" w14:textId="16CC9CE7" w:rsidR="00B22D18" w:rsidRPr="009D7B22" w:rsidRDefault="1E389313" w:rsidP="0073628E">
            <w:pPr>
              <w:autoSpaceDE w:val="0"/>
              <w:autoSpaceDN w:val="0"/>
              <w:adjustRightInd w:val="0"/>
              <w:spacing w:before="0"/>
              <w:rPr>
                <w:rFonts w:ascii="Consolas" w:eastAsia="Consolas" w:hAnsi="Consolas" w:cs="Consolas"/>
                <w:color w:val="000000"/>
                <w:sz w:val="19"/>
                <w:szCs w:val="19"/>
              </w:rPr>
            </w:pPr>
            <w:r w:rsidRPr="00B05032">
              <w:rPr>
                <w:rFonts w:ascii="Consolas" w:eastAsia="Consolas" w:hAnsi="Consolas" w:cs="Consolas"/>
                <w:color w:val="000000" w:themeColor="text1"/>
                <w:sz w:val="18"/>
                <w:szCs w:val="18"/>
              </w:rPr>
              <w:t xml:space="preserve">    </w:t>
            </w:r>
            <w:r w:rsidRPr="00B05032">
              <w:rPr>
                <w:rFonts w:ascii="Consolas" w:eastAsia="Consolas" w:hAnsi="Consolas" w:cs="Consolas"/>
                <w:color w:val="000000" w:themeColor="text1"/>
                <w:sz w:val="19"/>
                <w:szCs w:val="19"/>
              </w:rPr>
              <w:t>{</w:t>
            </w:r>
          </w:p>
          <w:p w14:paraId="04A94AD4" w14:textId="309BCB25"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lastRenderedPageBreak/>
              <w:t xml:space="preserve">        </w:t>
            </w:r>
            <w:proofErr w:type="spellStart"/>
            <w:proofErr w:type="gramStart"/>
            <w:r w:rsidRPr="009D7B22">
              <w:rPr>
                <w:rFonts w:ascii="Consolas" w:eastAsia="Consolas" w:hAnsi="Consolas" w:cs="Consolas"/>
                <w:color w:val="000000"/>
                <w:sz w:val="19"/>
                <w:szCs w:val="19"/>
              </w:rPr>
              <w:t>BrainPad.Display.DrawSmallText</w:t>
            </w:r>
            <w:proofErr w:type="spellEnd"/>
            <w:proofErr w:type="gramEnd"/>
            <w:r w:rsidRPr="009D7B22">
              <w:rPr>
                <w:rFonts w:ascii="Consolas" w:eastAsia="Consolas" w:hAnsi="Consolas" w:cs="Consolas"/>
                <w:color w:val="000000"/>
                <w:sz w:val="19"/>
                <w:szCs w:val="19"/>
              </w:rPr>
              <w:t xml:space="preserve">(0, 0, </w:t>
            </w:r>
            <w:r w:rsidRPr="009D7B22">
              <w:rPr>
                <w:rFonts w:ascii="Consolas" w:eastAsia="Consolas" w:hAnsi="Consolas" w:cs="Consolas"/>
                <w:color w:val="A31515"/>
                <w:sz w:val="19"/>
                <w:szCs w:val="19"/>
              </w:rPr>
              <w:t>"Count: "</w:t>
            </w:r>
            <w:r w:rsidRPr="009D7B22">
              <w:rPr>
                <w:rFonts w:ascii="Consolas" w:eastAsia="Consolas" w:hAnsi="Consolas" w:cs="Consolas"/>
                <w:color w:val="000000"/>
                <w:sz w:val="19"/>
                <w:szCs w:val="19"/>
              </w:rPr>
              <w:t xml:space="preserve"> + count);</w:t>
            </w:r>
          </w:p>
          <w:p w14:paraId="6DA85159"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BrainPad.Display.RefreshScreen</w:t>
            </w:r>
            <w:proofErr w:type="spellEnd"/>
            <w:proofErr w:type="gramEnd"/>
            <w:r w:rsidRPr="009D7B22">
              <w:rPr>
                <w:rFonts w:ascii="Consolas" w:eastAsia="Consolas" w:hAnsi="Consolas" w:cs="Consolas"/>
                <w:color w:val="000000"/>
                <w:sz w:val="19"/>
                <w:szCs w:val="19"/>
              </w:rPr>
              <w:t>();</w:t>
            </w:r>
          </w:p>
          <w:p w14:paraId="6D45B538" w14:textId="7D3B478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BrainPad.Wait.Minimum</w:t>
            </w:r>
            <w:proofErr w:type="spellEnd"/>
            <w:proofErr w:type="gramEnd"/>
            <w:r w:rsidRPr="009D7B22">
              <w:rPr>
                <w:rFonts w:ascii="Consolas" w:eastAsia="Consolas" w:hAnsi="Consolas" w:cs="Consolas"/>
                <w:color w:val="000000"/>
                <w:sz w:val="19"/>
                <w:szCs w:val="19"/>
              </w:rPr>
              <w:t>();</w:t>
            </w:r>
          </w:p>
          <w:p w14:paraId="6633F47C" w14:textId="72372F5B" w:rsidR="00A241B8" w:rsidRPr="00B05032" w:rsidRDefault="00A241B8" w:rsidP="00C40311">
            <w:pPr>
              <w:autoSpaceDE w:val="0"/>
              <w:autoSpaceDN w:val="0"/>
              <w:adjustRightInd w:val="0"/>
              <w:spacing w:before="0"/>
              <w:rPr>
                <w:rFonts w:ascii="Consolas" w:hAnsi="Consolas" w:cs="Consolas"/>
                <w:color w:val="000000"/>
                <w:sz w:val="19"/>
                <w:szCs w:val="19"/>
              </w:rPr>
            </w:pPr>
          </w:p>
          <w:p w14:paraId="4A20AEFE" w14:textId="5BCE8FE2" w:rsidR="00A241B8" w:rsidRPr="009D7B22" w:rsidRDefault="00A241B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00"/>
                <w:sz w:val="19"/>
                <w:szCs w:val="19"/>
              </w:rPr>
              <w:t>count</w:t>
            </w:r>
            <w:proofErr w:type="gramEnd"/>
            <w:r w:rsidRPr="009D7B22">
              <w:rPr>
                <w:rFonts w:ascii="Consolas" w:eastAsia="Consolas" w:hAnsi="Consolas" w:cs="Consolas"/>
                <w:color w:val="000000"/>
                <w:sz w:val="19"/>
                <w:szCs w:val="19"/>
              </w:rPr>
              <w:t xml:space="preserve"> = count + 1;</w:t>
            </w:r>
          </w:p>
          <w:p w14:paraId="26462925"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6CA53765" w14:textId="77777777" w:rsidR="00B22D18" w:rsidRPr="00B05032" w:rsidRDefault="00B22D18" w:rsidP="00C40311">
            <w:r w:rsidRPr="009D7B22">
              <w:rPr>
                <w:rFonts w:ascii="Consolas" w:eastAsia="Consolas" w:hAnsi="Consolas" w:cs="Consolas"/>
                <w:color w:val="000000"/>
                <w:sz w:val="19"/>
                <w:szCs w:val="19"/>
              </w:rPr>
              <w:t>}</w:t>
            </w:r>
          </w:p>
        </w:tc>
      </w:tr>
    </w:tbl>
    <w:p w14:paraId="71DACB1B" w14:textId="30EB7472" w:rsidR="00B22D18" w:rsidRPr="00B05032" w:rsidRDefault="00482687" w:rsidP="00B22D18">
      <w:r w:rsidRPr="009D7B22">
        <w:rPr>
          <w:lang w:eastAsia="fr-FR"/>
        </w:rPr>
        <w:lastRenderedPageBreak/>
        <w:t>Il y a deux boucles sans fin et elles fonctionnent toutes les deux simultanément. Bien que ce soit un exemple très simple, il montre les possibilités du multitâche. Comme exercice, ajoutez un autre thread</w:t>
      </w:r>
      <w:r w:rsidRPr="009D7B22">
        <w:rPr>
          <w:rFonts w:ascii="Times New Roman" w:eastAsia="Times New Roman" w:hAnsi="Times New Roman" w:cs="Times New Roman"/>
          <w:lang w:eastAsia="fr-FR"/>
        </w:rPr>
        <w:t xml:space="preserve"> </w:t>
      </w:r>
      <w:r>
        <w:rPr>
          <w:lang w:eastAsia="fr-FR"/>
        </w:rPr>
        <w:t>qui émet</w:t>
      </w:r>
      <w:r w:rsidRPr="009D7B22">
        <w:rPr>
          <w:lang w:eastAsia="fr-FR"/>
        </w:rPr>
        <w:t xml:space="preserve"> un bip toutes les trois secondes</w:t>
      </w:r>
      <w:r w:rsidR="00B22D18" w:rsidRPr="00B05032">
        <w:t>.</w:t>
      </w:r>
    </w:p>
    <w:p w14:paraId="71AEBBA6" w14:textId="4133D5B2" w:rsidR="00B22D18" w:rsidRPr="00B05032" w:rsidRDefault="00F12818" w:rsidP="008B17F8">
      <w:pPr>
        <w:pStyle w:val="Heading2"/>
      </w:pPr>
      <w:bookmarkStart w:id="107" w:name="_Toc520823890"/>
      <w:bookmarkStart w:id="108" w:name="_Toc520884662"/>
      <w:bookmarkStart w:id="109" w:name="_Toc521312395"/>
      <w:r>
        <w:t>Appelle-moi</w:t>
      </w:r>
      <w:bookmarkEnd w:id="107"/>
      <w:bookmarkEnd w:id="108"/>
      <w:bookmarkEnd w:id="109"/>
    </w:p>
    <w:p w14:paraId="5761BE6C" w14:textId="674D7956" w:rsidR="00B22D18" w:rsidRPr="00B05032" w:rsidRDefault="004B4FEB" w:rsidP="004B4FEB">
      <w:r w:rsidRPr="009D7B22">
        <w:rPr>
          <w:lang w:eastAsia="fr-FR"/>
        </w:rPr>
        <w:t xml:space="preserve">Nous avons déjà utilisé les boutons, vous savez donc comment ils fonctionnent. Cependant, nous les avons toujours utilisés dans une boucle où nous avons vérifié si le bouton avait été pressé. Le système peut vérifier </w:t>
      </w:r>
      <w:r w:rsidR="000170AB" w:rsidRPr="009D7B22">
        <w:rPr>
          <w:lang w:eastAsia="fr-FR"/>
        </w:rPr>
        <w:t xml:space="preserve">des millions de fois </w:t>
      </w:r>
      <w:r w:rsidRPr="009D7B22">
        <w:rPr>
          <w:lang w:eastAsia="fr-FR"/>
        </w:rPr>
        <w:t>si le bouton est enfoncé avant qu'il le soit</w:t>
      </w:r>
      <w:r w:rsidR="000170AB" w:rsidRPr="009D7B22">
        <w:rPr>
          <w:lang w:eastAsia="fr-FR"/>
        </w:rPr>
        <w:t xml:space="preserve"> réellement</w:t>
      </w:r>
      <w:r w:rsidRPr="009D7B22">
        <w:rPr>
          <w:lang w:eastAsia="fr-FR"/>
        </w:rPr>
        <w:t>. C'est très mauvais pour les appareils sur piles. Pour</w:t>
      </w:r>
      <w:r w:rsidRPr="009D7B22">
        <w:rPr>
          <w:rFonts w:ascii="Times New Roman" w:eastAsia="Times New Roman" w:hAnsi="Times New Roman" w:cs="Times New Roman"/>
          <w:lang w:eastAsia="fr-FR"/>
        </w:rPr>
        <w:t xml:space="preserve"> </w:t>
      </w:r>
      <w:r w:rsidRPr="009D7B22">
        <w:rPr>
          <w:lang w:eastAsia="fr-FR"/>
        </w:rPr>
        <w:t>économiser la batterie</w:t>
      </w:r>
      <w:r w:rsidR="000170AB" w:rsidRPr="009D7B22">
        <w:rPr>
          <w:rFonts w:ascii="Times New Roman" w:eastAsia="Times New Roman" w:hAnsi="Times New Roman" w:cs="Times New Roman"/>
          <w:lang w:eastAsia="fr-FR"/>
        </w:rPr>
        <w:t>,</w:t>
      </w:r>
      <w:r w:rsidRPr="009D7B22">
        <w:rPr>
          <w:rFonts w:ascii="Times New Roman" w:eastAsia="Times New Roman" w:hAnsi="Times New Roman" w:cs="Times New Roman"/>
          <w:lang w:eastAsia="fr-FR"/>
        </w:rPr>
        <w:t xml:space="preserve"> </w:t>
      </w:r>
      <w:r w:rsidRPr="009D7B22">
        <w:rPr>
          <w:lang w:eastAsia="fr-FR"/>
        </w:rPr>
        <w:t>un bon programme se mettra en veille quand il n'exécute</w:t>
      </w:r>
      <w:r w:rsidRPr="009D7B22">
        <w:rPr>
          <w:rFonts w:ascii="Times New Roman" w:eastAsia="Times New Roman" w:hAnsi="Times New Roman" w:cs="Times New Roman"/>
          <w:lang w:eastAsia="fr-FR"/>
        </w:rPr>
        <w:t xml:space="preserve"> </w:t>
      </w:r>
      <w:r w:rsidRPr="009D7B22">
        <w:rPr>
          <w:lang w:eastAsia="fr-FR"/>
        </w:rPr>
        <w:t xml:space="preserve">pas de tâche. Si votre téléphone ne se </w:t>
      </w:r>
      <w:r w:rsidR="00303560">
        <w:rPr>
          <w:lang w:eastAsia="fr-FR"/>
        </w:rPr>
        <w:t>mettait</w:t>
      </w:r>
      <w:r w:rsidR="00303560" w:rsidRPr="009D7B22">
        <w:rPr>
          <w:lang w:eastAsia="fr-FR"/>
        </w:rPr>
        <w:t xml:space="preserve"> </w:t>
      </w:r>
      <w:r w:rsidRPr="009D7B22">
        <w:rPr>
          <w:lang w:eastAsia="fr-FR"/>
        </w:rPr>
        <w:t xml:space="preserve">pas en veille, il ne </w:t>
      </w:r>
      <w:r w:rsidR="00303560">
        <w:rPr>
          <w:lang w:eastAsia="fr-FR"/>
        </w:rPr>
        <w:t>fonctionnerait</w:t>
      </w:r>
      <w:r w:rsidR="000170AB" w:rsidRPr="009D7B22">
        <w:rPr>
          <w:lang w:eastAsia="fr-FR"/>
        </w:rPr>
        <w:t xml:space="preserve"> pas</w:t>
      </w:r>
      <w:r w:rsidRPr="009D7B22">
        <w:rPr>
          <w:rFonts w:ascii="Times New Roman" w:eastAsia="Times New Roman" w:hAnsi="Times New Roman" w:cs="Times New Roman"/>
          <w:lang w:eastAsia="fr-FR"/>
        </w:rPr>
        <w:t xml:space="preserve"> </w:t>
      </w:r>
      <w:r w:rsidRPr="009D7B22">
        <w:rPr>
          <w:lang w:eastAsia="fr-FR"/>
        </w:rPr>
        <w:t xml:space="preserve">plus d'une heure </w:t>
      </w:r>
      <w:r w:rsidR="000170AB" w:rsidRPr="009D7B22">
        <w:rPr>
          <w:lang w:eastAsia="fr-FR"/>
        </w:rPr>
        <w:t xml:space="preserve">sans </w:t>
      </w:r>
      <w:r w:rsidRPr="009D7B22">
        <w:rPr>
          <w:lang w:eastAsia="fr-FR"/>
        </w:rPr>
        <w:t>être rechargé</w:t>
      </w:r>
      <w:r w:rsidR="03473D0C" w:rsidRPr="00B05032">
        <w:t>.</w:t>
      </w:r>
    </w:p>
    <w:p w14:paraId="5BD31D75" w14:textId="0DD80DA6" w:rsidR="00B22D18" w:rsidRPr="00B05032" w:rsidRDefault="004B4FEB" w:rsidP="004B4FEB">
      <w:r w:rsidRPr="009D7B22">
        <w:rPr>
          <w:lang w:eastAsia="fr-FR"/>
        </w:rPr>
        <w:t xml:space="preserve">Ce sujet peut devenir assez </w:t>
      </w:r>
      <w:r w:rsidR="00303560">
        <w:rPr>
          <w:lang w:eastAsia="fr-FR"/>
        </w:rPr>
        <w:t>technique</w:t>
      </w:r>
      <w:r w:rsidRPr="009D7B22">
        <w:rPr>
          <w:lang w:eastAsia="fr-FR"/>
        </w:rPr>
        <w:t xml:space="preserve">, donc nous ne parlerons que des événements </w:t>
      </w:r>
      <w:r w:rsidR="000170AB" w:rsidRPr="009D7B22">
        <w:rPr>
          <w:lang w:eastAsia="fr-FR"/>
        </w:rPr>
        <w:t>liés au</w:t>
      </w:r>
      <w:r w:rsidR="00303560">
        <w:rPr>
          <w:lang w:eastAsia="fr-FR"/>
        </w:rPr>
        <w:t>x</w:t>
      </w:r>
      <w:r w:rsidRPr="009D7B22">
        <w:rPr>
          <w:lang w:eastAsia="fr-FR"/>
        </w:rPr>
        <w:t xml:space="preserve"> bouton</w:t>
      </w:r>
      <w:r w:rsidR="00303560">
        <w:rPr>
          <w:lang w:eastAsia="fr-FR"/>
        </w:rPr>
        <w:t>s</w:t>
      </w:r>
      <w:r w:rsidRPr="009D7B22">
        <w:rPr>
          <w:lang w:eastAsia="fr-FR"/>
        </w:rPr>
        <w:t>. Au lieu de vérifier constamment les boutons, nous demanderons au système de nous appeler lorsqu'un bouton est enfoncé. Nous voulons émettre un bip à chaque pression sur le bouton haut. Nous allons aussi faire clignoter le Light Bulb</w:t>
      </w:r>
      <w:r w:rsidR="54520803" w:rsidRPr="00B05032">
        <w:t>.</w:t>
      </w:r>
    </w:p>
    <w:tbl>
      <w:tblPr>
        <w:tblStyle w:val="TableGrid"/>
        <w:tblW w:w="0" w:type="auto"/>
        <w:tblLook w:val="04A0" w:firstRow="1" w:lastRow="0" w:firstColumn="1" w:lastColumn="0" w:noHBand="0" w:noVBand="1"/>
      </w:tblPr>
      <w:tblGrid>
        <w:gridCol w:w="9350"/>
      </w:tblGrid>
      <w:tr w:rsidR="00B22D18" w:rsidRPr="00B05032" w14:paraId="718C3702" w14:textId="77777777" w:rsidTr="1E389313">
        <w:tc>
          <w:tcPr>
            <w:tcW w:w="9350" w:type="dxa"/>
          </w:tcPr>
          <w:p w14:paraId="69D29205" w14:textId="3DFFDBDF"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proofErr w:type="spellStart"/>
            <w:proofErr w:type="gramStart"/>
            <w:r w:rsidRPr="00B05032">
              <w:rPr>
                <w:rFonts w:ascii="Consolas" w:eastAsia="Consolas" w:hAnsi="Consolas" w:cs="Consolas"/>
                <w:color w:val="0000FF"/>
                <w:sz w:val="19"/>
                <w:szCs w:val="19"/>
              </w:rPr>
              <w:t>static</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void</w:t>
            </w:r>
            <w:proofErr w:type="spellEnd"/>
            <w:r w:rsidRPr="00B05032">
              <w:rPr>
                <w:rFonts w:ascii="Consolas" w:eastAsia="Consolas" w:hAnsi="Consolas" w:cs="Consolas"/>
                <w:color w:val="000000" w:themeColor="text1"/>
                <w:sz w:val="19"/>
                <w:szCs w:val="19"/>
              </w:rPr>
              <w:t xml:space="preserve"> Main() </w:t>
            </w:r>
          </w:p>
          <w:p w14:paraId="4D1E04BE" w14:textId="37EB3A0F"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w:t>
            </w:r>
          </w:p>
          <w:p w14:paraId="4A4833F0" w14:textId="7DFBB6A6"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spellStart"/>
            <w:proofErr w:type="gramStart"/>
            <w:r w:rsidRPr="00B05032">
              <w:rPr>
                <w:rFonts w:ascii="Consolas" w:eastAsia="Consolas" w:hAnsi="Consolas" w:cs="Consolas"/>
                <w:color w:val="0000FF"/>
                <w:sz w:val="19"/>
                <w:szCs w:val="19"/>
              </w:rPr>
              <w:t>while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true</w:t>
            </w:r>
            <w:proofErr w:type="spellEnd"/>
            <w:r w:rsidRPr="00B05032">
              <w:rPr>
                <w:rFonts w:ascii="Consolas" w:eastAsia="Consolas" w:hAnsi="Consolas" w:cs="Consolas"/>
                <w:color w:val="000000" w:themeColor="text1"/>
                <w:sz w:val="19"/>
                <w:szCs w:val="19"/>
              </w:rPr>
              <w:t xml:space="preserve">) </w:t>
            </w:r>
          </w:p>
          <w:p w14:paraId="13A8D4CD" w14:textId="6CFC6975"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8"/>
                <w:szCs w:val="18"/>
              </w:rPr>
              <w:t xml:space="preserve">    </w:t>
            </w:r>
            <w:r w:rsidRPr="00B05032">
              <w:rPr>
                <w:rFonts w:ascii="Consolas" w:eastAsia="Consolas" w:hAnsi="Consolas" w:cs="Consolas"/>
                <w:color w:val="000000" w:themeColor="text1"/>
                <w:sz w:val="19"/>
                <w:szCs w:val="19"/>
              </w:rPr>
              <w:t>{</w:t>
            </w:r>
          </w:p>
          <w:p w14:paraId="4EF885E7"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BrainPad.LightBulb.TurnGreen</w:t>
            </w:r>
            <w:proofErr w:type="spellEnd"/>
            <w:proofErr w:type="gramEnd"/>
            <w:r w:rsidRPr="009D7B22">
              <w:rPr>
                <w:rFonts w:ascii="Consolas" w:eastAsia="Consolas" w:hAnsi="Consolas" w:cs="Consolas"/>
                <w:color w:val="000000"/>
                <w:sz w:val="19"/>
                <w:szCs w:val="19"/>
              </w:rPr>
              <w:t>();</w:t>
            </w:r>
          </w:p>
          <w:p w14:paraId="2F35C90F"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BrainPad.Wait.Seconds</w:t>
            </w:r>
            <w:proofErr w:type="spellEnd"/>
            <w:proofErr w:type="gramEnd"/>
            <w:r w:rsidRPr="009D7B22">
              <w:rPr>
                <w:rFonts w:ascii="Consolas" w:eastAsia="Consolas" w:hAnsi="Consolas" w:cs="Consolas"/>
                <w:color w:val="000000"/>
                <w:sz w:val="19"/>
                <w:szCs w:val="19"/>
              </w:rPr>
              <w:t>(0.1);</w:t>
            </w:r>
          </w:p>
          <w:p w14:paraId="3D6F0BA2"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BrainPad.LightBulb.TurnOff</w:t>
            </w:r>
            <w:proofErr w:type="spellEnd"/>
            <w:proofErr w:type="gramEnd"/>
            <w:r w:rsidRPr="009D7B22">
              <w:rPr>
                <w:rFonts w:ascii="Consolas" w:eastAsia="Consolas" w:hAnsi="Consolas" w:cs="Consolas"/>
                <w:color w:val="000000"/>
                <w:sz w:val="19"/>
                <w:szCs w:val="19"/>
              </w:rPr>
              <w:t>();</w:t>
            </w:r>
          </w:p>
          <w:p w14:paraId="681E0EC1" w14:textId="6C391500"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BrainPad.Wait.Seconds</w:t>
            </w:r>
            <w:proofErr w:type="spellEnd"/>
            <w:proofErr w:type="gramEnd"/>
            <w:r w:rsidRPr="009D7B22">
              <w:rPr>
                <w:rFonts w:ascii="Consolas" w:eastAsia="Consolas" w:hAnsi="Consolas" w:cs="Consolas"/>
                <w:color w:val="000000"/>
                <w:sz w:val="19"/>
                <w:szCs w:val="19"/>
              </w:rPr>
              <w:t>(0.9);</w:t>
            </w:r>
          </w:p>
          <w:p w14:paraId="64E77EE2" w14:textId="77777777" w:rsidR="008B3A32" w:rsidRPr="00B05032" w:rsidRDefault="008B3A32" w:rsidP="00C40311">
            <w:pPr>
              <w:autoSpaceDE w:val="0"/>
              <w:autoSpaceDN w:val="0"/>
              <w:adjustRightInd w:val="0"/>
              <w:spacing w:before="0"/>
              <w:rPr>
                <w:rFonts w:ascii="Consolas" w:hAnsi="Consolas" w:cs="Consolas"/>
                <w:color w:val="000000"/>
                <w:sz w:val="19"/>
                <w:szCs w:val="19"/>
              </w:rPr>
            </w:pPr>
          </w:p>
          <w:p w14:paraId="6428F833" w14:textId="2733865E"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FF"/>
                <w:sz w:val="19"/>
                <w:szCs w:val="19"/>
              </w:rPr>
              <w:t>if</w:t>
            </w:r>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BrainPad.Buttons.IsUpPressed</w:t>
            </w:r>
            <w:proofErr w:type="spellEnd"/>
            <w:r w:rsidRPr="009D7B22">
              <w:rPr>
                <w:rFonts w:ascii="Consolas" w:eastAsia="Consolas" w:hAnsi="Consolas" w:cs="Consolas"/>
                <w:color w:val="000000"/>
                <w:sz w:val="19"/>
                <w:szCs w:val="19"/>
              </w:rPr>
              <w:t>())</w:t>
            </w:r>
          </w:p>
          <w:p w14:paraId="7EB6828F" w14:textId="7018FBF0" w:rsidR="008B3A32" w:rsidRPr="009D7B22" w:rsidRDefault="008B3A32"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12C6A08F" w14:textId="09861F5A"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BrainPad.Buzzer.Beep</w:t>
            </w:r>
            <w:proofErr w:type="spellEnd"/>
            <w:proofErr w:type="gramEnd"/>
            <w:r w:rsidRPr="009D7B22">
              <w:rPr>
                <w:rFonts w:ascii="Consolas" w:eastAsia="Consolas" w:hAnsi="Consolas" w:cs="Consolas"/>
                <w:color w:val="000000"/>
                <w:sz w:val="19"/>
                <w:szCs w:val="19"/>
              </w:rPr>
              <w:t>();</w:t>
            </w:r>
          </w:p>
          <w:p w14:paraId="796D683A" w14:textId="6FCAD5F7" w:rsidR="008B3A32" w:rsidRPr="009D7B22" w:rsidRDefault="008B3A32"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690A543B"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4C4E43CF" w14:textId="77777777" w:rsidR="00B22D18" w:rsidRPr="00B05032" w:rsidRDefault="00B22D18" w:rsidP="00C40311">
            <w:r w:rsidRPr="009D7B22">
              <w:rPr>
                <w:rFonts w:ascii="Consolas" w:eastAsia="Consolas" w:hAnsi="Consolas" w:cs="Consolas"/>
                <w:color w:val="000000"/>
                <w:sz w:val="19"/>
                <w:szCs w:val="19"/>
              </w:rPr>
              <w:t>}</w:t>
            </w:r>
          </w:p>
        </w:tc>
      </w:tr>
    </w:tbl>
    <w:p w14:paraId="28BD4EA7" w14:textId="4593232E" w:rsidR="00905C86" w:rsidRPr="009D7B22" w:rsidRDefault="003947AC" w:rsidP="003947AC">
      <w:pPr>
        <w:pStyle w:val="NoSpacing"/>
        <w:rPr>
          <w:lang w:val="fr-FR"/>
        </w:rPr>
      </w:pPr>
      <w:r w:rsidRPr="00B05032">
        <w:rPr>
          <w:noProof/>
        </w:rPr>
        <w:drawing>
          <wp:anchor distT="0" distB="0" distL="114300" distR="114300" simplePos="0" relativeHeight="251658257" behindDoc="0" locked="0" layoutInCell="1" allowOverlap="1" wp14:anchorId="06E942B0" wp14:editId="1D3513AE">
            <wp:simplePos x="0" y="0"/>
            <wp:positionH relativeFrom="column">
              <wp:posOffset>65184</wp:posOffset>
            </wp:positionH>
            <wp:positionV relativeFrom="paragraph">
              <wp:posOffset>1169339</wp:posOffset>
            </wp:positionV>
            <wp:extent cx="5930078" cy="1225296"/>
            <wp:effectExtent l="19050" t="19050" r="13970" b="51435"/>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07-24-18 at 10.12 AM.PNG"/>
                    <pic:cNvPicPr/>
                  </pic:nvPicPr>
                  <pic:blipFill>
                    <a:blip r:embed="rId116">
                      <a:extLst>
                        <a:ext uri="{28A0092B-C50C-407E-A947-70E740481C1C}">
                          <a14:useLocalDpi xmlns:a14="http://schemas.microsoft.com/office/drawing/2010/main" val="0"/>
                        </a:ext>
                      </a:extLst>
                    </a:blip>
                    <a:stretch>
                      <a:fillRect/>
                    </a:stretch>
                  </pic:blipFill>
                  <pic:spPr>
                    <a:xfrm>
                      <a:off x="0" y="0"/>
                      <a:ext cx="5930078" cy="1225296"/>
                    </a:xfrm>
                    <a:prstGeom prst="rect">
                      <a:avLst/>
                    </a:prstGeom>
                    <a:effectLst>
                      <a:outerShdw blurRad="50800" dist="38100" dir="2700000" algn="tl" rotWithShape="0">
                        <a:prstClr val="black">
                          <a:alpha val="40000"/>
                        </a:prstClr>
                      </a:outerShdw>
                    </a:effectLst>
                  </pic:spPr>
                </pic:pic>
              </a:graphicData>
            </a:graphic>
            <wp14:sizeRelV relativeFrom="margin">
              <wp14:pctHeight>0</wp14:pctHeight>
            </wp14:sizeRelV>
          </wp:anchor>
        </w:drawing>
      </w:r>
      <w:r w:rsidR="00303560">
        <w:rPr>
          <w:lang w:eastAsia="fr-FR"/>
        </w:rPr>
        <w:t xml:space="preserve">Si </w:t>
      </w:r>
      <w:proofErr w:type="spellStart"/>
      <w:r w:rsidR="00303560">
        <w:rPr>
          <w:lang w:eastAsia="fr-FR"/>
        </w:rPr>
        <w:t>vous</w:t>
      </w:r>
      <w:proofErr w:type="spellEnd"/>
      <w:r w:rsidR="00303560">
        <w:rPr>
          <w:lang w:eastAsia="fr-FR"/>
        </w:rPr>
        <w:t xml:space="preserve"> </w:t>
      </w:r>
      <w:proofErr w:type="spellStart"/>
      <w:r w:rsidR="00303560">
        <w:rPr>
          <w:lang w:eastAsia="fr-FR"/>
        </w:rPr>
        <w:t>a</w:t>
      </w:r>
      <w:r w:rsidR="006A73AC" w:rsidRPr="009D7B22">
        <w:rPr>
          <w:lang w:eastAsia="fr-FR"/>
        </w:rPr>
        <w:t>ppuyez</w:t>
      </w:r>
      <w:proofErr w:type="spellEnd"/>
      <w:r w:rsidR="006A73AC" w:rsidRPr="009D7B22">
        <w:rPr>
          <w:lang w:eastAsia="fr-FR"/>
        </w:rPr>
        <w:t xml:space="preserve"> </w:t>
      </w:r>
      <w:proofErr w:type="spellStart"/>
      <w:r w:rsidR="006A73AC" w:rsidRPr="009D7B22">
        <w:rPr>
          <w:lang w:eastAsia="fr-FR"/>
        </w:rPr>
        <w:t>brièvement</w:t>
      </w:r>
      <w:proofErr w:type="spellEnd"/>
      <w:r w:rsidR="006A73AC" w:rsidRPr="009D7B22">
        <w:rPr>
          <w:lang w:eastAsia="fr-FR"/>
        </w:rPr>
        <w:t xml:space="preserve"> sur le bouton </w:t>
      </w:r>
      <w:proofErr w:type="spellStart"/>
      <w:r w:rsidR="006A73AC" w:rsidRPr="009D7B22">
        <w:rPr>
          <w:lang w:eastAsia="fr-FR"/>
        </w:rPr>
        <w:t>haut</w:t>
      </w:r>
      <w:proofErr w:type="spellEnd"/>
      <w:r w:rsidR="00782054" w:rsidRPr="009D7B22">
        <w:rPr>
          <w:rFonts w:ascii="Times New Roman" w:eastAsia="Times New Roman" w:hAnsi="Times New Roman" w:cs="Times New Roman"/>
          <w:lang w:eastAsia="fr-FR"/>
        </w:rPr>
        <w:t>,</w:t>
      </w:r>
      <w:r w:rsidR="006A73AC" w:rsidRPr="009D7B22">
        <w:rPr>
          <w:rFonts w:ascii="Times New Roman" w:eastAsia="Times New Roman" w:hAnsi="Times New Roman" w:cs="Times New Roman"/>
          <w:lang w:eastAsia="fr-FR"/>
        </w:rPr>
        <w:t xml:space="preserve"> </w:t>
      </w:r>
      <w:proofErr w:type="spellStart"/>
      <w:r w:rsidR="006A73AC" w:rsidRPr="009D7B22">
        <w:rPr>
          <w:lang w:eastAsia="fr-FR"/>
        </w:rPr>
        <w:t>rien</w:t>
      </w:r>
      <w:proofErr w:type="spellEnd"/>
      <w:r w:rsidR="006A73AC" w:rsidRPr="009D7B22">
        <w:rPr>
          <w:lang w:eastAsia="fr-FR"/>
        </w:rPr>
        <w:t xml:space="preserve"> ne se </w:t>
      </w:r>
      <w:proofErr w:type="spellStart"/>
      <w:r w:rsidR="006A73AC" w:rsidRPr="009D7B22">
        <w:rPr>
          <w:lang w:eastAsia="fr-FR"/>
        </w:rPr>
        <w:t>passera</w:t>
      </w:r>
      <w:proofErr w:type="spellEnd"/>
      <w:r w:rsidR="006A73AC" w:rsidRPr="009D7B22">
        <w:rPr>
          <w:lang w:eastAsia="fr-FR"/>
        </w:rPr>
        <w:t xml:space="preserve">. </w:t>
      </w:r>
      <w:proofErr w:type="spellStart"/>
      <w:r w:rsidR="006A73AC" w:rsidRPr="009D7B22">
        <w:rPr>
          <w:lang w:eastAsia="fr-FR"/>
        </w:rPr>
        <w:t>Maintenez</w:t>
      </w:r>
      <w:proofErr w:type="spellEnd"/>
      <w:r w:rsidR="006A73AC" w:rsidRPr="009D7B22">
        <w:rPr>
          <w:lang w:eastAsia="fr-FR"/>
        </w:rPr>
        <w:t xml:space="preserve">-le </w:t>
      </w:r>
      <w:proofErr w:type="spellStart"/>
      <w:r w:rsidR="006A73AC" w:rsidRPr="009D7B22">
        <w:rPr>
          <w:lang w:eastAsia="fr-FR"/>
        </w:rPr>
        <w:t>enfoncé</w:t>
      </w:r>
      <w:proofErr w:type="spellEnd"/>
      <w:r w:rsidR="006A73AC" w:rsidRPr="009D7B22">
        <w:rPr>
          <w:lang w:eastAsia="fr-FR"/>
        </w:rPr>
        <w:t xml:space="preserve"> et </w:t>
      </w:r>
      <w:proofErr w:type="spellStart"/>
      <w:r w:rsidR="006A73AC" w:rsidRPr="009D7B22">
        <w:rPr>
          <w:lang w:eastAsia="fr-FR"/>
        </w:rPr>
        <w:t>il</w:t>
      </w:r>
      <w:proofErr w:type="spellEnd"/>
      <w:r w:rsidR="006A73AC" w:rsidRPr="009D7B22">
        <w:rPr>
          <w:lang w:eastAsia="fr-FR"/>
        </w:rPr>
        <w:t xml:space="preserve"> </w:t>
      </w:r>
      <w:proofErr w:type="spellStart"/>
      <w:r w:rsidR="006A73AC" w:rsidRPr="009D7B22">
        <w:rPr>
          <w:lang w:eastAsia="fr-FR"/>
        </w:rPr>
        <w:t>émettra</w:t>
      </w:r>
      <w:proofErr w:type="spellEnd"/>
      <w:r w:rsidR="006A73AC" w:rsidRPr="009D7B22">
        <w:rPr>
          <w:lang w:eastAsia="fr-FR"/>
        </w:rPr>
        <w:t xml:space="preserve"> un </w:t>
      </w:r>
      <w:proofErr w:type="spellStart"/>
      <w:r w:rsidR="006A73AC" w:rsidRPr="009D7B22">
        <w:rPr>
          <w:lang w:eastAsia="fr-FR"/>
        </w:rPr>
        <w:t>bip</w:t>
      </w:r>
      <w:proofErr w:type="spellEnd"/>
      <w:r w:rsidR="006A73AC" w:rsidRPr="009D7B22">
        <w:rPr>
          <w:lang w:eastAsia="fr-FR"/>
        </w:rPr>
        <w:t xml:space="preserve"> </w:t>
      </w:r>
      <w:proofErr w:type="spellStart"/>
      <w:r w:rsidR="006A73AC" w:rsidRPr="009D7B22">
        <w:rPr>
          <w:lang w:eastAsia="fr-FR"/>
        </w:rPr>
        <w:t>une</w:t>
      </w:r>
      <w:proofErr w:type="spellEnd"/>
      <w:r w:rsidR="006A73AC" w:rsidRPr="009D7B22">
        <w:rPr>
          <w:lang w:eastAsia="fr-FR"/>
        </w:rPr>
        <w:t xml:space="preserve"> </w:t>
      </w:r>
      <w:proofErr w:type="spellStart"/>
      <w:r w:rsidR="006A73AC" w:rsidRPr="009D7B22">
        <w:rPr>
          <w:lang w:eastAsia="fr-FR"/>
        </w:rPr>
        <w:t>fois</w:t>
      </w:r>
      <w:proofErr w:type="spellEnd"/>
      <w:r w:rsidR="006A73AC" w:rsidRPr="009D7B22">
        <w:rPr>
          <w:lang w:eastAsia="fr-FR"/>
        </w:rPr>
        <w:t xml:space="preserve"> par </w:t>
      </w:r>
      <w:proofErr w:type="spellStart"/>
      <w:r w:rsidR="006A73AC" w:rsidRPr="009D7B22">
        <w:rPr>
          <w:lang w:eastAsia="fr-FR"/>
        </w:rPr>
        <w:t>seconde</w:t>
      </w:r>
      <w:proofErr w:type="spellEnd"/>
      <w:r w:rsidR="006A73AC" w:rsidRPr="009D7B22">
        <w:rPr>
          <w:lang w:eastAsia="fr-FR"/>
        </w:rPr>
        <w:t xml:space="preserve">. </w:t>
      </w:r>
      <w:proofErr w:type="spellStart"/>
      <w:r w:rsidR="006A73AC" w:rsidRPr="009D7B22">
        <w:rPr>
          <w:lang w:eastAsia="fr-FR"/>
        </w:rPr>
        <w:t>Ceci</w:t>
      </w:r>
      <w:proofErr w:type="spellEnd"/>
      <w:r w:rsidR="006A73AC" w:rsidRPr="009D7B22">
        <w:rPr>
          <w:lang w:eastAsia="fr-FR"/>
        </w:rPr>
        <w:t xml:space="preserve"> </w:t>
      </w:r>
      <w:proofErr w:type="spellStart"/>
      <w:r w:rsidR="006A73AC" w:rsidRPr="009D7B22">
        <w:rPr>
          <w:lang w:eastAsia="fr-FR"/>
        </w:rPr>
        <w:t>est</w:t>
      </w:r>
      <w:proofErr w:type="spellEnd"/>
      <w:r w:rsidR="006A73AC" w:rsidRPr="009D7B22">
        <w:rPr>
          <w:lang w:eastAsia="fr-FR"/>
        </w:rPr>
        <w:t xml:space="preserve"> </w:t>
      </w:r>
      <w:proofErr w:type="spellStart"/>
      <w:r w:rsidR="006A73AC" w:rsidRPr="009D7B22">
        <w:rPr>
          <w:lang w:eastAsia="fr-FR"/>
        </w:rPr>
        <w:t>attendu</w:t>
      </w:r>
      <w:proofErr w:type="spellEnd"/>
      <w:r w:rsidR="00DF0CF8" w:rsidRPr="009D7B22">
        <w:rPr>
          <w:rFonts w:ascii="Times New Roman" w:eastAsia="Times New Roman" w:hAnsi="Times New Roman" w:cs="Times New Roman"/>
          <w:lang w:eastAsia="fr-FR"/>
        </w:rPr>
        <w:t>,</w:t>
      </w:r>
      <w:r w:rsidR="006A73AC" w:rsidRPr="009D7B22">
        <w:rPr>
          <w:lang w:eastAsia="fr-FR"/>
        </w:rPr>
        <w:t xml:space="preserve"> car la boucle </w:t>
      </w:r>
      <w:proofErr w:type="spellStart"/>
      <w:r w:rsidR="006A73AC" w:rsidRPr="009D7B22">
        <w:rPr>
          <w:lang w:eastAsia="fr-FR"/>
        </w:rPr>
        <w:t>contient</w:t>
      </w:r>
      <w:proofErr w:type="spellEnd"/>
      <w:r w:rsidR="006A73AC" w:rsidRPr="009D7B22">
        <w:rPr>
          <w:lang w:eastAsia="fr-FR"/>
        </w:rPr>
        <w:t xml:space="preserve"> des retards et le bouton </w:t>
      </w:r>
      <w:proofErr w:type="spellStart"/>
      <w:r w:rsidR="006A73AC" w:rsidRPr="009D7B22">
        <w:rPr>
          <w:lang w:eastAsia="fr-FR"/>
        </w:rPr>
        <w:t>est</w:t>
      </w:r>
      <w:proofErr w:type="spellEnd"/>
      <w:r w:rsidR="006A73AC" w:rsidRPr="009D7B22">
        <w:rPr>
          <w:lang w:eastAsia="fr-FR"/>
        </w:rPr>
        <w:t xml:space="preserve"> </w:t>
      </w:r>
      <w:proofErr w:type="spellStart"/>
      <w:r w:rsidR="006A73AC" w:rsidRPr="009D7B22">
        <w:rPr>
          <w:lang w:eastAsia="fr-FR"/>
        </w:rPr>
        <w:t>vérifié</w:t>
      </w:r>
      <w:proofErr w:type="spellEnd"/>
      <w:r w:rsidR="006A73AC" w:rsidRPr="009D7B22">
        <w:rPr>
          <w:lang w:eastAsia="fr-FR"/>
        </w:rPr>
        <w:t xml:space="preserve"> </w:t>
      </w:r>
      <w:proofErr w:type="spellStart"/>
      <w:r w:rsidR="006A73AC" w:rsidRPr="009D7B22">
        <w:rPr>
          <w:lang w:eastAsia="fr-FR"/>
        </w:rPr>
        <w:t>une</w:t>
      </w:r>
      <w:proofErr w:type="spellEnd"/>
      <w:r w:rsidR="006A73AC" w:rsidRPr="009D7B22">
        <w:rPr>
          <w:lang w:eastAsia="fr-FR"/>
        </w:rPr>
        <w:t xml:space="preserve"> </w:t>
      </w:r>
      <w:proofErr w:type="spellStart"/>
      <w:r w:rsidR="006A73AC" w:rsidRPr="009D7B22">
        <w:rPr>
          <w:lang w:eastAsia="fr-FR"/>
        </w:rPr>
        <w:t>fois</w:t>
      </w:r>
      <w:proofErr w:type="spellEnd"/>
      <w:r w:rsidR="006A73AC" w:rsidRPr="009D7B22">
        <w:rPr>
          <w:lang w:eastAsia="fr-FR"/>
        </w:rPr>
        <w:t xml:space="preserve"> par </w:t>
      </w:r>
      <w:proofErr w:type="spellStart"/>
      <w:r w:rsidR="006A73AC" w:rsidRPr="009D7B22">
        <w:rPr>
          <w:lang w:eastAsia="fr-FR"/>
        </w:rPr>
        <w:t>seconde</w:t>
      </w:r>
      <w:proofErr w:type="spellEnd"/>
      <w:r w:rsidR="006A73AC" w:rsidRPr="009D7B22">
        <w:rPr>
          <w:lang w:eastAsia="fr-FR"/>
        </w:rPr>
        <w:t xml:space="preserve">. </w:t>
      </w:r>
      <w:proofErr w:type="spellStart"/>
      <w:r w:rsidR="006A73AC" w:rsidRPr="009D7B22">
        <w:rPr>
          <w:lang w:eastAsia="fr-FR"/>
        </w:rPr>
        <w:t>Vous</w:t>
      </w:r>
      <w:proofErr w:type="spellEnd"/>
      <w:r w:rsidR="006A73AC" w:rsidRPr="009D7B22">
        <w:rPr>
          <w:lang w:eastAsia="fr-FR"/>
        </w:rPr>
        <w:t xml:space="preserve"> </w:t>
      </w:r>
      <w:proofErr w:type="spellStart"/>
      <w:r w:rsidR="006A73AC" w:rsidRPr="009D7B22">
        <w:rPr>
          <w:lang w:eastAsia="fr-FR"/>
        </w:rPr>
        <w:t>pouvez</w:t>
      </w:r>
      <w:proofErr w:type="spellEnd"/>
      <w:r w:rsidR="006A73AC" w:rsidRPr="009D7B22">
        <w:rPr>
          <w:lang w:eastAsia="fr-FR"/>
        </w:rPr>
        <w:t xml:space="preserve"> </w:t>
      </w:r>
      <w:proofErr w:type="spellStart"/>
      <w:r w:rsidR="006A73AC" w:rsidRPr="009D7B22">
        <w:rPr>
          <w:lang w:eastAsia="fr-FR"/>
        </w:rPr>
        <w:t>diminuer</w:t>
      </w:r>
      <w:proofErr w:type="spellEnd"/>
      <w:r w:rsidR="006A73AC" w:rsidRPr="009D7B22">
        <w:rPr>
          <w:lang w:eastAsia="fr-FR"/>
        </w:rPr>
        <w:t xml:space="preserve"> le </w:t>
      </w:r>
      <w:proofErr w:type="spellStart"/>
      <w:r w:rsidR="006A73AC" w:rsidRPr="009D7B22">
        <w:rPr>
          <w:lang w:eastAsia="fr-FR"/>
        </w:rPr>
        <w:t>délai</w:t>
      </w:r>
      <w:proofErr w:type="spellEnd"/>
      <w:r w:rsidR="006A73AC" w:rsidRPr="009D7B22">
        <w:rPr>
          <w:lang w:eastAsia="fr-FR"/>
        </w:rPr>
        <w:t xml:space="preserve">, </w:t>
      </w:r>
      <w:proofErr w:type="spellStart"/>
      <w:r w:rsidR="006A73AC" w:rsidRPr="009D7B22">
        <w:rPr>
          <w:lang w:eastAsia="fr-FR"/>
        </w:rPr>
        <w:t>mais</w:t>
      </w:r>
      <w:proofErr w:type="spellEnd"/>
      <w:r w:rsidR="006A73AC" w:rsidRPr="009D7B22">
        <w:rPr>
          <w:lang w:eastAsia="fr-FR"/>
        </w:rPr>
        <w:t xml:space="preserve"> </w:t>
      </w:r>
      <w:proofErr w:type="spellStart"/>
      <w:r w:rsidR="006A73AC" w:rsidRPr="009D7B22">
        <w:rPr>
          <w:lang w:eastAsia="fr-FR"/>
        </w:rPr>
        <w:t>cela</w:t>
      </w:r>
      <w:proofErr w:type="spellEnd"/>
      <w:r w:rsidR="006A73AC" w:rsidRPr="009D7B22">
        <w:rPr>
          <w:lang w:eastAsia="fr-FR"/>
        </w:rPr>
        <w:t xml:space="preserve"> ne </w:t>
      </w:r>
      <w:proofErr w:type="spellStart"/>
      <w:r w:rsidR="006A73AC" w:rsidRPr="009D7B22">
        <w:rPr>
          <w:lang w:eastAsia="fr-FR"/>
        </w:rPr>
        <w:t>résoudra</w:t>
      </w:r>
      <w:proofErr w:type="spellEnd"/>
      <w:r w:rsidR="006A73AC" w:rsidRPr="009D7B22">
        <w:rPr>
          <w:lang w:eastAsia="fr-FR"/>
        </w:rPr>
        <w:t xml:space="preserve"> </w:t>
      </w:r>
      <w:proofErr w:type="spellStart"/>
      <w:r w:rsidR="006A73AC" w:rsidRPr="009D7B22">
        <w:rPr>
          <w:lang w:eastAsia="fr-FR"/>
        </w:rPr>
        <w:t>toujours</w:t>
      </w:r>
      <w:proofErr w:type="spellEnd"/>
      <w:r w:rsidR="006A73AC" w:rsidRPr="009D7B22">
        <w:rPr>
          <w:lang w:eastAsia="fr-FR"/>
        </w:rPr>
        <w:t xml:space="preserve"> pas le </w:t>
      </w:r>
      <w:proofErr w:type="spellStart"/>
      <w:r w:rsidR="006A73AC" w:rsidRPr="009D7B22">
        <w:rPr>
          <w:lang w:eastAsia="fr-FR"/>
        </w:rPr>
        <w:t>problème</w:t>
      </w:r>
      <w:proofErr w:type="spellEnd"/>
      <w:r w:rsidR="006A73AC" w:rsidRPr="009D7B22">
        <w:rPr>
          <w:lang w:eastAsia="fr-FR"/>
        </w:rPr>
        <w:t xml:space="preserve">. Au lieu de </w:t>
      </w:r>
      <w:proofErr w:type="spellStart"/>
      <w:r w:rsidR="006A73AC" w:rsidRPr="009D7B22">
        <w:rPr>
          <w:lang w:eastAsia="fr-FR"/>
        </w:rPr>
        <w:t>cela</w:t>
      </w:r>
      <w:proofErr w:type="spellEnd"/>
      <w:r w:rsidR="006A73AC" w:rsidRPr="009D7B22">
        <w:rPr>
          <w:lang w:eastAsia="fr-FR"/>
        </w:rPr>
        <w:t xml:space="preserve">, nous </w:t>
      </w:r>
      <w:proofErr w:type="spellStart"/>
      <w:r w:rsidR="006A73AC" w:rsidRPr="009D7B22">
        <w:rPr>
          <w:lang w:eastAsia="fr-FR"/>
        </w:rPr>
        <w:t>allons</w:t>
      </w:r>
      <w:proofErr w:type="spellEnd"/>
      <w:r w:rsidR="006A73AC" w:rsidRPr="009D7B22">
        <w:rPr>
          <w:lang w:eastAsia="fr-FR"/>
        </w:rPr>
        <w:t xml:space="preserve"> </w:t>
      </w:r>
      <w:r w:rsidR="006A73AC" w:rsidRPr="009D7B22">
        <w:rPr>
          <w:lang w:val="fr-FR" w:eastAsia="fr-FR"/>
        </w:rPr>
        <w:t xml:space="preserve">maintenant utiliser les événements. Visual Studio peut générer automatiquement le code requis. Commencez par </w:t>
      </w:r>
      <w:r w:rsidR="006A73AC" w:rsidRPr="009D7B22">
        <w:rPr>
          <w:lang w:val="fr-FR" w:eastAsia="fr-FR"/>
        </w:rPr>
        <w:lastRenderedPageBreak/>
        <w:t>taper "</w:t>
      </w:r>
      <w:proofErr w:type="spellStart"/>
      <w:proofErr w:type="gramStart"/>
      <w:r w:rsidR="006A73AC" w:rsidRPr="009D7B22">
        <w:rPr>
          <w:lang w:val="fr-FR" w:eastAsia="fr-FR"/>
        </w:rPr>
        <w:t>BrainPad.Buttons.</w:t>
      </w:r>
      <w:r w:rsidR="008525F6" w:rsidRPr="009D7B22">
        <w:rPr>
          <w:lang w:val="fr-FR" w:eastAsia="fr-FR"/>
        </w:rPr>
        <w:t>When</w:t>
      </w:r>
      <w:r w:rsidR="008525F6">
        <w:rPr>
          <w:lang w:val="fr-FR" w:eastAsia="fr-FR"/>
        </w:rPr>
        <w:t>Up</w:t>
      </w:r>
      <w:r w:rsidR="008525F6" w:rsidRPr="009D7B22">
        <w:rPr>
          <w:lang w:val="fr-FR" w:eastAsia="fr-FR"/>
        </w:rPr>
        <w:t>ButtonPressed</w:t>
      </w:r>
      <w:proofErr w:type="spellEnd"/>
      <w:proofErr w:type="gramEnd"/>
      <w:r w:rsidR="006A73AC" w:rsidRPr="009D7B22">
        <w:rPr>
          <w:lang w:val="fr-FR" w:eastAsia="fr-FR"/>
        </w:rPr>
        <w:t>" et ajoutez "+ =" après. Vous pouvez maintenant appuyer sur la touche de tabulation pour générer la méthode d'événement</w:t>
      </w:r>
      <w:r w:rsidR="3D1EE336" w:rsidRPr="009D7B22">
        <w:rPr>
          <w:lang w:val="fr-FR"/>
        </w:rPr>
        <w:t>.</w:t>
      </w:r>
    </w:p>
    <w:p w14:paraId="45430C4D" w14:textId="7F5FF037" w:rsidR="00B22D18" w:rsidRPr="00303560" w:rsidRDefault="003947AC" w:rsidP="003947AC">
      <w:r w:rsidRPr="00303560">
        <w:t xml:space="preserve">La méthode d'événement générée ressemble à ceci </w:t>
      </w:r>
      <w:r w:rsidR="00B22D18" w:rsidRPr="00303560">
        <w:t>:</w:t>
      </w:r>
    </w:p>
    <w:tbl>
      <w:tblPr>
        <w:tblStyle w:val="TableGrid"/>
        <w:tblW w:w="0" w:type="auto"/>
        <w:tblLook w:val="04A0" w:firstRow="1" w:lastRow="0" w:firstColumn="1" w:lastColumn="0" w:noHBand="0" w:noVBand="1"/>
      </w:tblPr>
      <w:tblGrid>
        <w:gridCol w:w="9350"/>
      </w:tblGrid>
      <w:tr w:rsidR="00B22D18" w:rsidRPr="00B05032" w14:paraId="264FBD23" w14:textId="77777777" w:rsidTr="1E389313">
        <w:tc>
          <w:tcPr>
            <w:tcW w:w="9350" w:type="dxa"/>
          </w:tcPr>
          <w:p w14:paraId="2D3BCC3B" w14:textId="08EE6429"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proofErr w:type="spellStart"/>
            <w:proofErr w:type="gramStart"/>
            <w:r w:rsidRPr="00B05032">
              <w:rPr>
                <w:rFonts w:ascii="Consolas" w:eastAsia="Consolas" w:hAnsi="Consolas" w:cs="Consolas"/>
                <w:color w:val="0000FF"/>
                <w:sz w:val="19"/>
                <w:szCs w:val="19"/>
              </w:rPr>
              <w:t>private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static</w:t>
            </w:r>
            <w:proofErr w:type="spell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void</w:t>
            </w:r>
            <w:proofErr w:type="spell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00" w:themeColor="text1"/>
                <w:sz w:val="19"/>
                <w:szCs w:val="19"/>
              </w:rPr>
              <w:t>Buttons_WhenUpButtonPressed</w:t>
            </w:r>
            <w:proofErr w:type="spellEnd"/>
            <w:r w:rsidRPr="00B05032">
              <w:rPr>
                <w:rFonts w:ascii="Consolas" w:eastAsia="Consolas" w:hAnsi="Consolas" w:cs="Consolas"/>
                <w:color w:val="000000" w:themeColor="text1"/>
                <w:sz w:val="19"/>
                <w:szCs w:val="19"/>
              </w:rPr>
              <w:t xml:space="preserve">() </w:t>
            </w:r>
          </w:p>
          <w:p w14:paraId="383BCC8D" w14:textId="21282C02"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w:t>
            </w:r>
          </w:p>
          <w:p w14:paraId="69230A3F"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FF"/>
                <w:sz w:val="19"/>
                <w:szCs w:val="19"/>
              </w:rPr>
              <w:t>throw</w:t>
            </w:r>
            <w:proofErr w:type="spellEnd"/>
            <w:proofErr w:type="gramEnd"/>
            <w:r w:rsidRPr="009D7B22">
              <w:rPr>
                <w:rFonts w:ascii="Consolas" w:eastAsia="Consolas" w:hAnsi="Consolas" w:cs="Consolas"/>
                <w:color w:val="000000"/>
                <w:sz w:val="19"/>
                <w:szCs w:val="19"/>
              </w:rPr>
              <w:t xml:space="preserve"> </w:t>
            </w:r>
            <w:r w:rsidRPr="009D7B22">
              <w:rPr>
                <w:rFonts w:ascii="Consolas" w:eastAsia="Consolas" w:hAnsi="Consolas" w:cs="Consolas"/>
                <w:color w:val="0000FF"/>
                <w:sz w:val="19"/>
                <w:szCs w:val="19"/>
              </w:rPr>
              <w:t>new</w:t>
            </w:r>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NotImplementedException</w:t>
            </w:r>
            <w:proofErr w:type="spellEnd"/>
            <w:r w:rsidRPr="009D7B22">
              <w:rPr>
                <w:rFonts w:ascii="Consolas" w:eastAsia="Consolas" w:hAnsi="Consolas" w:cs="Consolas"/>
                <w:color w:val="000000"/>
                <w:sz w:val="19"/>
                <w:szCs w:val="19"/>
              </w:rPr>
              <w:t>();</w:t>
            </w:r>
          </w:p>
          <w:p w14:paraId="004D089A" w14:textId="77777777" w:rsidR="00B22D18" w:rsidRPr="00B05032" w:rsidRDefault="00B22D18" w:rsidP="00C40311">
            <w:r w:rsidRPr="009D7B22">
              <w:rPr>
                <w:rFonts w:ascii="Consolas" w:eastAsia="Consolas" w:hAnsi="Consolas" w:cs="Consolas"/>
                <w:color w:val="000000"/>
                <w:sz w:val="19"/>
                <w:szCs w:val="19"/>
              </w:rPr>
              <w:t>}</w:t>
            </w:r>
          </w:p>
        </w:tc>
      </w:tr>
    </w:tbl>
    <w:p w14:paraId="5C179C3D" w14:textId="13096507" w:rsidR="00B22D18" w:rsidRPr="00B05032" w:rsidRDefault="003947AC" w:rsidP="00905C86">
      <w:pPr>
        <w:keepNext/>
      </w:pPr>
      <w:r w:rsidRPr="009D7B22">
        <w:rPr>
          <w:lang w:eastAsia="fr-FR"/>
        </w:rPr>
        <w:t>Le code généré propose une ligne pour générer une erreur (exception). Remplacer cette ligne par la commande d'un bip</w:t>
      </w:r>
      <w:r w:rsidR="00B22D18" w:rsidRPr="00B05032">
        <w:t>.</w:t>
      </w:r>
    </w:p>
    <w:tbl>
      <w:tblPr>
        <w:tblStyle w:val="TableGrid"/>
        <w:tblW w:w="0" w:type="auto"/>
        <w:tblLook w:val="04A0" w:firstRow="1" w:lastRow="0" w:firstColumn="1" w:lastColumn="0" w:noHBand="0" w:noVBand="1"/>
      </w:tblPr>
      <w:tblGrid>
        <w:gridCol w:w="9350"/>
      </w:tblGrid>
      <w:tr w:rsidR="00B22D18" w:rsidRPr="00B05032" w14:paraId="3BB2A6CD" w14:textId="77777777" w:rsidTr="1E389313">
        <w:tc>
          <w:tcPr>
            <w:tcW w:w="9350" w:type="dxa"/>
          </w:tcPr>
          <w:p w14:paraId="505BBAB1" w14:textId="04BD0837"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proofErr w:type="spellStart"/>
            <w:proofErr w:type="gramStart"/>
            <w:r w:rsidRPr="00B05032">
              <w:rPr>
                <w:rFonts w:ascii="Consolas" w:eastAsia="Consolas" w:hAnsi="Consolas" w:cs="Consolas"/>
                <w:color w:val="0000FF"/>
                <w:sz w:val="19"/>
                <w:szCs w:val="19"/>
              </w:rPr>
              <w:t>private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static</w:t>
            </w:r>
            <w:proofErr w:type="spell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void</w:t>
            </w:r>
            <w:proofErr w:type="spell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00" w:themeColor="text1"/>
                <w:sz w:val="19"/>
                <w:szCs w:val="19"/>
              </w:rPr>
              <w:t>Buttons_WhenUpButtonPressed</w:t>
            </w:r>
            <w:proofErr w:type="spellEnd"/>
            <w:r w:rsidRPr="00B05032">
              <w:rPr>
                <w:rFonts w:ascii="Consolas" w:eastAsia="Consolas" w:hAnsi="Consolas" w:cs="Consolas"/>
                <w:color w:val="000000" w:themeColor="text1"/>
                <w:sz w:val="19"/>
                <w:szCs w:val="19"/>
              </w:rPr>
              <w:t xml:space="preserve">() </w:t>
            </w:r>
          </w:p>
          <w:p w14:paraId="10D1C50D" w14:textId="4BCAF906"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w:t>
            </w:r>
          </w:p>
          <w:p w14:paraId="5A8144FC"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BrainPad.Buzzer.Beep</w:t>
            </w:r>
            <w:proofErr w:type="spellEnd"/>
            <w:proofErr w:type="gramEnd"/>
            <w:r w:rsidRPr="009D7B22">
              <w:rPr>
                <w:rFonts w:ascii="Consolas" w:eastAsia="Consolas" w:hAnsi="Consolas" w:cs="Consolas"/>
                <w:color w:val="000000"/>
                <w:sz w:val="19"/>
                <w:szCs w:val="19"/>
              </w:rPr>
              <w:t>();</w:t>
            </w:r>
          </w:p>
          <w:p w14:paraId="2C405968" w14:textId="77777777" w:rsidR="00B22D18" w:rsidRPr="00B05032" w:rsidRDefault="00B22D18" w:rsidP="00C40311">
            <w:r w:rsidRPr="009D7B22">
              <w:rPr>
                <w:rFonts w:ascii="Consolas" w:eastAsia="Consolas" w:hAnsi="Consolas" w:cs="Consolas"/>
                <w:color w:val="000000"/>
                <w:sz w:val="19"/>
                <w:szCs w:val="19"/>
              </w:rPr>
              <w:t>}</w:t>
            </w:r>
          </w:p>
        </w:tc>
      </w:tr>
    </w:tbl>
    <w:p w14:paraId="4FB5CCE8" w14:textId="48289EF1" w:rsidR="00B22D18" w:rsidRPr="00B05032" w:rsidRDefault="003947AC" w:rsidP="003947AC">
      <w:r>
        <w:t>N'oublie</w:t>
      </w:r>
      <w:r w:rsidR="000170AB">
        <w:t>z</w:t>
      </w:r>
      <w:r>
        <w:t xml:space="preserve"> pas de supprimer le code qui vérifie le bouton dans la boucle principale</w:t>
      </w:r>
      <w:r w:rsidR="00B22D18" w:rsidRPr="00B05032">
        <w:t>.</w:t>
      </w:r>
    </w:p>
    <w:tbl>
      <w:tblPr>
        <w:tblStyle w:val="TableGrid"/>
        <w:tblW w:w="0" w:type="auto"/>
        <w:tblLook w:val="04A0" w:firstRow="1" w:lastRow="0" w:firstColumn="1" w:lastColumn="0" w:noHBand="0" w:noVBand="1"/>
      </w:tblPr>
      <w:tblGrid>
        <w:gridCol w:w="9350"/>
      </w:tblGrid>
      <w:tr w:rsidR="00B22D18" w:rsidRPr="00B05032" w14:paraId="7125917D" w14:textId="77777777" w:rsidTr="1E389313">
        <w:tc>
          <w:tcPr>
            <w:tcW w:w="9350" w:type="dxa"/>
          </w:tcPr>
          <w:p w14:paraId="36048557" w14:textId="20FCE985"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proofErr w:type="spellStart"/>
            <w:proofErr w:type="gramStart"/>
            <w:r w:rsidRPr="00B05032">
              <w:rPr>
                <w:rFonts w:ascii="Consolas" w:eastAsia="Consolas" w:hAnsi="Consolas" w:cs="Consolas"/>
                <w:color w:val="0000FF"/>
                <w:sz w:val="19"/>
                <w:szCs w:val="19"/>
              </w:rPr>
              <w:t>static</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void</w:t>
            </w:r>
            <w:proofErr w:type="spellEnd"/>
            <w:r w:rsidRPr="00B05032">
              <w:rPr>
                <w:rFonts w:ascii="Consolas" w:eastAsia="Consolas" w:hAnsi="Consolas" w:cs="Consolas"/>
                <w:color w:val="000000" w:themeColor="text1"/>
                <w:sz w:val="19"/>
                <w:szCs w:val="19"/>
              </w:rPr>
              <w:t xml:space="preserve"> Main() </w:t>
            </w:r>
          </w:p>
          <w:p w14:paraId="0C82B03C" w14:textId="68573CAA"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w:t>
            </w:r>
          </w:p>
          <w:p w14:paraId="0CAF9A02" w14:textId="537F5DD0"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BrainPad.Buttons.WhenUpButtonPressed</w:t>
            </w:r>
            <w:proofErr w:type="spellEnd"/>
            <w:proofErr w:type="gramEnd"/>
            <w:r w:rsidRPr="009D7B22">
              <w:rPr>
                <w:rFonts w:ascii="Consolas" w:eastAsia="Consolas" w:hAnsi="Consolas" w:cs="Consolas"/>
                <w:color w:val="000000"/>
                <w:sz w:val="19"/>
                <w:szCs w:val="19"/>
              </w:rPr>
              <w:t xml:space="preserve"> += </w:t>
            </w:r>
            <w:proofErr w:type="spellStart"/>
            <w:r w:rsidRPr="009D7B22">
              <w:rPr>
                <w:rFonts w:ascii="Consolas" w:eastAsia="Consolas" w:hAnsi="Consolas" w:cs="Consolas"/>
                <w:color w:val="000000"/>
                <w:sz w:val="19"/>
                <w:szCs w:val="19"/>
              </w:rPr>
              <w:t>Buttons_WhenUpButtonPressed</w:t>
            </w:r>
            <w:proofErr w:type="spellEnd"/>
            <w:r w:rsidRPr="009D7B22">
              <w:rPr>
                <w:rFonts w:ascii="Consolas" w:eastAsia="Consolas" w:hAnsi="Consolas" w:cs="Consolas"/>
                <w:color w:val="000000"/>
                <w:sz w:val="19"/>
                <w:szCs w:val="19"/>
              </w:rPr>
              <w:t>;</w:t>
            </w:r>
          </w:p>
          <w:p w14:paraId="583EE2C8" w14:textId="77777777" w:rsidR="008B3A32" w:rsidRPr="00B05032" w:rsidRDefault="008B3A32" w:rsidP="00C40311">
            <w:pPr>
              <w:autoSpaceDE w:val="0"/>
              <w:autoSpaceDN w:val="0"/>
              <w:adjustRightInd w:val="0"/>
              <w:spacing w:before="0"/>
              <w:rPr>
                <w:rFonts w:ascii="Consolas" w:hAnsi="Consolas" w:cs="Consolas"/>
                <w:color w:val="000000"/>
                <w:sz w:val="19"/>
                <w:szCs w:val="19"/>
              </w:rPr>
            </w:pPr>
          </w:p>
          <w:p w14:paraId="63C3F6DD" w14:textId="1E8CDDE5"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spellStart"/>
            <w:proofErr w:type="gramStart"/>
            <w:r w:rsidRPr="00B05032">
              <w:rPr>
                <w:rFonts w:ascii="Consolas" w:eastAsia="Consolas" w:hAnsi="Consolas" w:cs="Consolas"/>
                <w:color w:val="0000FF"/>
                <w:sz w:val="19"/>
                <w:szCs w:val="19"/>
              </w:rPr>
              <w:t>while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true</w:t>
            </w:r>
            <w:proofErr w:type="spellEnd"/>
            <w:r w:rsidRPr="00B05032">
              <w:rPr>
                <w:rFonts w:ascii="Consolas" w:eastAsia="Consolas" w:hAnsi="Consolas" w:cs="Consolas"/>
                <w:color w:val="000000" w:themeColor="text1"/>
                <w:sz w:val="19"/>
                <w:szCs w:val="19"/>
              </w:rPr>
              <w:t xml:space="preserve">) </w:t>
            </w:r>
          </w:p>
          <w:p w14:paraId="47B3F8A5" w14:textId="611CA628"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8"/>
                <w:szCs w:val="18"/>
              </w:rPr>
              <w:t xml:space="preserve">    </w:t>
            </w:r>
            <w:r w:rsidRPr="00B05032">
              <w:rPr>
                <w:rFonts w:ascii="Consolas" w:eastAsia="Consolas" w:hAnsi="Consolas" w:cs="Consolas"/>
                <w:color w:val="000000" w:themeColor="text1"/>
                <w:sz w:val="19"/>
                <w:szCs w:val="19"/>
              </w:rPr>
              <w:t>{</w:t>
            </w:r>
          </w:p>
          <w:p w14:paraId="5E56BB70"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BrainPad.LightBulb.TurnGreen</w:t>
            </w:r>
            <w:proofErr w:type="spellEnd"/>
            <w:proofErr w:type="gramEnd"/>
            <w:r w:rsidRPr="009D7B22">
              <w:rPr>
                <w:rFonts w:ascii="Consolas" w:eastAsia="Consolas" w:hAnsi="Consolas" w:cs="Consolas"/>
                <w:color w:val="000000"/>
                <w:sz w:val="19"/>
                <w:szCs w:val="19"/>
              </w:rPr>
              <w:t>();</w:t>
            </w:r>
          </w:p>
          <w:p w14:paraId="4061AE4D"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BrainPad.Wait.Seconds</w:t>
            </w:r>
            <w:proofErr w:type="spellEnd"/>
            <w:proofErr w:type="gramEnd"/>
            <w:r w:rsidRPr="009D7B22">
              <w:rPr>
                <w:rFonts w:ascii="Consolas" w:eastAsia="Consolas" w:hAnsi="Consolas" w:cs="Consolas"/>
                <w:color w:val="000000"/>
                <w:sz w:val="19"/>
                <w:szCs w:val="19"/>
              </w:rPr>
              <w:t>(0.1);</w:t>
            </w:r>
          </w:p>
          <w:p w14:paraId="7E68880D"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BrainPad.LightBulb.TurnOff</w:t>
            </w:r>
            <w:proofErr w:type="spellEnd"/>
            <w:proofErr w:type="gramEnd"/>
            <w:r w:rsidRPr="009D7B22">
              <w:rPr>
                <w:rFonts w:ascii="Consolas" w:eastAsia="Consolas" w:hAnsi="Consolas" w:cs="Consolas"/>
                <w:color w:val="000000"/>
                <w:sz w:val="19"/>
                <w:szCs w:val="19"/>
              </w:rPr>
              <w:t>();</w:t>
            </w:r>
          </w:p>
          <w:p w14:paraId="0B3850E3"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BrainPad.Wait.Seconds</w:t>
            </w:r>
            <w:proofErr w:type="spellEnd"/>
            <w:proofErr w:type="gramEnd"/>
            <w:r w:rsidRPr="009D7B22">
              <w:rPr>
                <w:rFonts w:ascii="Consolas" w:eastAsia="Consolas" w:hAnsi="Consolas" w:cs="Consolas"/>
                <w:color w:val="000000"/>
                <w:sz w:val="19"/>
                <w:szCs w:val="19"/>
              </w:rPr>
              <w:t>(0.9);</w:t>
            </w:r>
          </w:p>
          <w:p w14:paraId="0A83D92D"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7F2F5C79" w14:textId="22940F06"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w:t>
            </w:r>
          </w:p>
          <w:p w14:paraId="2511277B" w14:textId="77777777" w:rsidR="00BE3A3E" w:rsidRPr="00B05032" w:rsidRDefault="00BE3A3E" w:rsidP="00C40311">
            <w:pPr>
              <w:autoSpaceDE w:val="0"/>
              <w:autoSpaceDN w:val="0"/>
              <w:adjustRightInd w:val="0"/>
              <w:spacing w:before="0"/>
              <w:rPr>
                <w:rFonts w:ascii="Consolas" w:hAnsi="Consolas" w:cs="Consolas"/>
                <w:color w:val="000000"/>
                <w:sz w:val="19"/>
                <w:szCs w:val="19"/>
              </w:rPr>
            </w:pPr>
          </w:p>
          <w:p w14:paraId="3674708D" w14:textId="244D3826"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proofErr w:type="spellStart"/>
            <w:proofErr w:type="gramStart"/>
            <w:r w:rsidRPr="00B05032">
              <w:rPr>
                <w:rFonts w:ascii="Consolas" w:eastAsia="Consolas" w:hAnsi="Consolas" w:cs="Consolas"/>
                <w:color w:val="0000FF"/>
                <w:sz w:val="19"/>
                <w:szCs w:val="19"/>
              </w:rPr>
              <w:t>private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static</w:t>
            </w:r>
            <w:proofErr w:type="spell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void</w:t>
            </w:r>
            <w:proofErr w:type="spell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00" w:themeColor="text1"/>
                <w:sz w:val="19"/>
                <w:szCs w:val="19"/>
              </w:rPr>
              <w:t>Buttons_WhenUpButtonPressed</w:t>
            </w:r>
            <w:proofErr w:type="spellEnd"/>
            <w:r w:rsidRPr="00B05032">
              <w:rPr>
                <w:rFonts w:ascii="Consolas" w:eastAsia="Consolas" w:hAnsi="Consolas" w:cs="Consolas"/>
                <w:color w:val="000000" w:themeColor="text1"/>
                <w:sz w:val="19"/>
                <w:szCs w:val="19"/>
              </w:rPr>
              <w:t xml:space="preserve">() </w:t>
            </w:r>
          </w:p>
          <w:p w14:paraId="56FB98F3" w14:textId="48A6C66F"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w:t>
            </w:r>
          </w:p>
          <w:p w14:paraId="0D277A06"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BrainPad.Buzzer.Beep</w:t>
            </w:r>
            <w:proofErr w:type="spellEnd"/>
            <w:proofErr w:type="gramEnd"/>
            <w:r w:rsidRPr="009D7B22">
              <w:rPr>
                <w:rFonts w:ascii="Consolas" w:eastAsia="Consolas" w:hAnsi="Consolas" w:cs="Consolas"/>
                <w:color w:val="000000"/>
                <w:sz w:val="19"/>
                <w:szCs w:val="19"/>
              </w:rPr>
              <w:t>();</w:t>
            </w:r>
          </w:p>
          <w:p w14:paraId="3E80E031" w14:textId="77777777" w:rsidR="00B22D18" w:rsidRPr="00B05032" w:rsidRDefault="00B22D18" w:rsidP="00C40311">
            <w:r w:rsidRPr="009D7B22">
              <w:rPr>
                <w:rFonts w:ascii="Consolas" w:eastAsia="Consolas" w:hAnsi="Consolas" w:cs="Consolas"/>
                <w:color w:val="000000"/>
                <w:sz w:val="19"/>
                <w:szCs w:val="19"/>
              </w:rPr>
              <w:t>}</w:t>
            </w:r>
          </w:p>
        </w:tc>
      </w:tr>
    </w:tbl>
    <w:p w14:paraId="6D2B3FAC" w14:textId="49566910" w:rsidR="635A04CC" w:rsidRPr="00B05032" w:rsidRDefault="003947AC" w:rsidP="003947AC">
      <w:r>
        <w:t>En passant, plusieurs événements peuvent appeler le même gestionnaire d'événements. Voici un code qui émet un bip lorsque l'un des quatre boutons est enfoncé</w:t>
      </w:r>
      <w:r w:rsidR="03473D0C" w:rsidRPr="00B05032">
        <w:t>.</w:t>
      </w:r>
    </w:p>
    <w:tbl>
      <w:tblPr>
        <w:tblStyle w:val="TableGrid"/>
        <w:tblW w:w="0" w:type="auto"/>
        <w:tblLook w:val="04A0" w:firstRow="1" w:lastRow="0" w:firstColumn="1" w:lastColumn="0" w:noHBand="0" w:noVBand="1"/>
      </w:tblPr>
      <w:tblGrid>
        <w:gridCol w:w="9350"/>
      </w:tblGrid>
      <w:tr w:rsidR="00B22D18" w:rsidRPr="00B05032" w14:paraId="63832EBF" w14:textId="77777777" w:rsidTr="1E389313">
        <w:tc>
          <w:tcPr>
            <w:tcW w:w="9350" w:type="dxa"/>
          </w:tcPr>
          <w:p w14:paraId="5666F6EE" w14:textId="37419B32"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proofErr w:type="spellStart"/>
            <w:proofErr w:type="gramStart"/>
            <w:r w:rsidRPr="00B05032">
              <w:rPr>
                <w:rFonts w:ascii="Consolas" w:eastAsia="Consolas" w:hAnsi="Consolas" w:cs="Consolas"/>
                <w:color w:val="0000FF"/>
                <w:sz w:val="19"/>
                <w:szCs w:val="19"/>
              </w:rPr>
              <w:t>static</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void</w:t>
            </w:r>
            <w:proofErr w:type="spellEnd"/>
            <w:r w:rsidRPr="00B05032">
              <w:rPr>
                <w:rFonts w:ascii="Consolas" w:eastAsia="Consolas" w:hAnsi="Consolas" w:cs="Consolas"/>
                <w:color w:val="000000" w:themeColor="text1"/>
                <w:sz w:val="19"/>
                <w:szCs w:val="19"/>
              </w:rPr>
              <w:t xml:space="preserve"> Main() </w:t>
            </w:r>
          </w:p>
          <w:p w14:paraId="69A926DB" w14:textId="29F2000F"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w:t>
            </w:r>
          </w:p>
          <w:p w14:paraId="19449367"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BrainPad.Buttons.WhenUpButtonPressed</w:t>
            </w:r>
            <w:proofErr w:type="spellEnd"/>
            <w:proofErr w:type="gramEnd"/>
            <w:r w:rsidRPr="009D7B22">
              <w:rPr>
                <w:rFonts w:ascii="Consolas" w:eastAsia="Consolas" w:hAnsi="Consolas" w:cs="Consolas"/>
                <w:color w:val="000000"/>
                <w:sz w:val="19"/>
                <w:szCs w:val="19"/>
              </w:rPr>
              <w:t xml:space="preserve"> += Beeper;</w:t>
            </w:r>
          </w:p>
          <w:p w14:paraId="76D782D9"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BrainPad.Buttons.WhenDownButtonPressed</w:t>
            </w:r>
            <w:proofErr w:type="spellEnd"/>
            <w:proofErr w:type="gramEnd"/>
            <w:r w:rsidRPr="009D7B22">
              <w:rPr>
                <w:rFonts w:ascii="Consolas" w:eastAsia="Consolas" w:hAnsi="Consolas" w:cs="Consolas"/>
                <w:color w:val="000000"/>
                <w:sz w:val="19"/>
                <w:szCs w:val="19"/>
              </w:rPr>
              <w:t xml:space="preserve"> += Beeper;</w:t>
            </w:r>
          </w:p>
          <w:p w14:paraId="44C3B405"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BrainPad.Buttons.WhenLeftButtonPressed</w:t>
            </w:r>
            <w:proofErr w:type="spellEnd"/>
            <w:proofErr w:type="gramEnd"/>
            <w:r w:rsidRPr="009D7B22">
              <w:rPr>
                <w:rFonts w:ascii="Consolas" w:eastAsia="Consolas" w:hAnsi="Consolas" w:cs="Consolas"/>
                <w:color w:val="000000"/>
                <w:sz w:val="19"/>
                <w:szCs w:val="19"/>
              </w:rPr>
              <w:t xml:space="preserve"> += Beeper;</w:t>
            </w:r>
          </w:p>
          <w:p w14:paraId="22DE00F4" w14:textId="7F8EF3E9"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BrainPad.Buttons.WhenRightButtonPressed</w:t>
            </w:r>
            <w:proofErr w:type="spellEnd"/>
            <w:proofErr w:type="gramEnd"/>
            <w:r w:rsidRPr="009D7B22">
              <w:rPr>
                <w:rFonts w:ascii="Consolas" w:eastAsia="Consolas" w:hAnsi="Consolas" w:cs="Consolas"/>
                <w:color w:val="000000"/>
                <w:sz w:val="19"/>
                <w:szCs w:val="19"/>
              </w:rPr>
              <w:t xml:space="preserve"> += Beeper;</w:t>
            </w:r>
          </w:p>
          <w:p w14:paraId="2A302902" w14:textId="77777777" w:rsidR="008B3A32" w:rsidRPr="00B05032" w:rsidRDefault="008B3A32" w:rsidP="00C40311">
            <w:pPr>
              <w:autoSpaceDE w:val="0"/>
              <w:autoSpaceDN w:val="0"/>
              <w:adjustRightInd w:val="0"/>
              <w:spacing w:before="0"/>
              <w:rPr>
                <w:rFonts w:ascii="Consolas" w:hAnsi="Consolas" w:cs="Consolas"/>
                <w:color w:val="000000"/>
                <w:sz w:val="19"/>
                <w:szCs w:val="19"/>
              </w:rPr>
            </w:pPr>
          </w:p>
          <w:p w14:paraId="73EA67CA" w14:textId="265A13BB"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 xml:space="preserve">    </w:t>
            </w:r>
            <w:proofErr w:type="spellStart"/>
            <w:proofErr w:type="gramStart"/>
            <w:r w:rsidRPr="00B05032">
              <w:rPr>
                <w:rFonts w:ascii="Consolas" w:eastAsia="Consolas" w:hAnsi="Consolas" w:cs="Consolas"/>
                <w:color w:val="0000FF"/>
                <w:sz w:val="19"/>
                <w:szCs w:val="19"/>
              </w:rPr>
              <w:t>while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true</w:t>
            </w:r>
            <w:proofErr w:type="spellEnd"/>
            <w:r w:rsidRPr="00B05032">
              <w:rPr>
                <w:rFonts w:ascii="Consolas" w:eastAsia="Consolas" w:hAnsi="Consolas" w:cs="Consolas"/>
                <w:color w:val="000000" w:themeColor="text1"/>
                <w:sz w:val="19"/>
                <w:szCs w:val="19"/>
              </w:rPr>
              <w:t xml:space="preserve">) </w:t>
            </w:r>
          </w:p>
          <w:p w14:paraId="39D76203" w14:textId="33AA87D4"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8"/>
                <w:szCs w:val="18"/>
              </w:rPr>
              <w:t xml:space="preserve">    </w:t>
            </w:r>
            <w:r w:rsidRPr="00B05032">
              <w:rPr>
                <w:rFonts w:ascii="Consolas" w:eastAsia="Consolas" w:hAnsi="Consolas" w:cs="Consolas"/>
                <w:color w:val="000000" w:themeColor="text1"/>
                <w:sz w:val="19"/>
                <w:szCs w:val="19"/>
              </w:rPr>
              <w:t>{</w:t>
            </w:r>
          </w:p>
          <w:p w14:paraId="16D7F0F9"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BrainPad.LightBulb.TurnGreen</w:t>
            </w:r>
            <w:proofErr w:type="spellEnd"/>
            <w:proofErr w:type="gramEnd"/>
            <w:r w:rsidRPr="009D7B22">
              <w:rPr>
                <w:rFonts w:ascii="Consolas" w:eastAsia="Consolas" w:hAnsi="Consolas" w:cs="Consolas"/>
                <w:color w:val="000000"/>
                <w:sz w:val="19"/>
                <w:szCs w:val="19"/>
              </w:rPr>
              <w:t>();</w:t>
            </w:r>
          </w:p>
          <w:p w14:paraId="754438CD"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BrainPad.Wait.Seconds</w:t>
            </w:r>
            <w:proofErr w:type="spellEnd"/>
            <w:proofErr w:type="gramEnd"/>
            <w:r w:rsidRPr="009D7B22">
              <w:rPr>
                <w:rFonts w:ascii="Consolas" w:eastAsia="Consolas" w:hAnsi="Consolas" w:cs="Consolas"/>
                <w:color w:val="000000"/>
                <w:sz w:val="19"/>
                <w:szCs w:val="19"/>
              </w:rPr>
              <w:t>(0.1);</w:t>
            </w:r>
          </w:p>
          <w:p w14:paraId="55440117"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BrainPad.LightBulb.TurnOff</w:t>
            </w:r>
            <w:proofErr w:type="spellEnd"/>
            <w:proofErr w:type="gramEnd"/>
            <w:r w:rsidRPr="009D7B22">
              <w:rPr>
                <w:rFonts w:ascii="Consolas" w:eastAsia="Consolas" w:hAnsi="Consolas" w:cs="Consolas"/>
                <w:color w:val="000000"/>
                <w:sz w:val="19"/>
                <w:szCs w:val="19"/>
              </w:rPr>
              <w:t>();</w:t>
            </w:r>
          </w:p>
          <w:p w14:paraId="2CEAA97F"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BrainPad.Wait.Seconds</w:t>
            </w:r>
            <w:proofErr w:type="spellEnd"/>
            <w:proofErr w:type="gramEnd"/>
            <w:r w:rsidRPr="009D7B22">
              <w:rPr>
                <w:rFonts w:ascii="Consolas" w:eastAsia="Consolas" w:hAnsi="Consolas" w:cs="Consolas"/>
                <w:color w:val="000000"/>
                <w:sz w:val="19"/>
                <w:szCs w:val="19"/>
              </w:rPr>
              <w:t>(0.9);</w:t>
            </w:r>
          </w:p>
          <w:p w14:paraId="41753452"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4864F6B2" w14:textId="14A1F2D8"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w:t>
            </w:r>
          </w:p>
          <w:p w14:paraId="23EDF607" w14:textId="77777777" w:rsidR="008B3A32" w:rsidRPr="00B05032" w:rsidRDefault="008B3A32" w:rsidP="00C40311">
            <w:pPr>
              <w:autoSpaceDE w:val="0"/>
              <w:autoSpaceDN w:val="0"/>
              <w:adjustRightInd w:val="0"/>
              <w:spacing w:before="0"/>
              <w:rPr>
                <w:rFonts w:ascii="Consolas" w:hAnsi="Consolas" w:cs="Consolas"/>
                <w:color w:val="000000"/>
                <w:sz w:val="19"/>
                <w:szCs w:val="19"/>
              </w:rPr>
            </w:pPr>
          </w:p>
          <w:p w14:paraId="6C256F8D" w14:textId="2D52C75F"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proofErr w:type="spellStart"/>
            <w:proofErr w:type="gramStart"/>
            <w:r w:rsidRPr="00B05032">
              <w:rPr>
                <w:rFonts w:ascii="Consolas" w:eastAsia="Consolas" w:hAnsi="Consolas" w:cs="Consolas"/>
                <w:color w:val="0000FF"/>
                <w:sz w:val="19"/>
                <w:szCs w:val="19"/>
              </w:rPr>
              <w:lastRenderedPageBreak/>
              <w:t>private</w:t>
            </w:r>
            <w:proofErr w:type="spellEnd"/>
            <w:proofErr w:type="gram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static</w:t>
            </w:r>
            <w:proofErr w:type="spellEnd"/>
            <w:r w:rsidRPr="00B05032">
              <w:rPr>
                <w:rFonts w:ascii="Consolas" w:eastAsia="Consolas" w:hAnsi="Consolas" w:cs="Consolas"/>
                <w:color w:val="000000" w:themeColor="text1"/>
                <w:sz w:val="19"/>
                <w:szCs w:val="19"/>
              </w:rPr>
              <w:t xml:space="preserve"> </w:t>
            </w:r>
            <w:proofErr w:type="spellStart"/>
            <w:r w:rsidRPr="00B05032">
              <w:rPr>
                <w:rFonts w:ascii="Consolas" w:eastAsia="Consolas" w:hAnsi="Consolas" w:cs="Consolas"/>
                <w:color w:val="0000FF"/>
                <w:sz w:val="19"/>
                <w:szCs w:val="19"/>
              </w:rPr>
              <w:t>void</w:t>
            </w:r>
            <w:proofErr w:type="spellEnd"/>
            <w:r w:rsidRPr="00B05032">
              <w:rPr>
                <w:rFonts w:ascii="Consolas" w:eastAsia="Consolas" w:hAnsi="Consolas" w:cs="Consolas"/>
                <w:color w:val="000000" w:themeColor="text1"/>
                <w:sz w:val="19"/>
                <w:szCs w:val="19"/>
              </w:rPr>
              <w:t xml:space="preserve"> Beeper() </w:t>
            </w:r>
          </w:p>
          <w:p w14:paraId="6458DA63" w14:textId="062FAA8C" w:rsidR="00B22D18" w:rsidRPr="00B05032" w:rsidRDefault="1E389313" w:rsidP="1E389313">
            <w:pPr>
              <w:autoSpaceDE w:val="0"/>
              <w:autoSpaceDN w:val="0"/>
              <w:adjustRightInd w:val="0"/>
              <w:spacing w:before="0"/>
              <w:rPr>
                <w:rFonts w:ascii="Consolas" w:eastAsia="Consolas" w:hAnsi="Consolas" w:cs="Consolas"/>
                <w:color w:val="000000" w:themeColor="text1"/>
                <w:sz w:val="19"/>
                <w:szCs w:val="19"/>
              </w:rPr>
            </w:pPr>
            <w:r w:rsidRPr="00B05032">
              <w:rPr>
                <w:rFonts w:ascii="Consolas" w:eastAsia="Consolas" w:hAnsi="Consolas" w:cs="Consolas"/>
                <w:color w:val="000000" w:themeColor="text1"/>
                <w:sz w:val="19"/>
                <w:szCs w:val="19"/>
              </w:rPr>
              <w:t>{</w:t>
            </w:r>
          </w:p>
          <w:p w14:paraId="3FBEEBFF"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BrainPad.Buzzer.Beep</w:t>
            </w:r>
            <w:proofErr w:type="spellEnd"/>
            <w:proofErr w:type="gramEnd"/>
            <w:r w:rsidRPr="009D7B22">
              <w:rPr>
                <w:rFonts w:ascii="Consolas" w:eastAsia="Consolas" w:hAnsi="Consolas" w:cs="Consolas"/>
                <w:color w:val="000000"/>
                <w:sz w:val="19"/>
                <w:szCs w:val="19"/>
              </w:rPr>
              <w:t>();</w:t>
            </w:r>
          </w:p>
          <w:p w14:paraId="1A705BEC" w14:textId="77777777" w:rsidR="00B22D18" w:rsidRPr="00B05032" w:rsidRDefault="00B22D18" w:rsidP="00C40311">
            <w:r w:rsidRPr="009D7B22">
              <w:rPr>
                <w:rFonts w:ascii="Consolas" w:eastAsia="Consolas" w:hAnsi="Consolas" w:cs="Consolas"/>
                <w:color w:val="000000"/>
                <w:sz w:val="19"/>
                <w:szCs w:val="19"/>
              </w:rPr>
              <w:t>}</w:t>
            </w:r>
          </w:p>
        </w:tc>
      </w:tr>
    </w:tbl>
    <w:p w14:paraId="6E36F40F" w14:textId="2F1AF8CB" w:rsidR="00B22D18" w:rsidRPr="00B05032" w:rsidRDefault="000170AB" w:rsidP="008B17F8">
      <w:pPr>
        <w:pStyle w:val="Heading2"/>
      </w:pPr>
      <w:bookmarkStart w:id="110" w:name="_Toc520823891"/>
      <w:bookmarkStart w:id="111" w:name="_Toc520884663"/>
      <w:bookmarkStart w:id="112" w:name="_Toc521312396"/>
      <w:r>
        <w:lastRenderedPageBreak/>
        <w:t>L</w:t>
      </w:r>
      <w:r w:rsidR="00DF0CF8">
        <w:t>a</w:t>
      </w:r>
      <w:r>
        <w:t xml:space="preserve"> </w:t>
      </w:r>
      <w:r w:rsidR="00B75AC4">
        <w:t>Peur des fils</w:t>
      </w:r>
      <w:bookmarkEnd w:id="110"/>
      <w:bookmarkEnd w:id="111"/>
      <w:bookmarkEnd w:id="112"/>
    </w:p>
    <w:p w14:paraId="4D3DD3FE" w14:textId="72B2814F" w:rsidR="00B22D18" w:rsidRPr="00B05032" w:rsidRDefault="003947AC" w:rsidP="00B22D18">
      <w:r>
        <w:t>Il est normal que toute personne novice en électronique soit intimidée et effrayée par l'idée de câbler des circuits. Que faire si je suis électrocuté ? Que faire si j'endommage le circuit</w:t>
      </w:r>
      <w:r w:rsidR="00B75AC4">
        <w:t xml:space="preserve"> </w:t>
      </w:r>
      <w:r w:rsidR="635A04CC" w:rsidRPr="00B05032">
        <w:t>?</w:t>
      </w:r>
    </w:p>
    <w:p w14:paraId="57FA8A85" w14:textId="71134FCB" w:rsidR="00B22D18" w:rsidRPr="00B05032" w:rsidRDefault="00BF6E4B" w:rsidP="00B22D18">
      <w:r w:rsidRPr="009D7B22">
        <w:rPr>
          <w:lang w:eastAsia="fr-FR"/>
        </w:rPr>
        <w:t xml:space="preserve">Le BrainPad rend cela moins effrayant. Tout d'abord, </w:t>
      </w:r>
      <w:r>
        <w:rPr>
          <w:lang w:eastAsia="fr-FR"/>
        </w:rPr>
        <w:t>il</w:t>
      </w:r>
      <w:r w:rsidRPr="009D7B22">
        <w:rPr>
          <w:lang w:eastAsia="fr-FR"/>
        </w:rPr>
        <w:t xml:space="preserve"> fonctionne </w:t>
      </w:r>
      <w:r>
        <w:rPr>
          <w:lang w:eastAsia="fr-FR"/>
        </w:rPr>
        <w:t xml:space="preserve">sous une </w:t>
      </w:r>
      <w:r w:rsidRPr="009D7B22">
        <w:rPr>
          <w:lang w:eastAsia="fr-FR"/>
        </w:rPr>
        <w:t xml:space="preserve">très basse tension de 5 volts (5V). Vous ne pouvez pas vous blesser en touchant 5V. En outre, le BrainPad a une protection intégrée et est conçu pour qu'il soit très difficile de l'endommager en câblant quelque chose de manière incorrecte. </w:t>
      </w:r>
      <w:r>
        <w:rPr>
          <w:lang w:eastAsia="fr-FR"/>
        </w:rPr>
        <w:t>Cependant</w:t>
      </w:r>
      <w:r w:rsidRPr="009D7B22">
        <w:rPr>
          <w:lang w:eastAsia="fr-FR"/>
        </w:rPr>
        <w:t xml:space="preserve">, vous </w:t>
      </w:r>
      <w:r w:rsidR="00291BB1">
        <w:rPr>
          <w:lang w:eastAsia="fr-FR"/>
        </w:rPr>
        <w:t>devez</w:t>
      </w:r>
      <w:r w:rsidR="00291BB1" w:rsidRPr="009D7B22">
        <w:rPr>
          <w:lang w:eastAsia="fr-FR"/>
        </w:rPr>
        <w:t xml:space="preserve"> </w:t>
      </w:r>
      <w:r>
        <w:rPr>
          <w:lang w:eastAsia="fr-FR"/>
        </w:rPr>
        <w:t>toujours</w:t>
      </w:r>
      <w:r w:rsidR="006610E4">
        <w:rPr>
          <w:lang w:eastAsia="fr-FR"/>
        </w:rPr>
        <w:t xml:space="preserve"> essayer de</w:t>
      </w:r>
      <w:r>
        <w:rPr>
          <w:lang w:eastAsia="fr-FR"/>
        </w:rPr>
        <w:t xml:space="preserve"> </w:t>
      </w:r>
      <w:r w:rsidRPr="009D7B22">
        <w:rPr>
          <w:lang w:eastAsia="fr-FR"/>
        </w:rPr>
        <w:t xml:space="preserve">comprendre ce que vous faites. Il existe de nombreux cours et articles en ligne qui vous guideront </w:t>
      </w:r>
      <w:r>
        <w:rPr>
          <w:lang w:eastAsia="fr-FR"/>
        </w:rPr>
        <w:t>dans</w:t>
      </w:r>
      <w:r w:rsidRPr="009D7B22">
        <w:rPr>
          <w:lang w:eastAsia="fr-FR"/>
        </w:rPr>
        <w:t xml:space="preserve"> la compréhension des circuits</w:t>
      </w:r>
      <w:r>
        <w:rPr>
          <w:lang w:eastAsia="fr-FR"/>
        </w:rPr>
        <w:t xml:space="preserve"> électroniques</w:t>
      </w:r>
      <w:r w:rsidR="1E389313" w:rsidRPr="00B05032">
        <w:t>.</w:t>
      </w:r>
    </w:p>
    <w:p w14:paraId="54217F44" w14:textId="4203A002" w:rsidR="00B22D18" w:rsidRPr="00B05032" w:rsidRDefault="0074563E">
      <w:r w:rsidRPr="00B05032">
        <w:rPr>
          <w:noProof/>
        </w:rPr>
        <w:drawing>
          <wp:anchor distT="0" distB="0" distL="114300" distR="114300" simplePos="0" relativeHeight="251658252" behindDoc="0" locked="0" layoutInCell="1" allowOverlap="1" wp14:anchorId="6A1F45EA" wp14:editId="51C9CD69">
            <wp:simplePos x="0" y="0"/>
            <wp:positionH relativeFrom="column">
              <wp:align>center</wp:align>
            </wp:positionH>
            <wp:positionV relativeFrom="paragraph">
              <wp:posOffset>0</wp:posOffset>
            </wp:positionV>
            <wp:extent cx="5596128" cy="4425696"/>
            <wp:effectExtent l="38100" t="38100" r="100330" b="89535"/>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rainPadWires.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596128" cy="4425696"/>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BF6E4B" w:rsidRPr="009D7B22">
        <w:rPr>
          <w:lang w:eastAsia="fr-FR"/>
        </w:rPr>
        <w:t xml:space="preserve">Comme </w:t>
      </w:r>
      <w:r w:rsidR="00BF6E4B">
        <w:rPr>
          <w:lang w:eastAsia="fr-FR"/>
        </w:rPr>
        <w:t xml:space="preserve">cela a été </w:t>
      </w:r>
      <w:r w:rsidR="00BF6E4B" w:rsidRPr="009D7B22">
        <w:rPr>
          <w:lang w:eastAsia="fr-FR"/>
        </w:rPr>
        <w:t>mentionné dans le premier chapitre de ce livre, il existe plusieurs façons d'augmenter les possibilités</w:t>
      </w:r>
      <w:r w:rsidR="00BF6E4B" w:rsidRPr="009D7B22">
        <w:rPr>
          <w:rFonts w:ascii="Times New Roman" w:eastAsia="Times New Roman" w:hAnsi="Times New Roman" w:cs="Times New Roman"/>
          <w:lang w:eastAsia="fr-FR"/>
        </w:rPr>
        <w:t xml:space="preserve"> </w:t>
      </w:r>
      <w:r w:rsidR="00BF6E4B" w:rsidRPr="009D7B22">
        <w:rPr>
          <w:lang w:eastAsia="fr-FR"/>
        </w:rPr>
        <w:t xml:space="preserve">du BrainPad, notamment </w:t>
      </w:r>
      <w:r w:rsidR="00BF6E4B">
        <w:rPr>
          <w:lang w:eastAsia="fr-FR"/>
        </w:rPr>
        <w:t>en utilisant</w:t>
      </w:r>
      <w:r w:rsidR="00BF6E4B" w:rsidRPr="009D7B22">
        <w:rPr>
          <w:lang w:eastAsia="fr-FR"/>
        </w:rPr>
        <w:t xml:space="preserve"> les</w:t>
      </w:r>
      <w:r w:rsidR="00BF6E4B" w:rsidRPr="009D7B22">
        <w:rPr>
          <w:rFonts w:ascii="Times New Roman" w:eastAsia="Times New Roman" w:hAnsi="Times New Roman" w:cs="Times New Roman"/>
          <w:lang w:eastAsia="fr-FR"/>
        </w:rPr>
        <w:t xml:space="preserve"> </w:t>
      </w:r>
      <w:r w:rsidR="00BF6E4B" w:rsidRPr="009D7B22">
        <w:rPr>
          <w:lang w:eastAsia="fr-FR"/>
        </w:rPr>
        <w:t>connecteurs femelles situés près du connecteur USB</w:t>
      </w:r>
      <w:r w:rsidR="1E389313" w:rsidRPr="00B05032">
        <w:t>.</w:t>
      </w:r>
    </w:p>
    <w:p w14:paraId="64A532E2" w14:textId="75B9D173" w:rsidR="1E389313" w:rsidRPr="00B05032" w:rsidRDefault="1E389313" w:rsidP="00C07090">
      <w:pPr>
        <w:jc w:val="center"/>
      </w:pPr>
      <w:r w:rsidRPr="00B05032">
        <w:rPr>
          <w:noProof/>
        </w:rPr>
        <w:lastRenderedPageBreak/>
        <w:drawing>
          <wp:inline distT="0" distB="0" distL="0" distR="0" wp14:anchorId="6E4BDF2A" wp14:editId="0412813B">
            <wp:extent cx="2520114" cy="1792204"/>
            <wp:effectExtent l="38100" t="0" r="90170" b="93980"/>
            <wp:docPr id="2641898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8">
                      <a:extLst>
                        <a:ext uri="{28A0092B-C50C-407E-A947-70E740481C1C}">
                          <a14:useLocalDpi xmlns:a14="http://schemas.microsoft.com/office/drawing/2010/main" val="0"/>
                        </a:ext>
                      </a:extLst>
                    </a:blip>
                    <a:stretch>
                      <a:fillRect/>
                    </a:stretch>
                  </pic:blipFill>
                  <pic:spPr>
                    <a:xfrm>
                      <a:off x="0" y="0"/>
                      <a:ext cx="2520114" cy="1792204"/>
                    </a:xfrm>
                    <a:prstGeom prst="rect">
                      <a:avLst/>
                    </a:prstGeom>
                    <a:effectLst>
                      <a:outerShdw blurRad="50800" dist="38100" dir="2700000" algn="tl" rotWithShape="0">
                        <a:prstClr val="black">
                          <a:alpha val="40000"/>
                        </a:prstClr>
                      </a:outerShdw>
                    </a:effectLst>
                  </pic:spPr>
                </pic:pic>
              </a:graphicData>
            </a:graphic>
          </wp:inline>
        </w:drawing>
      </w:r>
    </w:p>
    <w:p w14:paraId="07070579" w14:textId="438EC578" w:rsidR="00BF6E4B" w:rsidRPr="009D7B22" w:rsidRDefault="00BF6E4B" w:rsidP="00BF6E4B">
      <w:pPr>
        <w:pStyle w:val="NoSpacing"/>
        <w:rPr>
          <w:rFonts w:ascii="Times New Roman" w:eastAsia="Times New Roman" w:hAnsi="Times New Roman" w:cs="Times New Roman"/>
          <w:lang w:eastAsia="fr-FR"/>
        </w:rPr>
      </w:pPr>
      <w:proofErr w:type="spellStart"/>
      <w:r w:rsidRPr="009D7B22">
        <w:rPr>
          <w:lang w:eastAsia="fr-FR"/>
        </w:rPr>
        <w:t>Ces</w:t>
      </w:r>
      <w:proofErr w:type="spellEnd"/>
      <w:r w:rsidRPr="009D7B22">
        <w:rPr>
          <w:lang w:eastAsia="fr-FR"/>
        </w:rPr>
        <w:t xml:space="preserve"> broches </w:t>
      </w:r>
      <w:proofErr w:type="spellStart"/>
      <w:r w:rsidRPr="009D7B22">
        <w:rPr>
          <w:lang w:eastAsia="fr-FR"/>
        </w:rPr>
        <w:t>ont</w:t>
      </w:r>
      <w:proofErr w:type="spellEnd"/>
      <w:r w:rsidRPr="009D7B22">
        <w:rPr>
          <w:lang w:eastAsia="fr-FR"/>
        </w:rPr>
        <w:t xml:space="preserve"> de </w:t>
      </w:r>
      <w:proofErr w:type="spellStart"/>
      <w:r w:rsidRPr="009D7B22">
        <w:rPr>
          <w:lang w:eastAsia="fr-FR"/>
        </w:rPr>
        <w:t>nombreuses</w:t>
      </w:r>
      <w:proofErr w:type="spellEnd"/>
      <w:r w:rsidRPr="009D7B22">
        <w:rPr>
          <w:lang w:eastAsia="fr-FR"/>
        </w:rPr>
        <w:t xml:space="preserve"> </w:t>
      </w:r>
      <w:proofErr w:type="spellStart"/>
      <w:r w:rsidRPr="009D7B22">
        <w:rPr>
          <w:lang w:eastAsia="fr-FR"/>
        </w:rPr>
        <w:t>fonctions</w:t>
      </w:r>
      <w:proofErr w:type="spellEnd"/>
      <w:r w:rsidRPr="009D7B22">
        <w:rPr>
          <w:lang w:eastAsia="fr-FR"/>
        </w:rPr>
        <w:t xml:space="preserve"> et nous </w:t>
      </w:r>
      <w:proofErr w:type="spellStart"/>
      <w:r w:rsidRPr="009D7B22">
        <w:rPr>
          <w:lang w:eastAsia="fr-FR"/>
        </w:rPr>
        <w:t>aurions</w:t>
      </w:r>
      <w:proofErr w:type="spellEnd"/>
      <w:r w:rsidRPr="009D7B22">
        <w:rPr>
          <w:lang w:eastAsia="fr-FR"/>
        </w:rPr>
        <w:t xml:space="preserve"> </w:t>
      </w:r>
      <w:proofErr w:type="spellStart"/>
      <w:r w:rsidRPr="009D7B22">
        <w:rPr>
          <w:lang w:eastAsia="fr-FR"/>
        </w:rPr>
        <w:t>besoin</w:t>
      </w:r>
      <w:proofErr w:type="spellEnd"/>
      <w:r w:rsidRPr="009D7B22">
        <w:rPr>
          <w:lang w:eastAsia="fr-FR"/>
        </w:rPr>
        <w:t xml:space="preserve"> de </w:t>
      </w:r>
      <w:proofErr w:type="spellStart"/>
      <w:r w:rsidRPr="009D7B22">
        <w:rPr>
          <w:lang w:eastAsia="fr-FR"/>
        </w:rPr>
        <w:t>plusieurs</w:t>
      </w:r>
      <w:proofErr w:type="spellEnd"/>
      <w:r w:rsidRPr="009D7B22">
        <w:rPr>
          <w:lang w:eastAsia="fr-FR"/>
        </w:rPr>
        <w:t xml:space="preserve"> livres pour </w:t>
      </w:r>
      <w:proofErr w:type="spellStart"/>
      <w:r w:rsidRPr="009D7B22">
        <w:rPr>
          <w:lang w:eastAsia="fr-FR"/>
        </w:rPr>
        <w:t>en</w:t>
      </w:r>
      <w:proofErr w:type="spellEnd"/>
      <w:r w:rsidRPr="009D7B22">
        <w:rPr>
          <w:lang w:eastAsia="fr-FR"/>
        </w:rPr>
        <w:t xml:space="preserve"> faire le tour. Nous </w:t>
      </w:r>
      <w:proofErr w:type="spellStart"/>
      <w:r w:rsidRPr="009D7B22">
        <w:rPr>
          <w:lang w:eastAsia="fr-FR"/>
        </w:rPr>
        <w:t>allons</w:t>
      </w:r>
      <w:proofErr w:type="spellEnd"/>
      <w:r w:rsidRPr="009D7B22">
        <w:rPr>
          <w:lang w:eastAsia="fr-FR"/>
        </w:rPr>
        <w:t xml:space="preserve"> simplifier </w:t>
      </w:r>
      <w:proofErr w:type="spellStart"/>
      <w:r w:rsidRPr="009D7B22">
        <w:rPr>
          <w:lang w:eastAsia="fr-FR"/>
        </w:rPr>
        <w:t>en</w:t>
      </w:r>
      <w:proofErr w:type="spellEnd"/>
      <w:r w:rsidRPr="009D7B22">
        <w:rPr>
          <w:lang w:eastAsia="fr-FR"/>
        </w:rPr>
        <w:t xml:space="preserve"> </w:t>
      </w:r>
      <w:proofErr w:type="spellStart"/>
      <w:r w:rsidRPr="009D7B22">
        <w:rPr>
          <w:lang w:eastAsia="fr-FR"/>
        </w:rPr>
        <w:t>connectant</w:t>
      </w:r>
      <w:proofErr w:type="spellEnd"/>
      <w:r w:rsidRPr="009D7B22">
        <w:rPr>
          <w:lang w:eastAsia="fr-FR"/>
        </w:rPr>
        <w:t xml:space="preserve"> </w:t>
      </w:r>
      <w:proofErr w:type="spellStart"/>
      <w:r w:rsidRPr="009D7B22">
        <w:rPr>
          <w:lang w:eastAsia="fr-FR"/>
        </w:rPr>
        <w:t>une</w:t>
      </w:r>
      <w:proofErr w:type="spellEnd"/>
      <w:r w:rsidRPr="00B05032">
        <w:t xml:space="preserve"> simple </w:t>
      </w:r>
      <w:r w:rsidR="007345F2">
        <w:t>DEL</w:t>
      </w:r>
      <w:r w:rsidR="007345F2" w:rsidRPr="00B05032">
        <w:t xml:space="preserve"> </w:t>
      </w:r>
      <w:r w:rsidRPr="00B05032">
        <w:t>(</w:t>
      </w:r>
      <w:r w:rsidR="007345F2">
        <w:t xml:space="preserve">Diode </w:t>
      </w:r>
      <w:proofErr w:type="spellStart"/>
      <w:r w:rsidR="007345F2">
        <w:t>Electro</w:t>
      </w:r>
      <w:r w:rsidR="00A93A8C">
        <w:t>L</w:t>
      </w:r>
      <w:r w:rsidR="007345F2">
        <w:t>uminescente</w:t>
      </w:r>
      <w:proofErr w:type="spellEnd"/>
      <w:r w:rsidRPr="00B05032">
        <w:t>.)</w:t>
      </w:r>
    </w:p>
    <w:p w14:paraId="671D69E6" w14:textId="3D79DC59" w:rsidR="00B22D18" w:rsidRPr="00B05032" w:rsidRDefault="00B22D18" w:rsidP="00B22D18"/>
    <w:p w14:paraId="7FCD10DC" w14:textId="75C621A2" w:rsidR="1E389313" w:rsidRPr="00B05032" w:rsidRDefault="1E389313" w:rsidP="00C07090">
      <w:pPr>
        <w:jc w:val="center"/>
      </w:pPr>
      <w:r w:rsidRPr="00B05032">
        <w:rPr>
          <w:noProof/>
        </w:rPr>
        <w:drawing>
          <wp:inline distT="0" distB="0" distL="0" distR="0" wp14:anchorId="371C65CF" wp14:editId="38C29322">
            <wp:extent cx="2838450" cy="2128838"/>
            <wp:effectExtent l="38100" t="38100" r="95250" b="100330"/>
            <wp:docPr id="20586337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9">
                      <a:extLst>
                        <a:ext uri="{28A0092B-C50C-407E-A947-70E740481C1C}">
                          <a14:useLocalDpi xmlns:a14="http://schemas.microsoft.com/office/drawing/2010/main" val="0"/>
                        </a:ext>
                      </a:extLst>
                    </a:blip>
                    <a:stretch>
                      <a:fillRect/>
                    </a:stretch>
                  </pic:blipFill>
                  <pic:spPr>
                    <a:xfrm>
                      <a:off x="0" y="0"/>
                      <a:ext cx="2838450" cy="2128838"/>
                    </a:xfrm>
                    <a:prstGeom prst="rect">
                      <a:avLst/>
                    </a:prstGeom>
                    <a:effectLst>
                      <a:outerShdw blurRad="50800" dist="38100" dir="2700000" algn="tl" rotWithShape="0">
                        <a:prstClr val="black">
                          <a:alpha val="40000"/>
                        </a:prstClr>
                      </a:outerShdw>
                    </a:effectLst>
                  </pic:spPr>
                </pic:pic>
              </a:graphicData>
            </a:graphic>
          </wp:inline>
        </w:drawing>
      </w:r>
    </w:p>
    <w:p w14:paraId="02929B06" w14:textId="4A694B5D" w:rsidR="000D7CB2" w:rsidRPr="009D7B22" w:rsidRDefault="000D7CB2" w:rsidP="000D7CB2">
      <w:pPr>
        <w:pStyle w:val="NoSpacing"/>
        <w:rPr>
          <w:rFonts w:ascii="Times New Roman" w:eastAsia="Times New Roman" w:hAnsi="Times New Roman" w:cs="Times New Roman"/>
          <w:lang w:eastAsia="fr-FR"/>
        </w:rPr>
      </w:pPr>
      <w:bookmarkStart w:id="113" w:name="_Hlk520811270"/>
      <w:r w:rsidRPr="009D7B22">
        <w:rPr>
          <w:lang w:eastAsia="fr-FR"/>
        </w:rPr>
        <w:t xml:space="preserve">Les </w:t>
      </w:r>
      <w:r w:rsidR="00A93A8C">
        <w:rPr>
          <w:lang w:eastAsia="fr-FR"/>
        </w:rPr>
        <w:t>DELs</w:t>
      </w:r>
      <w:r w:rsidR="00A93A8C" w:rsidRPr="009D7B22">
        <w:rPr>
          <w:lang w:eastAsia="fr-FR"/>
        </w:rPr>
        <w:t xml:space="preserve"> </w:t>
      </w:r>
      <w:proofErr w:type="spellStart"/>
      <w:r w:rsidRPr="009D7B22">
        <w:rPr>
          <w:lang w:eastAsia="fr-FR"/>
        </w:rPr>
        <w:t>sont</w:t>
      </w:r>
      <w:proofErr w:type="spellEnd"/>
      <w:r w:rsidRPr="009D7B22">
        <w:rPr>
          <w:lang w:eastAsia="fr-FR"/>
        </w:rPr>
        <w:t xml:space="preserve"> </w:t>
      </w:r>
      <w:proofErr w:type="spellStart"/>
      <w:r w:rsidRPr="009D7B22">
        <w:rPr>
          <w:lang w:eastAsia="fr-FR"/>
        </w:rPr>
        <w:t>très</w:t>
      </w:r>
      <w:proofErr w:type="spellEnd"/>
      <w:r w:rsidRPr="009D7B22">
        <w:rPr>
          <w:lang w:eastAsia="fr-FR"/>
        </w:rPr>
        <w:t xml:space="preserve"> bon </w:t>
      </w:r>
      <w:proofErr w:type="spellStart"/>
      <w:r w:rsidRPr="009D7B22">
        <w:rPr>
          <w:lang w:eastAsia="fr-FR"/>
        </w:rPr>
        <w:t>marché</w:t>
      </w:r>
      <w:proofErr w:type="spellEnd"/>
      <w:r w:rsidRPr="009D7B22">
        <w:rPr>
          <w:lang w:eastAsia="fr-FR"/>
        </w:rPr>
        <w:t xml:space="preserve"> et existent dans </w:t>
      </w:r>
      <w:proofErr w:type="spellStart"/>
      <w:r w:rsidRPr="009D7B22">
        <w:rPr>
          <w:lang w:eastAsia="fr-FR"/>
        </w:rPr>
        <w:t>différentes</w:t>
      </w:r>
      <w:proofErr w:type="spellEnd"/>
      <w:r w:rsidRPr="009D7B22">
        <w:rPr>
          <w:lang w:eastAsia="fr-FR"/>
        </w:rPr>
        <w:t xml:space="preserve"> couleurs. </w:t>
      </w:r>
      <w:proofErr w:type="spellStart"/>
      <w:r w:rsidRPr="009D7B22">
        <w:rPr>
          <w:lang w:eastAsia="fr-FR"/>
        </w:rPr>
        <w:t>Elles</w:t>
      </w:r>
      <w:proofErr w:type="spellEnd"/>
      <w:r w:rsidRPr="009D7B22">
        <w:rPr>
          <w:lang w:eastAsia="fr-FR"/>
        </w:rPr>
        <w:t xml:space="preserve"> </w:t>
      </w:r>
      <w:proofErr w:type="spellStart"/>
      <w:r w:rsidRPr="009D7B22">
        <w:rPr>
          <w:lang w:eastAsia="fr-FR"/>
        </w:rPr>
        <w:t>ont</w:t>
      </w:r>
      <w:proofErr w:type="spellEnd"/>
      <w:r w:rsidRPr="009D7B22">
        <w:rPr>
          <w:lang w:eastAsia="fr-FR"/>
        </w:rPr>
        <w:t xml:space="preserve"> deux </w:t>
      </w:r>
      <w:proofErr w:type="spellStart"/>
      <w:r w:rsidRPr="009D7B22">
        <w:rPr>
          <w:lang w:eastAsia="fr-FR"/>
        </w:rPr>
        <w:t>connexions</w:t>
      </w:r>
      <w:proofErr w:type="spellEnd"/>
      <w:r w:rsidRPr="009D7B22">
        <w:rPr>
          <w:rFonts w:ascii="Times New Roman" w:eastAsia="Times New Roman" w:hAnsi="Times New Roman" w:cs="Times New Roman"/>
          <w:lang w:eastAsia="fr-FR"/>
        </w:rPr>
        <w:t xml:space="preserve"> </w:t>
      </w:r>
      <w:r w:rsidRPr="009D7B22">
        <w:rPr>
          <w:lang w:eastAsia="fr-FR"/>
        </w:rPr>
        <w:t xml:space="preserve">avec </w:t>
      </w:r>
      <w:proofErr w:type="spellStart"/>
      <w:r w:rsidRPr="009D7B22">
        <w:rPr>
          <w:lang w:eastAsia="fr-FR"/>
        </w:rPr>
        <w:t>l'une</w:t>
      </w:r>
      <w:proofErr w:type="spellEnd"/>
      <w:r w:rsidRPr="009D7B22">
        <w:rPr>
          <w:lang w:eastAsia="fr-FR"/>
        </w:rPr>
        <w:t xml:space="preserve"> plus longue que </w:t>
      </w:r>
      <w:proofErr w:type="spellStart"/>
      <w:r w:rsidRPr="009D7B22">
        <w:rPr>
          <w:lang w:eastAsia="fr-FR"/>
        </w:rPr>
        <w:t>l'autre</w:t>
      </w:r>
      <w:proofErr w:type="spellEnd"/>
      <w:r w:rsidRPr="009D7B22">
        <w:rPr>
          <w:lang w:eastAsia="fr-FR"/>
        </w:rPr>
        <w:t xml:space="preserve">. </w:t>
      </w:r>
      <w:proofErr w:type="spellStart"/>
      <w:r w:rsidRPr="009D7B22">
        <w:rPr>
          <w:lang w:eastAsia="fr-FR"/>
        </w:rPr>
        <w:t>Certaines</w:t>
      </w:r>
      <w:proofErr w:type="spellEnd"/>
      <w:r w:rsidRPr="009D7B22">
        <w:rPr>
          <w:lang w:eastAsia="fr-FR"/>
        </w:rPr>
        <w:t xml:space="preserve"> </w:t>
      </w:r>
      <w:r w:rsidR="00A93A8C">
        <w:rPr>
          <w:lang w:eastAsia="fr-FR"/>
        </w:rPr>
        <w:t>DELs</w:t>
      </w:r>
      <w:r w:rsidR="00A93A8C" w:rsidRPr="009D7B22">
        <w:rPr>
          <w:lang w:eastAsia="fr-FR"/>
        </w:rPr>
        <w:t xml:space="preserve"> </w:t>
      </w:r>
      <w:proofErr w:type="spellStart"/>
      <w:r w:rsidRPr="009D7B22">
        <w:rPr>
          <w:lang w:eastAsia="fr-FR"/>
        </w:rPr>
        <w:t>s'éclairent</w:t>
      </w:r>
      <w:proofErr w:type="spellEnd"/>
      <w:r w:rsidRPr="009D7B22">
        <w:rPr>
          <w:lang w:eastAsia="fr-FR"/>
        </w:rPr>
        <w:t xml:space="preserve"> dans </w:t>
      </w:r>
      <w:proofErr w:type="spellStart"/>
      <w:r w:rsidRPr="009D7B22">
        <w:rPr>
          <w:lang w:eastAsia="fr-FR"/>
        </w:rPr>
        <w:t>plusieurs</w:t>
      </w:r>
      <w:proofErr w:type="spellEnd"/>
      <w:r w:rsidRPr="009D7B22">
        <w:rPr>
          <w:lang w:eastAsia="fr-FR"/>
        </w:rPr>
        <w:t xml:space="preserve"> couleur</w:t>
      </w:r>
      <w:r w:rsidR="00DF0CF8" w:rsidRPr="009D7B22">
        <w:rPr>
          <w:lang w:eastAsia="fr-FR"/>
        </w:rPr>
        <w:t>s</w:t>
      </w:r>
      <w:r w:rsidRPr="009D7B22">
        <w:rPr>
          <w:lang w:eastAsia="fr-FR"/>
        </w:rPr>
        <w:t xml:space="preserve"> (</w:t>
      </w:r>
      <w:proofErr w:type="spellStart"/>
      <w:r w:rsidRPr="009D7B22">
        <w:rPr>
          <w:lang w:eastAsia="fr-FR"/>
        </w:rPr>
        <w:t>comme</w:t>
      </w:r>
      <w:proofErr w:type="spellEnd"/>
      <w:r w:rsidRPr="009D7B22">
        <w:rPr>
          <w:lang w:eastAsia="fr-FR"/>
        </w:rPr>
        <w:t xml:space="preserve"> le Light Bulb du BrainPad</w:t>
      </w:r>
      <w:r w:rsidRPr="009D7B22">
        <w:rPr>
          <w:rFonts w:ascii="Times New Roman" w:eastAsia="Times New Roman" w:hAnsi="Times New Roman" w:cs="Times New Roman"/>
          <w:lang w:eastAsia="fr-FR"/>
        </w:rPr>
        <w:t>).</w:t>
      </w:r>
      <w:r w:rsidRPr="009D7B22">
        <w:rPr>
          <w:lang w:eastAsia="fr-FR"/>
        </w:rPr>
        <w:t xml:space="preserve"> Nous </w:t>
      </w:r>
      <w:proofErr w:type="spellStart"/>
      <w:r w:rsidRPr="009D7B22">
        <w:rPr>
          <w:lang w:eastAsia="fr-FR"/>
        </w:rPr>
        <w:t>n'utiliserons</w:t>
      </w:r>
      <w:proofErr w:type="spellEnd"/>
      <w:r w:rsidRPr="009D7B22">
        <w:rPr>
          <w:lang w:eastAsia="fr-FR"/>
        </w:rPr>
        <w:t xml:space="preserve"> pas </w:t>
      </w:r>
      <w:proofErr w:type="spellStart"/>
      <w:r w:rsidRPr="009D7B22">
        <w:rPr>
          <w:lang w:eastAsia="fr-FR"/>
        </w:rPr>
        <w:t>ces</w:t>
      </w:r>
      <w:proofErr w:type="spellEnd"/>
      <w:r w:rsidRPr="009D7B22">
        <w:rPr>
          <w:lang w:eastAsia="fr-FR"/>
        </w:rPr>
        <w:t xml:space="preserve"> </w:t>
      </w:r>
      <w:r w:rsidR="00A93A8C">
        <w:rPr>
          <w:lang w:eastAsia="fr-FR"/>
        </w:rPr>
        <w:t>DELs</w:t>
      </w:r>
      <w:r w:rsidRPr="009D7B22">
        <w:rPr>
          <w:lang w:eastAsia="fr-FR"/>
        </w:rPr>
        <w:t xml:space="preserve">. Pour </w:t>
      </w:r>
      <w:proofErr w:type="spellStart"/>
      <w:r w:rsidRPr="009D7B22">
        <w:rPr>
          <w:lang w:eastAsia="fr-FR"/>
        </w:rPr>
        <w:t>contrôler</w:t>
      </w:r>
      <w:proofErr w:type="spellEnd"/>
      <w:r w:rsidRPr="009D7B22">
        <w:rPr>
          <w:lang w:eastAsia="fr-FR"/>
        </w:rPr>
        <w:t xml:space="preserve"> </w:t>
      </w:r>
      <w:proofErr w:type="spellStart"/>
      <w:r w:rsidRPr="009D7B22">
        <w:rPr>
          <w:lang w:eastAsia="fr-FR"/>
        </w:rPr>
        <w:t>une</w:t>
      </w:r>
      <w:proofErr w:type="spellEnd"/>
      <w:r w:rsidRPr="009D7B22">
        <w:rPr>
          <w:lang w:eastAsia="fr-FR"/>
        </w:rPr>
        <w:t xml:space="preserve"> </w:t>
      </w:r>
      <w:r w:rsidR="00A93A8C">
        <w:rPr>
          <w:lang w:eastAsia="fr-FR"/>
        </w:rPr>
        <w:t>DEL</w:t>
      </w:r>
      <w:r w:rsidRPr="009D7B22">
        <w:rPr>
          <w:lang w:eastAsia="fr-FR"/>
        </w:rPr>
        <w:t xml:space="preserve">, </w:t>
      </w:r>
      <w:proofErr w:type="spellStart"/>
      <w:r w:rsidRPr="009D7B22">
        <w:rPr>
          <w:lang w:eastAsia="fr-FR"/>
        </w:rPr>
        <w:t>une</w:t>
      </w:r>
      <w:proofErr w:type="spellEnd"/>
      <w:r w:rsidRPr="009D7B22">
        <w:rPr>
          <w:lang w:eastAsia="fr-FR"/>
        </w:rPr>
        <w:t xml:space="preserve"> résistance de limitation de courant </w:t>
      </w:r>
      <w:proofErr w:type="spellStart"/>
      <w:r w:rsidRPr="009D7B22">
        <w:rPr>
          <w:lang w:eastAsia="fr-FR"/>
        </w:rPr>
        <w:t>est</w:t>
      </w:r>
      <w:proofErr w:type="spellEnd"/>
      <w:r w:rsidRPr="009D7B22">
        <w:rPr>
          <w:lang w:eastAsia="fr-FR"/>
        </w:rPr>
        <w:t xml:space="preserve"> </w:t>
      </w:r>
      <w:proofErr w:type="spellStart"/>
      <w:r w:rsidRPr="009D7B22">
        <w:rPr>
          <w:lang w:eastAsia="fr-FR"/>
        </w:rPr>
        <w:t>nécessaire</w:t>
      </w:r>
      <w:proofErr w:type="spellEnd"/>
      <w:r w:rsidRPr="009D7B22">
        <w:rPr>
          <w:lang w:eastAsia="fr-FR"/>
        </w:rPr>
        <w:t xml:space="preserve">. Les </w:t>
      </w:r>
      <w:proofErr w:type="spellStart"/>
      <w:r w:rsidRPr="009D7B22">
        <w:rPr>
          <w:lang w:eastAsia="fr-FR"/>
        </w:rPr>
        <w:t>valeurs</w:t>
      </w:r>
      <w:proofErr w:type="spellEnd"/>
      <w:r w:rsidRPr="009D7B22">
        <w:rPr>
          <w:lang w:eastAsia="fr-FR"/>
        </w:rPr>
        <w:t xml:space="preserve"> </w:t>
      </w:r>
      <w:proofErr w:type="spellStart"/>
      <w:r w:rsidRPr="009D7B22">
        <w:rPr>
          <w:lang w:eastAsia="fr-FR"/>
        </w:rPr>
        <w:t>courantes</w:t>
      </w:r>
      <w:proofErr w:type="spellEnd"/>
      <w:r w:rsidRPr="009D7B22">
        <w:rPr>
          <w:lang w:eastAsia="fr-FR"/>
        </w:rPr>
        <w:t xml:space="preserve"> </w:t>
      </w:r>
      <w:proofErr w:type="spellStart"/>
      <w:r w:rsidRPr="009D7B22">
        <w:rPr>
          <w:lang w:eastAsia="fr-FR"/>
        </w:rPr>
        <w:t>sont</w:t>
      </w:r>
      <w:proofErr w:type="spellEnd"/>
      <w:r w:rsidRPr="009D7B22">
        <w:rPr>
          <w:lang w:eastAsia="fr-FR"/>
        </w:rPr>
        <w:t xml:space="preserve"> 220, 330 </w:t>
      </w:r>
      <w:proofErr w:type="spellStart"/>
      <w:r w:rsidRPr="009D7B22">
        <w:rPr>
          <w:lang w:eastAsia="fr-FR"/>
        </w:rPr>
        <w:t>ou</w:t>
      </w:r>
      <w:proofErr w:type="spellEnd"/>
      <w:r w:rsidRPr="009D7B22">
        <w:rPr>
          <w:lang w:eastAsia="fr-FR"/>
        </w:rPr>
        <w:t xml:space="preserve"> 470 ohms. </w:t>
      </w:r>
      <w:proofErr w:type="spellStart"/>
      <w:r w:rsidRPr="009D7B22">
        <w:rPr>
          <w:lang w:eastAsia="fr-FR"/>
        </w:rPr>
        <w:t>Vous</w:t>
      </w:r>
      <w:proofErr w:type="spellEnd"/>
      <w:r w:rsidRPr="009D7B22">
        <w:rPr>
          <w:lang w:eastAsia="fr-FR"/>
        </w:rPr>
        <w:t xml:space="preserve"> </w:t>
      </w:r>
      <w:proofErr w:type="spellStart"/>
      <w:r w:rsidRPr="009D7B22">
        <w:rPr>
          <w:lang w:eastAsia="fr-FR"/>
        </w:rPr>
        <w:t>aurez</w:t>
      </w:r>
      <w:proofErr w:type="spellEnd"/>
      <w:r w:rsidRPr="009D7B22">
        <w:rPr>
          <w:lang w:eastAsia="fr-FR"/>
        </w:rPr>
        <w:t xml:space="preserve"> </w:t>
      </w:r>
      <w:proofErr w:type="spellStart"/>
      <w:r w:rsidRPr="009D7B22">
        <w:rPr>
          <w:lang w:eastAsia="fr-FR"/>
        </w:rPr>
        <w:t>également</w:t>
      </w:r>
      <w:proofErr w:type="spellEnd"/>
      <w:r w:rsidRPr="009D7B22">
        <w:rPr>
          <w:lang w:eastAsia="fr-FR"/>
        </w:rPr>
        <w:t xml:space="preserve"> </w:t>
      </w:r>
      <w:proofErr w:type="spellStart"/>
      <w:r w:rsidRPr="009D7B22">
        <w:rPr>
          <w:lang w:eastAsia="fr-FR"/>
        </w:rPr>
        <w:t>besoin</w:t>
      </w:r>
      <w:proofErr w:type="spellEnd"/>
      <w:r w:rsidRPr="009D7B22">
        <w:rPr>
          <w:lang w:eastAsia="fr-FR"/>
        </w:rPr>
        <w:t xml:space="preserve"> de </w:t>
      </w:r>
      <w:proofErr w:type="spellStart"/>
      <w:r w:rsidRPr="009D7B22">
        <w:rPr>
          <w:lang w:eastAsia="fr-FR"/>
        </w:rPr>
        <w:t>quelques</w:t>
      </w:r>
      <w:proofErr w:type="spellEnd"/>
      <w:r w:rsidRPr="009D7B22">
        <w:rPr>
          <w:lang w:eastAsia="fr-FR"/>
        </w:rPr>
        <w:t xml:space="preserve"> </w:t>
      </w:r>
      <w:proofErr w:type="spellStart"/>
      <w:r w:rsidRPr="009D7B22">
        <w:rPr>
          <w:lang w:eastAsia="fr-FR"/>
        </w:rPr>
        <w:t>fils</w:t>
      </w:r>
      <w:proofErr w:type="spellEnd"/>
      <w:r w:rsidRPr="009D7B22">
        <w:rPr>
          <w:lang w:eastAsia="fr-FR"/>
        </w:rPr>
        <w:t xml:space="preserve"> et </w:t>
      </w:r>
      <w:proofErr w:type="spellStart"/>
      <w:r w:rsidRPr="009D7B22">
        <w:rPr>
          <w:lang w:eastAsia="fr-FR"/>
        </w:rPr>
        <w:t>d'une</w:t>
      </w:r>
      <w:proofErr w:type="spellEnd"/>
      <w:r w:rsidRPr="009D7B22">
        <w:rPr>
          <w:lang w:eastAsia="fr-FR"/>
        </w:rPr>
        <w:t xml:space="preserve"> </w:t>
      </w:r>
      <w:proofErr w:type="spellStart"/>
      <w:r w:rsidRPr="009D7B22">
        <w:rPr>
          <w:lang w:eastAsia="fr-FR"/>
        </w:rPr>
        <w:t>planche</w:t>
      </w:r>
      <w:proofErr w:type="spellEnd"/>
      <w:r w:rsidRPr="009D7B22">
        <w:rPr>
          <w:lang w:eastAsia="fr-FR"/>
        </w:rPr>
        <w:t xml:space="preserve"> de </w:t>
      </w:r>
      <w:r w:rsidR="00DC4D99" w:rsidRPr="009D7B22">
        <w:rPr>
          <w:lang w:eastAsia="fr-FR"/>
        </w:rPr>
        <w:t>test</w:t>
      </w:r>
      <w:r w:rsidRPr="009D7B22">
        <w:rPr>
          <w:lang w:eastAsia="fr-FR"/>
        </w:rPr>
        <w:t xml:space="preserve"> (breadboard)</w:t>
      </w:r>
      <w:r w:rsidRPr="009D7B22">
        <w:rPr>
          <w:rFonts w:ascii="Times New Roman" w:eastAsia="Times New Roman" w:hAnsi="Times New Roman" w:cs="Times New Roman"/>
          <w:lang w:eastAsia="fr-FR"/>
        </w:rPr>
        <w:t>.</w:t>
      </w:r>
    </w:p>
    <w:bookmarkEnd w:id="113"/>
    <w:p w14:paraId="1EE4D53D" w14:textId="4F859AEB" w:rsidR="03473D0C" w:rsidRPr="00B05032" w:rsidRDefault="03473D0C">
      <w:pPr>
        <w:jc w:val="center"/>
      </w:pPr>
      <w:r w:rsidRPr="00B05032">
        <w:rPr>
          <w:noProof/>
        </w:rPr>
        <w:lastRenderedPageBreak/>
        <w:drawing>
          <wp:inline distT="0" distB="0" distL="0" distR="0" wp14:anchorId="3DFB88B7" wp14:editId="3A090F2B">
            <wp:extent cx="3810000" cy="2600325"/>
            <wp:effectExtent l="38100" t="38100" r="95250" b="104775"/>
            <wp:docPr id="849824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0">
                      <a:extLst>
                        <a:ext uri="{28A0092B-C50C-407E-A947-70E740481C1C}">
                          <a14:useLocalDpi xmlns:a14="http://schemas.microsoft.com/office/drawing/2010/main" val="0"/>
                        </a:ext>
                      </a:extLst>
                    </a:blip>
                    <a:stretch>
                      <a:fillRect/>
                    </a:stretch>
                  </pic:blipFill>
                  <pic:spPr>
                    <a:xfrm>
                      <a:off x="0" y="0"/>
                      <a:ext cx="3810000" cy="2600325"/>
                    </a:xfrm>
                    <a:prstGeom prst="rect">
                      <a:avLst/>
                    </a:prstGeom>
                    <a:effectLst>
                      <a:outerShdw blurRad="50800" dist="38100" dir="2700000" algn="tl" rotWithShape="0">
                        <a:prstClr val="black">
                          <a:alpha val="40000"/>
                        </a:prstClr>
                      </a:outerShdw>
                    </a:effectLst>
                  </pic:spPr>
                </pic:pic>
              </a:graphicData>
            </a:graphic>
          </wp:inline>
        </w:drawing>
      </w:r>
    </w:p>
    <w:p w14:paraId="43396153" w14:textId="1A727D28" w:rsidR="00B22D18" w:rsidRPr="00B05032" w:rsidRDefault="00DC4D99" w:rsidP="00B22D18">
      <w:r w:rsidRPr="009D7B22">
        <w:rPr>
          <w:lang w:eastAsia="fr-FR"/>
        </w:rPr>
        <w:t>Nous pouvons utiliser l'une des broches GPIO</w:t>
      </w:r>
      <w:r w:rsidRPr="009D7B22">
        <w:rPr>
          <w:rFonts w:ascii="Times New Roman" w:eastAsia="Times New Roman" w:hAnsi="Times New Roman" w:cs="Times New Roman"/>
          <w:lang w:eastAsia="fr-FR"/>
        </w:rPr>
        <w:t xml:space="preserve"> (</w:t>
      </w:r>
      <w:r w:rsidRPr="00B05032">
        <w:t xml:space="preserve">General </w:t>
      </w:r>
      <w:proofErr w:type="spellStart"/>
      <w:r w:rsidRPr="00B05032">
        <w:t>Purpose</w:t>
      </w:r>
      <w:proofErr w:type="spellEnd"/>
      <w:r w:rsidRPr="00B05032">
        <w:t xml:space="preserve"> Input Output</w:t>
      </w:r>
      <w:r>
        <w:t>)</w:t>
      </w:r>
      <w:r w:rsidRPr="009D7B22">
        <w:rPr>
          <w:rFonts w:ascii="Times New Roman" w:eastAsia="Times New Roman" w:hAnsi="Times New Roman" w:cs="Times New Roman"/>
          <w:lang w:eastAsia="fr-FR"/>
        </w:rPr>
        <w:t xml:space="preserve"> </w:t>
      </w:r>
      <w:r w:rsidRPr="009D7B22">
        <w:rPr>
          <w:lang w:eastAsia="fr-FR"/>
        </w:rPr>
        <w:t xml:space="preserve">du connecteur d'extension pour contrôler la </w:t>
      </w:r>
      <w:r w:rsidR="00AF39AD">
        <w:rPr>
          <w:lang w:eastAsia="fr-FR"/>
        </w:rPr>
        <w:t>DEL</w:t>
      </w:r>
      <w:r w:rsidRPr="009D7B22">
        <w:rPr>
          <w:lang w:eastAsia="fr-FR"/>
        </w:rPr>
        <w:t xml:space="preserve">. GPIO signifie </w:t>
      </w:r>
      <w:r w:rsidR="00DF0CF8" w:rsidRPr="009D7B22">
        <w:rPr>
          <w:lang w:eastAsia="fr-FR"/>
        </w:rPr>
        <w:t>entrée</w:t>
      </w:r>
      <w:r w:rsidR="00DF0CF8" w:rsidRPr="009D7B22">
        <w:rPr>
          <w:rFonts w:ascii="Times New Roman" w:eastAsia="Times New Roman" w:hAnsi="Times New Roman" w:cs="Times New Roman"/>
          <w:lang w:eastAsia="fr-FR"/>
        </w:rPr>
        <w:t>,</w:t>
      </w:r>
      <w:r w:rsidRPr="009D7B22">
        <w:rPr>
          <w:lang w:eastAsia="fr-FR"/>
        </w:rPr>
        <w:t xml:space="preserve"> sortie à usage général. Nous utiliserons la broche repérée PWM</w:t>
      </w:r>
      <w:r w:rsidR="1E389313" w:rsidRPr="00B05032">
        <w:t>.</w:t>
      </w:r>
    </w:p>
    <w:p w14:paraId="726B17CD" w14:textId="793ED19D" w:rsidR="1E389313" w:rsidRPr="00B05032" w:rsidRDefault="1E389313" w:rsidP="00C07090">
      <w:pPr>
        <w:jc w:val="center"/>
      </w:pPr>
      <w:r w:rsidRPr="00B05032">
        <w:rPr>
          <w:noProof/>
        </w:rPr>
        <w:drawing>
          <wp:inline distT="0" distB="0" distL="0" distR="0" wp14:anchorId="5E94EF28" wp14:editId="719DF62E">
            <wp:extent cx="4572000" cy="3524250"/>
            <wp:effectExtent l="38100" t="38100" r="95250" b="95250"/>
            <wp:docPr id="18439767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572000" cy="3524250"/>
                    </a:xfrm>
                    <a:prstGeom prst="rect">
                      <a:avLst/>
                    </a:prstGeom>
                    <a:effectLst>
                      <a:outerShdw blurRad="50800" dist="38100" dir="2700000" algn="tl" rotWithShape="0">
                        <a:prstClr val="black">
                          <a:alpha val="40000"/>
                        </a:prstClr>
                      </a:outerShdw>
                    </a:effectLst>
                  </pic:spPr>
                </pic:pic>
              </a:graphicData>
            </a:graphic>
          </wp:inline>
        </w:drawing>
      </w:r>
    </w:p>
    <w:p w14:paraId="38050E65" w14:textId="201F320D" w:rsidR="00B22D18" w:rsidRPr="009D7B22" w:rsidRDefault="00DC4D99" w:rsidP="00DC4D99">
      <w:pPr>
        <w:pStyle w:val="NoSpacing"/>
        <w:rPr>
          <w:rFonts w:ascii="Times New Roman" w:eastAsia="Times New Roman" w:hAnsi="Times New Roman" w:cs="Times New Roman"/>
          <w:lang w:eastAsia="fr-FR"/>
        </w:rPr>
      </w:pPr>
      <w:r w:rsidRPr="009D7B22">
        <w:rPr>
          <w:lang w:eastAsia="fr-FR"/>
        </w:rPr>
        <w:t xml:space="preserve">Les </w:t>
      </w:r>
      <w:r w:rsidR="00DF0CF8" w:rsidRPr="009D7B22">
        <w:rPr>
          <w:lang w:eastAsia="fr-FR"/>
        </w:rPr>
        <w:t xml:space="preserve">plaques </w:t>
      </w:r>
      <w:proofErr w:type="spellStart"/>
      <w:r w:rsidR="00DF0CF8" w:rsidRPr="009D7B22">
        <w:rPr>
          <w:lang w:eastAsia="fr-FR"/>
        </w:rPr>
        <w:t>d'essai</w:t>
      </w:r>
      <w:proofErr w:type="spellEnd"/>
      <w:r w:rsidRPr="009D7B22">
        <w:rPr>
          <w:lang w:eastAsia="fr-FR"/>
        </w:rPr>
        <w:t xml:space="preserve"> </w:t>
      </w:r>
      <w:proofErr w:type="spellStart"/>
      <w:r w:rsidRPr="009D7B22">
        <w:rPr>
          <w:lang w:eastAsia="fr-FR"/>
        </w:rPr>
        <w:t>ont</w:t>
      </w:r>
      <w:proofErr w:type="spellEnd"/>
      <w:r w:rsidRPr="009D7B22">
        <w:rPr>
          <w:lang w:eastAsia="fr-FR"/>
        </w:rPr>
        <w:t xml:space="preserve"> des </w:t>
      </w:r>
      <w:proofErr w:type="spellStart"/>
      <w:r w:rsidRPr="009D7B22">
        <w:rPr>
          <w:lang w:eastAsia="fr-FR"/>
        </w:rPr>
        <w:t>connexions</w:t>
      </w:r>
      <w:proofErr w:type="spellEnd"/>
      <w:r w:rsidRPr="009D7B22">
        <w:rPr>
          <w:lang w:eastAsia="fr-FR"/>
        </w:rPr>
        <w:t xml:space="preserve"> internes </w:t>
      </w:r>
      <w:proofErr w:type="spellStart"/>
      <w:r w:rsidRPr="009D7B22">
        <w:rPr>
          <w:lang w:eastAsia="fr-FR"/>
        </w:rPr>
        <w:t>où</w:t>
      </w:r>
      <w:proofErr w:type="spellEnd"/>
      <w:r w:rsidRPr="009D7B22">
        <w:rPr>
          <w:lang w:eastAsia="fr-FR"/>
        </w:rPr>
        <w:t xml:space="preserve"> </w:t>
      </w:r>
      <w:proofErr w:type="spellStart"/>
      <w:r w:rsidRPr="009D7B22">
        <w:rPr>
          <w:lang w:eastAsia="fr-FR"/>
        </w:rPr>
        <w:t>chaque</w:t>
      </w:r>
      <w:proofErr w:type="spellEnd"/>
      <w:r w:rsidRPr="009D7B22">
        <w:rPr>
          <w:lang w:eastAsia="fr-FR"/>
        </w:rPr>
        <w:t xml:space="preserve"> </w:t>
      </w:r>
      <w:proofErr w:type="spellStart"/>
      <w:r w:rsidRPr="009D7B22">
        <w:rPr>
          <w:lang w:eastAsia="fr-FR"/>
        </w:rPr>
        <w:t>rangée</w:t>
      </w:r>
      <w:proofErr w:type="spellEnd"/>
      <w:r w:rsidRPr="009D7B22">
        <w:rPr>
          <w:lang w:eastAsia="fr-FR"/>
        </w:rPr>
        <w:t xml:space="preserve"> de </w:t>
      </w:r>
      <w:proofErr w:type="spellStart"/>
      <w:r w:rsidRPr="009D7B22">
        <w:rPr>
          <w:lang w:eastAsia="fr-FR"/>
        </w:rPr>
        <w:t>trous</w:t>
      </w:r>
      <w:proofErr w:type="spellEnd"/>
      <w:r w:rsidRPr="009D7B22">
        <w:rPr>
          <w:lang w:eastAsia="fr-FR"/>
        </w:rPr>
        <w:t xml:space="preserve"> </w:t>
      </w:r>
      <w:proofErr w:type="spellStart"/>
      <w:r w:rsidRPr="009D7B22">
        <w:rPr>
          <w:lang w:eastAsia="fr-FR"/>
        </w:rPr>
        <w:t>est</w:t>
      </w:r>
      <w:proofErr w:type="spellEnd"/>
      <w:r w:rsidRPr="009D7B22">
        <w:rPr>
          <w:lang w:eastAsia="fr-FR"/>
        </w:rPr>
        <w:t xml:space="preserve"> </w:t>
      </w:r>
      <w:proofErr w:type="spellStart"/>
      <w:r w:rsidRPr="009D7B22">
        <w:rPr>
          <w:lang w:eastAsia="fr-FR"/>
        </w:rPr>
        <w:t>connectée</w:t>
      </w:r>
      <w:proofErr w:type="spellEnd"/>
      <w:r w:rsidRPr="009D7B22">
        <w:rPr>
          <w:lang w:eastAsia="fr-FR"/>
        </w:rPr>
        <w:t xml:space="preserve"> </w:t>
      </w:r>
      <w:proofErr w:type="spellStart"/>
      <w:r w:rsidRPr="009D7B22">
        <w:rPr>
          <w:lang w:eastAsia="fr-FR"/>
        </w:rPr>
        <w:t>électriquement</w:t>
      </w:r>
      <w:proofErr w:type="spellEnd"/>
      <w:r w:rsidRPr="009D7B22">
        <w:rPr>
          <w:lang w:eastAsia="fr-FR"/>
        </w:rPr>
        <w:t xml:space="preserve">. Dans </w:t>
      </w:r>
      <w:proofErr w:type="spellStart"/>
      <w:r w:rsidRPr="009D7B22">
        <w:rPr>
          <w:lang w:eastAsia="fr-FR"/>
        </w:rPr>
        <w:t>l'image</w:t>
      </w:r>
      <w:proofErr w:type="spellEnd"/>
      <w:r w:rsidRPr="009D7B22">
        <w:rPr>
          <w:lang w:eastAsia="fr-FR"/>
        </w:rPr>
        <w:t xml:space="preserve"> ci-dessous, la </w:t>
      </w:r>
      <w:r w:rsidR="00DF0CF8" w:rsidRPr="009D7B22">
        <w:rPr>
          <w:lang w:eastAsia="fr-FR"/>
        </w:rPr>
        <w:t xml:space="preserve">plaque </w:t>
      </w:r>
      <w:proofErr w:type="spellStart"/>
      <w:r w:rsidR="00DF0CF8" w:rsidRPr="009D7B22">
        <w:rPr>
          <w:lang w:eastAsia="fr-FR"/>
        </w:rPr>
        <w:t>d'essai</w:t>
      </w:r>
      <w:proofErr w:type="spellEnd"/>
      <w:r w:rsidRPr="009D7B22">
        <w:rPr>
          <w:lang w:eastAsia="fr-FR"/>
        </w:rPr>
        <w:t xml:space="preserve"> a </w:t>
      </w:r>
      <w:r w:rsidR="00A93A8C" w:rsidRPr="00FA1EF9">
        <w:rPr>
          <w:lang w:eastAsia="fr-FR"/>
        </w:rPr>
        <w:t xml:space="preserve">sur le </w:t>
      </w:r>
      <w:proofErr w:type="spellStart"/>
      <w:r w:rsidR="00A93A8C" w:rsidRPr="00FA1EF9">
        <w:rPr>
          <w:lang w:eastAsia="fr-FR"/>
        </w:rPr>
        <w:t>côté</w:t>
      </w:r>
      <w:proofErr w:type="spellEnd"/>
      <w:r w:rsidR="00A93A8C" w:rsidRPr="00FA1EF9">
        <w:rPr>
          <w:lang w:eastAsia="fr-FR"/>
        </w:rPr>
        <w:t xml:space="preserve"> droit </w:t>
      </w:r>
      <w:r w:rsidRPr="009D7B22">
        <w:rPr>
          <w:lang w:eastAsia="fr-FR"/>
        </w:rPr>
        <w:t xml:space="preserve">des </w:t>
      </w:r>
      <w:proofErr w:type="spellStart"/>
      <w:r w:rsidRPr="009D7B22">
        <w:rPr>
          <w:lang w:eastAsia="fr-FR"/>
        </w:rPr>
        <w:t>lignes</w:t>
      </w:r>
      <w:proofErr w:type="spellEnd"/>
      <w:r w:rsidRPr="009D7B22">
        <w:rPr>
          <w:lang w:eastAsia="fr-FR"/>
        </w:rPr>
        <w:t xml:space="preserve"> </w:t>
      </w:r>
      <w:proofErr w:type="spellStart"/>
      <w:r w:rsidRPr="009D7B22">
        <w:rPr>
          <w:lang w:eastAsia="fr-FR"/>
        </w:rPr>
        <w:t>noires</w:t>
      </w:r>
      <w:proofErr w:type="spellEnd"/>
      <w:r w:rsidRPr="009D7B22">
        <w:rPr>
          <w:lang w:eastAsia="fr-FR"/>
        </w:rPr>
        <w:t xml:space="preserve"> </w:t>
      </w:r>
      <w:proofErr w:type="spellStart"/>
      <w:r w:rsidRPr="009D7B22">
        <w:rPr>
          <w:lang w:eastAsia="fr-FR"/>
        </w:rPr>
        <w:t>montrant</w:t>
      </w:r>
      <w:proofErr w:type="spellEnd"/>
      <w:r w:rsidRPr="009D7B22">
        <w:rPr>
          <w:lang w:eastAsia="fr-FR"/>
        </w:rPr>
        <w:t xml:space="preserve"> les </w:t>
      </w:r>
      <w:proofErr w:type="spellStart"/>
      <w:r w:rsidRPr="009D7B22">
        <w:rPr>
          <w:lang w:eastAsia="fr-FR"/>
        </w:rPr>
        <w:t>connexions</w:t>
      </w:r>
      <w:proofErr w:type="spellEnd"/>
      <w:r w:rsidRPr="009D7B22">
        <w:rPr>
          <w:lang w:eastAsia="fr-FR"/>
        </w:rPr>
        <w:t xml:space="preserve"> </w:t>
      </w:r>
      <w:proofErr w:type="spellStart"/>
      <w:r w:rsidRPr="009D7B22">
        <w:rPr>
          <w:lang w:eastAsia="fr-FR"/>
        </w:rPr>
        <w:t>électriques</w:t>
      </w:r>
      <w:proofErr w:type="spellEnd"/>
      <w:r w:rsidRPr="009D7B22">
        <w:rPr>
          <w:lang w:eastAsia="fr-FR"/>
        </w:rPr>
        <w:t xml:space="preserve"> internes. Tout </w:t>
      </w:r>
      <w:proofErr w:type="spellStart"/>
      <w:r w:rsidRPr="009D7B22">
        <w:rPr>
          <w:lang w:eastAsia="fr-FR"/>
        </w:rPr>
        <w:t>ce</w:t>
      </w:r>
      <w:proofErr w:type="spellEnd"/>
      <w:r w:rsidRPr="009D7B22">
        <w:rPr>
          <w:lang w:eastAsia="fr-FR"/>
        </w:rPr>
        <w:t xml:space="preserve"> qui </w:t>
      </w:r>
      <w:proofErr w:type="spellStart"/>
      <w:r w:rsidRPr="009D7B22">
        <w:rPr>
          <w:lang w:eastAsia="fr-FR"/>
        </w:rPr>
        <w:t>est</w:t>
      </w:r>
      <w:proofErr w:type="spellEnd"/>
      <w:r w:rsidRPr="009D7B22">
        <w:rPr>
          <w:lang w:eastAsia="fr-FR"/>
        </w:rPr>
        <w:t xml:space="preserve"> </w:t>
      </w:r>
      <w:proofErr w:type="spellStart"/>
      <w:r w:rsidRPr="009D7B22">
        <w:rPr>
          <w:lang w:eastAsia="fr-FR"/>
        </w:rPr>
        <w:t>branché</w:t>
      </w:r>
      <w:proofErr w:type="spellEnd"/>
      <w:r w:rsidRPr="009D7B22">
        <w:rPr>
          <w:lang w:eastAsia="fr-FR"/>
        </w:rPr>
        <w:t xml:space="preserve"> dans les </w:t>
      </w:r>
      <w:proofErr w:type="spellStart"/>
      <w:r w:rsidRPr="009D7B22">
        <w:rPr>
          <w:lang w:eastAsia="fr-FR"/>
        </w:rPr>
        <w:t>trous</w:t>
      </w:r>
      <w:proofErr w:type="spellEnd"/>
      <w:r w:rsidRPr="009D7B22">
        <w:rPr>
          <w:lang w:eastAsia="fr-FR"/>
        </w:rPr>
        <w:t xml:space="preserve"> </w:t>
      </w:r>
      <w:proofErr w:type="spellStart"/>
      <w:r w:rsidRPr="009D7B22">
        <w:rPr>
          <w:lang w:eastAsia="fr-FR"/>
        </w:rPr>
        <w:t>reliés</w:t>
      </w:r>
      <w:proofErr w:type="spellEnd"/>
      <w:r w:rsidRPr="009D7B22">
        <w:rPr>
          <w:lang w:eastAsia="fr-FR"/>
        </w:rPr>
        <w:t xml:space="preserve"> par </w:t>
      </w:r>
      <w:proofErr w:type="spellStart"/>
      <w:r w:rsidRPr="009D7B22">
        <w:rPr>
          <w:lang w:eastAsia="fr-FR"/>
        </w:rPr>
        <w:t>une</w:t>
      </w:r>
      <w:proofErr w:type="spellEnd"/>
      <w:r w:rsidRPr="009D7B22">
        <w:rPr>
          <w:lang w:eastAsia="fr-FR"/>
        </w:rPr>
        <w:t xml:space="preserve"> </w:t>
      </w:r>
      <w:proofErr w:type="spellStart"/>
      <w:r w:rsidRPr="009D7B22">
        <w:rPr>
          <w:lang w:eastAsia="fr-FR"/>
        </w:rPr>
        <w:t>ligne</w:t>
      </w:r>
      <w:proofErr w:type="spellEnd"/>
      <w:r w:rsidRPr="009D7B22">
        <w:rPr>
          <w:lang w:eastAsia="fr-FR"/>
        </w:rPr>
        <w:t xml:space="preserve"> noire sera </w:t>
      </w:r>
      <w:proofErr w:type="spellStart"/>
      <w:r w:rsidRPr="009D7B22">
        <w:rPr>
          <w:lang w:eastAsia="fr-FR"/>
        </w:rPr>
        <w:t>connecté</w:t>
      </w:r>
      <w:proofErr w:type="spellEnd"/>
      <w:r w:rsidRPr="009D7B22">
        <w:rPr>
          <w:lang w:eastAsia="fr-FR"/>
        </w:rPr>
        <w:t xml:space="preserve"> </w:t>
      </w:r>
      <w:proofErr w:type="spellStart"/>
      <w:r w:rsidRPr="009D7B22">
        <w:rPr>
          <w:lang w:eastAsia="fr-FR"/>
        </w:rPr>
        <w:t>électriquement</w:t>
      </w:r>
      <w:proofErr w:type="spellEnd"/>
      <w:r w:rsidR="54520803" w:rsidRPr="00B05032">
        <w:t>.</w:t>
      </w:r>
    </w:p>
    <w:p w14:paraId="2979F77D" w14:textId="30B8A2E9" w:rsidR="54520803" w:rsidRPr="00B05032" w:rsidRDefault="54520803" w:rsidP="00C07090">
      <w:pPr>
        <w:jc w:val="center"/>
      </w:pPr>
      <w:r w:rsidRPr="00B05032">
        <w:rPr>
          <w:noProof/>
        </w:rPr>
        <w:lastRenderedPageBreak/>
        <w:drawing>
          <wp:inline distT="0" distB="0" distL="0" distR="0" wp14:anchorId="276E7156" wp14:editId="59176581">
            <wp:extent cx="5724525" cy="3470493"/>
            <wp:effectExtent l="38100" t="38100" r="85725" b="92075"/>
            <wp:docPr id="1795746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2">
                      <a:extLst>
                        <a:ext uri="{28A0092B-C50C-407E-A947-70E740481C1C}">
                          <a14:useLocalDpi xmlns:a14="http://schemas.microsoft.com/office/drawing/2010/main" val="0"/>
                        </a:ext>
                      </a:extLst>
                    </a:blip>
                    <a:stretch>
                      <a:fillRect/>
                    </a:stretch>
                  </pic:blipFill>
                  <pic:spPr>
                    <a:xfrm>
                      <a:off x="0" y="0"/>
                      <a:ext cx="5724525" cy="3470493"/>
                    </a:xfrm>
                    <a:prstGeom prst="rect">
                      <a:avLst/>
                    </a:prstGeom>
                    <a:effectLst>
                      <a:outerShdw blurRad="50800" dist="38100" dir="2700000" algn="tl" rotWithShape="0">
                        <a:prstClr val="black">
                          <a:alpha val="40000"/>
                        </a:prstClr>
                      </a:outerShdw>
                    </a:effectLst>
                  </pic:spPr>
                </pic:pic>
              </a:graphicData>
            </a:graphic>
          </wp:inline>
        </w:drawing>
      </w:r>
    </w:p>
    <w:p w14:paraId="434710FF" w14:textId="24917A42" w:rsidR="00B22D18" w:rsidRPr="009D7B22" w:rsidRDefault="00DC4D99" w:rsidP="00DC4D99">
      <w:pPr>
        <w:pStyle w:val="NoSpacing"/>
        <w:rPr>
          <w:rFonts w:ascii="Times New Roman" w:eastAsia="Times New Roman" w:hAnsi="Times New Roman" w:cs="Times New Roman"/>
          <w:lang w:eastAsia="fr-FR"/>
        </w:rPr>
      </w:pPr>
      <w:r w:rsidRPr="009D7B22">
        <w:rPr>
          <w:lang w:eastAsia="fr-FR"/>
        </w:rPr>
        <w:t xml:space="preserve">Un fil </w:t>
      </w:r>
      <w:proofErr w:type="spellStart"/>
      <w:r w:rsidRPr="009D7B22">
        <w:rPr>
          <w:lang w:eastAsia="fr-FR"/>
        </w:rPr>
        <w:t>passera</w:t>
      </w:r>
      <w:proofErr w:type="spellEnd"/>
      <w:r w:rsidRPr="009D7B22">
        <w:rPr>
          <w:lang w:eastAsia="fr-FR"/>
        </w:rPr>
        <w:t xml:space="preserve"> de la </w:t>
      </w:r>
      <w:proofErr w:type="spellStart"/>
      <w:r w:rsidRPr="009D7B22">
        <w:rPr>
          <w:lang w:eastAsia="fr-FR"/>
        </w:rPr>
        <w:t>broche</w:t>
      </w:r>
      <w:proofErr w:type="spellEnd"/>
      <w:r w:rsidRPr="009D7B22">
        <w:rPr>
          <w:lang w:eastAsia="fr-FR"/>
        </w:rPr>
        <w:t xml:space="preserve"> PWM à la plaque </w:t>
      </w:r>
      <w:proofErr w:type="spellStart"/>
      <w:r w:rsidRPr="009D7B22">
        <w:rPr>
          <w:lang w:eastAsia="fr-FR"/>
        </w:rPr>
        <w:t>d'essai</w:t>
      </w:r>
      <w:proofErr w:type="spellEnd"/>
      <w:r w:rsidRPr="009D7B22">
        <w:rPr>
          <w:lang w:eastAsia="fr-FR"/>
        </w:rPr>
        <w:t xml:space="preserve"> </w:t>
      </w:r>
      <w:proofErr w:type="spellStart"/>
      <w:r w:rsidRPr="009D7B22">
        <w:rPr>
          <w:lang w:eastAsia="fr-FR"/>
        </w:rPr>
        <w:t>où</w:t>
      </w:r>
      <w:proofErr w:type="spellEnd"/>
      <w:r w:rsidRPr="009D7B22">
        <w:rPr>
          <w:lang w:eastAsia="fr-FR"/>
        </w:rPr>
        <w:t xml:space="preserve"> le long fil de la </w:t>
      </w:r>
      <w:r w:rsidR="00086391">
        <w:rPr>
          <w:lang w:eastAsia="fr-FR"/>
        </w:rPr>
        <w:t>DEL</w:t>
      </w:r>
      <w:r w:rsidR="00086391" w:rsidRPr="009D7B22">
        <w:rPr>
          <w:lang w:eastAsia="fr-FR"/>
        </w:rPr>
        <w:t xml:space="preserve"> </w:t>
      </w:r>
      <w:proofErr w:type="spellStart"/>
      <w:r w:rsidRPr="009D7B22">
        <w:rPr>
          <w:lang w:eastAsia="fr-FR"/>
        </w:rPr>
        <w:t>est</w:t>
      </w:r>
      <w:proofErr w:type="spellEnd"/>
      <w:r w:rsidRPr="009D7B22">
        <w:rPr>
          <w:lang w:eastAsia="fr-FR"/>
        </w:rPr>
        <w:t xml:space="preserve"> </w:t>
      </w:r>
      <w:proofErr w:type="spellStart"/>
      <w:r w:rsidRPr="009D7B22">
        <w:rPr>
          <w:lang w:eastAsia="fr-FR"/>
        </w:rPr>
        <w:t>branché</w:t>
      </w:r>
      <w:proofErr w:type="spellEnd"/>
      <w:r w:rsidRPr="009D7B22">
        <w:rPr>
          <w:lang w:eastAsia="fr-FR"/>
        </w:rPr>
        <w:t xml:space="preserve">. Le fil court de la </w:t>
      </w:r>
      <w:r w:rsidR="00086391">
        <w:rPr>
          <w:lang w:eastAsia="fr-FR"/>
        </w:rPr>
        <w:t>DEL</w:t>
      </w:r>
      <w:r w:rsidR="00086391" w:rsidRPr="009D7B22">
        <w:rPr>
          <w:lang w:eastAsia="fr-FR"/>
        </w:rPr>
        <w:t xml:space="preserve"> </w:t>
      </w:r>
      <w:r w:rsidRPr="009D7B22">
        <w:rPr>
          <w:lang w:eastAsia="fr-FR"/>
        </w:rPr>
        <w:t xml:space="preserve">se </w:t>
      </w:r>
      <w:proofErr w:type="spellStart"/>
      <w:r w:rsidRPr="009D7B22">
        <w:rPr>
          <w:lang w:eastAsia="fr-FR"/>
        </w:rPr>
        <w:t>connectera</w:t>
      </w:r>
      <w:proofErr w:type="spellEnd"/>
      <w:r w:rsidRPr="009D7B22">
        <w:rPr>
          <w:lang w:eastAsia="fr-FR"/>
        </w:rPr>
        <w:t xml:space="preserve"> à la résistance, et la résistance à la </w:t>
      </w:r>
      <w:proofErr w:type="spellStart"/>
      <w:r w:rsidRPr="009D7B22">
        <w:rPr>
          <w:lang w:eastAsia="fr-FR"/>
        </w:rPr>
        <w:t>broche</w:t>
      </w:r>
      <w:proofErr w:type="spellEnd"/>
      <w:r w:rsidRPr="009D7B22">
        <w:rPr>
          <w:lang w:eastAsia="fr-FR"/>
        </w:rPr>
        <w:t xml:space="preserve"> GND (</w:t>
      </w:r>
      <w:proofErr w:type="spellStart"/>
      <w:r w:rsidRPr="009D7B22">
        <w:rPr>
          <w:lang w:eastAsia="fr-FR"/>
        </w:rPr>
        <w:t>terre</w:t>
      </w:r>
      <w:proofErr w:type="spellEnd"/>
      <w:r w:rsidRPr="009D7B22">
        <w:rPr>
          <w:lang w:eastAsia="fr-FR"/>
        </w:rPr>
        <w:t xml:space="preserve">). </w:t>
      </w:r>
      <w:proofErr w:type="spellStart"/>
      <w:r w:rsidRPr="009D7B22">
        <w:rPr>
          <w:lang w:eastAsia="fr-FR"/>
        </w:rPr>
        <w:t>Cela</w:t>
      </w:r>
      <w:proofErr w:type="spellEnd"/>
      <w:r w:rsidRPr="009D7B22">
        <w:rPr>
          <w:lang w:eastAsia="fr-FR"/>
        </w:rPr>
        <w:t xml:space="preserve"> </w:t>
      </w:r>
      <w:proofErr w:type="spellStart"/>
      <w:r w:rsidRPr="009D7B22">
        <w:rPr>
          <w:lang w:eastAsia="fr-FR"/>
        </w:rPr>
        <w:t>forme</w:t>
      </w:r>
      <w:proofErr w:type="spellEnd"/>
      <w:r w:rsidRPr="009D7B22">
        <w:rPr>
          <w:lang w:eastAsia="fr-FR"/>
        </w:rPr>
        <w:t xml:space="preserve"> un </w:t>
      </w:r>
      <w:proofErr w:type="spellStart"/>
      <w:r w:rsidRPr="009D7B22">
        <w:rPr>
          <w:lang w:eastAsia="fr-FR"/>
        </w:rPr>
        <w:t>cercle</w:t>
      </w:r>
      <w:proofErr w:type="spellEnd"/>
      <w:r w:rsidRPr="009D7B22">
        <w:rPr>
          <w:lang w:eastAsia="fr-FR"/>
        </w:rPr>
        <w:t xml:space="preserve"> (</w:t>
      </w:r>
      <w:proofErr w:type="spellStart"/>
      <w:r w:rsidRPr="009D7B22">
        <w:rPr>
          <w:lang w:eastAsia="fr-FR"/>
        </w:rPr>
        <w:t>ou</w:t>
      </w:r>
      <w:proofErr w:type="spellEnd"/>
      <w:r w:rsidRPr="009D7B22">
        <w:rPr>
          <w:lang w:eastAsia="fr-FR"/>
        </w:rPr>
        <w:t xml:space="preserve"> un circuit) </w:t>
      </w:r>
      <w:proofErr w:type="spellStart"/>
      <w:r w:rsidRPr="009D7B22">
        <w:rPr>
          <w:lang w:eastAsia="fr-FR"/>
        </w:rPr>
        <w:t>où</w:t>
      </w:r>
      <w:proofErr w:type="spellEnd"/>
      <w:r w:rsidRPr="009D7B22">
        <w:rPr>
          <w:lang w:eastAsia="fr-FR"/>
        </w:rPr>
        <w:t xml:space="preserve"> les </w:t>
      </w:r>
      <w:proofErr w:type="spellStart"/>
      <w:r w:rsidRPr="009D7B22">
        <w:rPr>
          <w:lang w:eastAsia="fr-FR"/>
        </w:rPr>
        <w:t>électrons</w:t>
      </w:r>
      <w:proofErr w:type="spellEnd"/>
      <w:r w:rsidRPr="009D7B22">
        <w:rPr>
          <w:lang w:eastAsia="fr-FR"/>
        </w:rPr>
        <w:t xml:space="preserve"> </w:t>
      </w:r>
      <w:proofErr w:type="spellStart"/>
      <w:r w:rsidRPr="009D7B22">
        <w:rPr>
          <w:lang w:eastAsia="fr-FR"/>
        </w:rPr>
        <w:t>trouveront</w:t>
      </w:r>
      <w:proofErr w:type="spellEnd"/>
      <w:r w:rsidRPr="009D7B22">
        <w:rPr>
          <w:lang w:eastAsia="fr-FR"/>
        </w:rPr>
        <w:t xml:space="preserve"> un </w:t>
      </w:r>
      <w:proofErr w:type="spellStart"/>
      <w:r w:rsidRPr="009D7B22">
        <w:rPr>
          <w:lang w:eastAsia="fr-FR"/>
        </w:rPr>
        <w:t>chemin</w:t>
      </w:r>
      <w:proofErr w:type="spellEnd"/>
      <w:r w:rsidRPr="009D7B22">
        <w:rPr>
          <w:lang w:eastAsia="fr-FR"/>
        </w:rPr>
        <w:t xml:space="preserve"> entre PWM et GND. </w:t>
      </w:r>
      <w:proofErr w:type="spellStart"/>
      <w:r w:rsidRPr="009D7B22">
        <w:rPr>
          <w:lang w:eastAsia="fr-FR"/>
        </w:rPr>
        <w:t>Lorsque</w:t>
      </w:r>
      <w:proofErr w:type="spellEnd"/>
      <w:r w:rsidRPr="009D7B22">
        <w:rPr>
          <w:lang w:eastAsia="fr-FR"/>
        </w:rPr>
        <w:t xml:space="preserve"> la </w:t>
      </w:r>
      <w:proofErr w:type="spellStart"/>
      <w:r w:rsidRPr="009D7B22">
        <w:rPr>
          <w:lang w:eastAsia="fr-FR"/>
        </w:rPr>
        <w:t>broche</w:t>
      </w:r>
      <w:proofErr w:type="spellEnd"/>
      <w:r w:rsidRPr="009D7B22">
        <w:rPr>
          <w:lang w:eastAsia="fr-FR"/>
        </w:rPr>
        <w:t xml:space="preserve"> PWM </w:t>
      </w:r>
      <w:proofErr w:type="spellStart"/>
      <w:r w:rsidRPr="009D7B22">
        <w:rPr>
          <w:lang w:eastAsia="fr-FR"/>
        </w:rPr>
        <w:t>est</w:t>
      </w:r>
      <w:proofErr w:type="spellEnd"/>
      <w:r w:rsidRPr="009D7B22">
        <w:rPr>
          <w:lang w:eastAsia="fr-FR"/>
        </w:rPr>
        <w:t xml:space="preserve"> </w:t>
      </w:r>
      <w:proofErr w:type="spellStart"/>
      <w:r w:rsidRPr="009D7B22">
        <w:rPr>
          <w:lang w:eastAsia="fr-FR"/>
        </w:rPr>
        <w:t>activée</w:t>
      </w:r>
      <w:proofErr w:type="spellEnd"/>
      <w:r w:rsidRPr="009D7B22">
        <w:rPr>
          <w:lang w:eastAsia="fr-FR"/>
        </w:rPr>
        <w:t xml:space="preserve">, la </w:t>
      </w:r>
      <w:r w:rsidR="00086391">
        <w:rPr>
          <w:lang w:eastAsia="fr-FR"/>
        </w:rPr>
        <w:t>DEL</w:t>
      </w:r>
      <w:r w:rsidR="00086391" w:rsidRPr="009D7B22">
        <w:rPr>
          <w:lang w:eastAsia="fr-FR"/>
        </w:rPr>
        <w:t xml:space="preserve"> </w:t>
      </w:r>
      <w:proofErr w:type="spellStart"/>
      <w:r w:rsidRPr="009D7B22">
        <w:rPr>
          <w:lang w:eastAsia="fr-FR"/>
        </w:rPr>
        <w:t>s'allume</w:t>
      </w:r>
      <w:proofErr w:type="spellEnd"/>
      <w:r w:rsidR="54520803" w:rsidRPr="00B05032">
        <w:t>.</w:t>
      </w:r>
    </w:p>
    <w:p w14:paraId="0D97D388" w14:textId="1EE25C22" w:rsidR="54520803" w:rsidRPr="00B05032" w:rsidRDefault="54520803" w:rsidP="00C07090">
      <w:pPr>
        <w:jc w:val="center"/>
      </w:pPr>
      <w:r w:rsidRPr="00B05032">
        <w:rPr>
          <w:noProof/>
        </w:rPr>
        <w:drawing>
          <wp:inline distT="0" distB="0" distL="0" distR="0" wp14:anchorId="7E975854" wp14:editId="42DF58C3">
            <wp:extent cx="964697" cy="2437130"/>
            <wp:effectExtent l="44768" t="31432" r="70802" b="89853"/>
            <wp:docPr id="2464701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964697" cy="2437130"/>
                    </a:xfrm>
                    <a:prstGeom prst="rect">
                      <a:avLst/>
                    </a:prstGeom>
                    <a:effectLst>
                      <a:outerShdw blurRad="50800" dist="38100" dir="2700000" algn="tl" rotWithShape="0">
                        <a:prstClr val="black">
                          <a:alpha val="40000"/>
                        </a:prstClr>
                      </a:outerShdw>
                    </a:effectLst>
                  </pic:spPr>
                </pic:pic>
              </a:graphicData>
            </a:graphic>
          </wp:inline>
        </w:drawing>
      </w:r>
    </w:p>
    <w:p w14:paraId="47F59908" w14:textId="54DB4ACC" w:rsidR="00B22D18" w:rsidRPr="009D7B22" w:rsidRDefault="00DC4D99">
      <w:pPr>
        <w:pStyle w:val="NoSpacing"/>
        <w:rPr>
          <w:rFonts w:ascii="Times New Roman" w:eastAsia="Times New Roman" w:hAnsi="Times New Roman" w:cs="Times New Roman"/>
          <w:lang w:eastAsia="fr-FR"/>
        </w:rPr>
      </w:pPr>
      <w:r w:rsidRPr="009D7B22">
        <w:rPr>
          <w:lang w:eastAsia="fr-FR"/>
        </w:rPr>
        <w:t xml:space="preserve">Pour </w:t>
      </w:r>
      <w:proofErr w:type="spellStart"/>
      <w:r w:rsidRPr="009D7B22">
        <w:rPr>
          <w:lang w:eastAsia="fr-FR"/>
        </w:rPr>
        <w:t>contrôler</w:t>
      </w:r>
      <w:proofErr w:type="spellEnd"/>
      <w:r w:rsidRPr="009D7B22">
        <w:rPr>
          <w:lang w:eastAsia="fr-FR"/>
        </w:rPr>
        <w:t xml:space="preserve"> la </w:t>
      </w:r>
      <w:proofErr w:type="spellStart"/>
      <w:r w:rsidRPr="009D7B22">
        <w:rPr>
          <w:lang w:eastAsia="fr-FR"/>
        </w:rPr>
        <w:t>broche</w:t>
      </w:r>
      <w:proofErr w:type="spellEnd"/>
      <w:r w:rsidRPr="009D7B22">
        <w:rPr>
          <w:lang w:eastAsia="fr-FR"/>
        </w:rPr>
        <w:t xml:space="preserve"> PWM, </w:t>
      </w:r>
      <w:r w:rsidR="00291BB1">
        <w:rPr>
          <w:lang w:eastAsia="fr-FR"/>
        </w:rPr>
        <w:t xml:space="preserve">avec </w:t>
      </w:r>
      <w:r w:rsidRPr="009D7B22">
        <w:rPr>
          <w:lang w:eastAsia="fr-FR"/>
        </w:rPr>
        <w:t xml:space="preserve">un GPIO, nous </w:t>
      </w:r>
      <w:proofErr w:type="spellStart"/>
      <w:r w:rsidRPr="009D7B22">
        <w:rPr>
          <w:lang w:eastAsia="fr-FR"/>
        </w:rPr>
        <w:t>devons</w:t>
      </w:r>
      <w:proofErr w:type="spellEnd"/>
      <w:r w:rsidRPr="009D7B22">
        <w:rPr>
          <w:lang w:eastAsia="fr-FR"/>
        </w:rPr>
        <w:t xml:space="preserve"> </w:t>
      </w:r>
      <w:proofErr w:type="spellStart"/>
      <w:r w:rsidRPr="009D7B22">
        <w:rPr>
          <w:lang w:eastAsia="fr-FR"/>
        </w:rPr>
        <w:t>inclure</w:t>
      </w:r>
      <w:proofErr w:type="spellEnd"/>
      <w:r w:rsidRPr="009D7B22">
        <w:rPr>
          <w:lang w:eastAsia="fr-FR"/>
        </w:rPr>
        <w:t xml:space="preserve"> les </w:t>
      </w:r>
      <w:proofErr w:type="spellStart"/>
      <w:r w:rsidRPr="009D7B22">
        <w:rPr>
          <w:lang w:eastAsia="fr-FR"/>
        </w:rPr>
        <w:t>bibliothèques</w:t>
      </w:r>
      <w:proofErr w:type="spellEnd"/>
      <w:r w:rsidRPr="009D7B22">
        <w:rPr>
          <w:lang w:eastAsia="fr-FR"/>
        </w:rPr>
        <w:t xml:space="preserve"> </w:t>
      </w:r>
      <w:proofErr w:type="spellStart"/>
      <w:r w:rsidRPr="009D7B22">
        <w:rPr>
          <w:lang w:eastAsia="fr-FR"/>
        </w:rPr>
        <w:t>Nugets</w:t>
      </w:r>
      <w:proofErr w:type="spellEnd"/>
      <w:r w:rsidRPr="009D7B22">
        <w:rPr>
          <w:lang w:eastAsia="fr-FR"/>
        </w:rPr>
        <w:t xml:space="preserve"> </w:t>
      </w:r>
      <w:proofErr w:type="spellStart"/>
      <w:proofErr w:type="gramStart"/>
      <w:r w:rsidRPr="009D7B22">
        <w:rPr>
          <w:lang w:eastAsia="fr-FR"/>
        </w:rPr>
        <w:t>GHIElectronics.TinyCLR.Devices</w:t>
      </w:r>
      <w:proofErr w:type="spellEnd"/>
      <w:proofErr w:type="gramEnd"/>
      <w:r w:rsidRPr="009D7B22">
        <w:rPr>
          <w:lang w:eastAsia="fr-FR"/>
        </w:rPr>
        <w:t xml:space="preserve"> et </w:t>
      </w:r>
      <w:proofErr w:type="spellStart"/>
      <w:r w:rsidRPr="009D7B22">
        <w:rPr>
          <w:lang w:eastAsia="fr-FR"/>
        </w:rPr>
        <w:t>GHIElectronics.TinyCLR.Pins</w:t>
      </w:r>
      <w:proofErr w:type="spellEnd"/>
      <w:r w:rsidRPr="009D7B22">
        <w:rPr>
          <w:lang w:eastAsia="fr-FR"/>
        </w:rPr>
        <w:t xml:space="preserve">. </w:t>
      </w:r>
      <w:proofErr w:type="spellStart"/>
      <w:r w:rsidRPr="009D7B22">
        <w:rPr>
          <w:lang w:eastAsia="fr-FR"/>
        </w:rPr>
        <w:t>Ces</w:t>
      </w:r>
      <w:proofErr w:type="spellEnd"/>
      <w:r w:rsidRPr="009D7B22">
        <w:rPr>
          <w:lang w:eastAsia="fr-FR"/>
        </w:rPr>
        <w:t xml:space="preserve"> </w:t>
      </w:r>
      <w:proofErr w:type="spellStart"/>
      <w:r w:rsidRPr="009D7B22">
        <w:rPr>
          <w:lang w:eastAsia="fr-FR"/>
        </w:rPr>
        <w:t>bibliothèques</w:t>
      </w:r>
      <w:proofErr w:type="spellEnd"/>
      <w:r w:rsidRPr="009D7B22">
        <w:rPr>
          <w:lang w:eastAsia="fr-FR"/>
        </w:rPr>
        <w:t xml:space="preserve"> </w:t>
      </w:r>
      <w:proofErr w:type="spellStart"/>
      <w:r w:rsidRPr="009D7B22">
        <w:rPr>
          <w:lang w:eastAsia="fr-FR"/>
        </w:rPr>
        <w:t>sont</w:t>
      </w:r>
      <w:proofErr w:type="spellEnd"/>
      <w:r w:rsidRPr="009D7B22">
        <w:rPr>
          <w:lang w:eastAsia="fr-FR"/>
        </w:rPr>
        <w:t xml:space="preserve"> indispensables à la </w:t>
      </w:r>
      <w:proofErr w:type="spellStart"/>
      <w:r w:rsidRPr="009D7B22">
        <w:rPr>
          <w:lang w:eastAsia="fr-FR"/>
        </w:rPr>
        <w:t>bibliothèque</w:t>
      </w:r>
      <w:proofErr w:type="spellEnd"/>
      <w:r w:rsidRPr="009D7B22">
        <w:rPr>
          <w:lang w:eastAsia="fr-FR"/>
        </w:rPr>
        <w:t xml:space="preserve"> </w:t>
      </w:r>
      <w:proofErr w:type="spellStart"/>
      <w:proofErr w:type="gramStart"/>
      <w:r w:rsidRPr="009D7B22">
        <w:rPr>
          <w:lang w:eastAsia="fr-FR"/>
        </w:rPr>
        <w:t>GHIElectronics.TinyCLR.BrainPad</w:t>
      </w:r>
      <w:proofErr w:type="spellEnd"/>
      <w:proofErr w:type="gramEnd"/>
      <w:r w:rsidRPr="009D7B22">
        <w:rPr>
          <w:lang w:eastAsia="fr-FR"/>
        </w:rPr>
        <w:t xml:space="preserve"> que nous </w:t>
      </w:r>
      <w:proofErr w:type="spellStart"/>
      <w:r w:rsidRPr="009D7B22">
        <w:rPr>
          <w:lang w:eastAsia="fr-FR"/>
        </w:rPr>
        <w:t>devons</w:t>
      </w:r>
      <w:proofErr w:type="spellEnd"/>
      <w:r w:rsidRPr="009D7B22">
        <w:rPr>
          <w:lang w:eastAsia="fr-FR"/>
        </w:rPr>
        <w:t xml:space="preserve"> </w:t>
      </w:r>
      <w:proofErr w:type="spellStart"/>
      <w:r w:rsidRPr="009D7B22">
        <w:rPr>
          <w:lang w:eastAsia="fr-FR"/>
        </w:rPr>
        <w:t>toujours</w:t>
      </w:r>
      <w:proofErr w:type="spellEnd"/>
      <w:r w:rsidRPr="009D7B22">
        <w:rPr>
          <w:lang w:eastAsia="fr-FR"/>
        </w:rPr>
        <w:t xml:space="preserve"> </w:t>
      </w:r>
      <w:proofErr w:type="spellStart"/>
      <w:r w:rsidRPr="009D7B22">
        <w:rPr>
          <w:lang w:eastAsia="fr-FR"/>
        </w:rPr>
        <w:t>ajouter</w:t>
      </w:r>
      <w:proofErr w:type="spellEnd"/>
      <w:r w:rsidRPr="009D7B22">
        <w:rPr>
          <w:rFonts w:ascii="Times New Roman" w:eastAsia="Times New Roman" w:hAnsi="Times New Roman" w:cs="Times New Roman"/>
          <w:lang w:eastAsia="fr-FR"/>
        </w:rPr>
        <w:t xml:space="preserve">, </w:t>
      </w:r>
      <w:proofErr w:type="spellStart"/>
      <w:r w:rsidR="00DF0CF8" w:rsidRPr="009D7B22">
        <w:rPr>
          <w:lang w:eastAsia="fr-FR"/>
        </w:rPr>
        <w:t>aussi</w:t>
      </w:r>
      <w:proofErr w:type="spellEnd"/>
      <w:r w:rsidR="00DF0CF8" w:rsidRPr="009D7B22">
        <w:rPr>
          <w:lang w:eastAsia="fr-FR"/>
        </w:rPr>
        <w:t xml:space="preserve"> </w:t>
      </w:r>
      <w:proofErr w:type="spellStart"/>
      <w:r w:rsidRPr="009D7B22">
        <w:rPr>
          <w:lang w:eastAsia="fr-FR"/>
        </w:rPr>
        <w:t>aucune</w:t>
      </w:r>
      <w:proofErr w:type="spellEnd"/>
      <w:r w:rsidRPr="009D7B22">
        <w:rPr>
          <w:lang w:eastAsia="fr-FR"/>
        </w:rPr>
        <w:t xml:space="preserve"> </w:t>
      </w:r>
      <w:proofErr w:type="spellStart"/>
      <w:r w:rsidRPr="009D7B22">
        <w:rPr>
          <w:lang w:eastAsia="fr-FR"/>
        </w:rPr>
        <w:t>autre</w:t>
      </w:r>
      <w:proofErr w:type="spellEnd"/>
      <w:r w:rsidRPr="009D7B22">
        <w:rPr>
          <w:lang w:eastAsia="fr-FR"/>
        </w:rPr>
        <w:t xml:space="preserve"> action </w:t>
      </w:r>
      <w:proofErr w:type="spellStart"/>
      <w:r w:rsidRPr="009D7B22">
        <w:rPr>
          <w:lang w:eastAsia="fr-FR"/>
        </w:rPr>
        <w:t>n'est</w:t>
      </w:r>
      <w:proofErr w:type="spellEnd"/>
      <w:r w:rsidRPr="009D7B22">
        <w:rPr>
          <w:lang w:eastAsia="fr-FR"/>
        </w:rPr>
        <w:t xml:space="preserve"> </w:t>
      </w:r>
      <w:proofErr w:type="spellStart"/>
      <w:r w:rsidRPr="009D7B22">
        <w:rPr>
          <w:lang w:eastAsia="fr-FR"/>
        </w:rPr>
        <w:t>nécessaire</w:t>
      </w:r>
      <w:proofErr w:type="spellEnd"/>
      <w:r w:rsidR="00DF0CF8" w:rsidRPr="009D7B22">
        <w:rPr>
          <w:rFonts w:ascii="Times New Roman" w:eastAsia="Times New Roman" w:hAnsi="Times New Roman" w:cs="Times New Roman"/>
          <w:lang w:eastAsia="fr-FR"/>
        </w:rPr>
        <w:t>,</w:t>
      </w:r>
      <w:r w:rsidRPr="009D7B22">
        <w:rPr>
          <w:lang w:eastAsia="fr-FR"/>
        </w:rPr>
        <w:t xml:space="preserve"> car </w:t>
      </w:r>
      <w:proofErr w:type="spellStart"/>
      <w:r w:rsidRPr="009D7B22">
        <w:rPr>
          <w:lang w:eastAsia="fr-FR"/>
        </w:rPr>
        <w:t>elles</w:t>
      </w:r>
      <w:proofErr w:type="spellEnd"/>
      <w:r w:rsidRPr="009D7B22">
        <w:rPr>
          <w:lang w:eastAsia="fr-FR"/>
        </w:rPr>
        <w:t xml:space="preserve"> </w:t>
      </w:r>
      <w:proofErr w:type="spellStart"/>
      <w:r w:rsidRPr="009D7B22">
        <w:rPr>
          <w:lang w:eastAsia="fr-FR"/>
        </w:rPr>
        <w:t>sont</w:t>
      </w:r>
      <w:proofErr w:type="spellEnd"/>
      <w:r w:rsidRPr="009D7B22">
        <w:rPr>
          <w:lang w:eastAsia="fr-FR"/>
        </w:rPr>
        <w:t xml:space="preserve"> </w:t>
      </w:r>
      <w:proofErr w:type="spellStart"/>
      <w:r w:rsidRPr="009D7B22">
        <w:rPr>
          <w:lang w:eastAsia="fr-FR"/>
        </w:rPr>
        <w:t>automatiquement</w:t>
      </w:r>
      <w:proofErr w:type="spellEnd"/>
      <w:r w:rsidRPr="009D7B22">
        <w:rPr>
          <w:lang w:eastAsia="fr-FR"/>
        </w:rPr>
        <w:t xml:space="preserve"> </w:t>
      </w:r>
      <w:proofErr w:type="spellStart"/>
      <w:r w:rsidRPr="009D7B22">
        <w:rPr>
          <w:lang w:eastAsia="fr-FR"/>
        </w:rPr>
        <w:t>ajoutées</w:t>
      </w:r>
      <w:proofErr w:type="spellEnd"/>
      <w:r w:rsidR="03473D0C" w:rsidRPr="00B05032">
        <w:t>.</w:t>
      </w:r>
    </w:p>
    <w:p w14:paraId="33FC98E8" w14:textId="77777777" w:rsidR="00B22D18" w:rsidRPr="00B05032" w:rsidRDefault="00B22D18" w:rsidP="00B22D18">
      <w:pPr>
        <w:jc w:val="center"/>
      </w:pPr>
      <w:r w:rsidRPr="00B05032">
        <w:rPr>
          <w:noProof/>
        </w:rPr>
        <w:drawing>
          <wp:inline distT="0" distB="0" distL="0" distR="0" wp14:anchorId="65437BCB" wp14:editId="68F0F8A1">
            <wp:extent cx="2397125" cy="854710"/>
            <wp:effectExtent l="38100" t="38100" r="98425" b="977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397125" cy="85471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C82BD51" w14:textId="7BA50ADD" w:rsidR="00B22D18" w:rsidRPr="009D7B22" w:rsidRDefault="001726E4" w:rsidP="001726E4">
      <w:pPr>
        <w:pStyle w:val="NoSpacing"/>
        <w:rPr>
          <w:rFonts w:ascii="Times New Roman" w:eastAsia="Times New Roman" w:hAnsi="Times New Roman" w:cs="Times New Roman"/>
          <w:lang w:eastAsia="fr-FR"/>
        </w:rPr>
      </w:pPr>
      <w:r w:rsidRPr="009D7B22">
        <w:rPr>
          <w:lang w:eastAsia="fr-FR"/>
        </w:rPr>
        <w:t xml:space="preserve">Nous </w:t>
      </w:r>
      <w:proofErr w:type="spellStart"/>
      <w:r w:rsidRPr="009D7B22">
        <w:rPr>
          <w:lang w:eastAsia="fr-FR"/>
        </w:rPr>
        <w:t>aurons</w:t>
      </w:r>
      <w:proofErr w:type="spellEnd"/>
      <w:r w:rsidRPr="009D7B22">
        <w:rPr>
          <w:lang w:eastAsia="fr-FR"/>
        </w:rPr>
        <w:t xml:space="preserve"> </w:t>
      </w:r>
      <w:proofErr w:type="spellStart"/>
      <w:r w:rsidRPr="009D7B22">
        <w:rPr>
          <w:lang w:eastAsia="fr-FR"/>
        </w:rPr>
        <w:t>besoin</w:t>
      </w:r>
      <w:proofErr w:type="spellEnd"/>
      <w:r w:rsidRPr="009D7B22">
        <w:rPr>
          <w:lang w:eastAsia="fr-FR"/>
        </w:rPr>
        <w:t xml:space="preserve"> </w:t>
      </w:r>
      <w:proofErr w:type="spellStart"/>
      <w:r w:rsidRPr="009D7B22">
        <w:rPr>
          <w:lang w:eastAsia="fr-FR"/>
        </w:rPr>
        <w:t>d'avoir</w:t>
      </w:r>
      <w:proofErr w:type="spellEnd"/>
      <w:r w:rsidRPr="009D7B22">
        <w:rPr>
          <w:lang w:eastAsia="fr-FR"/>
        </w:rPr>
        <w:t xml:space="preserve"> </w:t>
      </w:r>
      <w:proofErr w:type="spellStart"/>
      <w:r w:rsidRPr="009D7B22">
        <w:rPr>
          <w:lang w:eastAsia="fr-FR"/>
        </w:rPr>
        <w:t>accès</w:t>
      </w:r>
      <w:proofErr w:type="spellEnd"/>
      <w:r w:rsidRPr="009D7B22">
        <w:rPr>
          <w:lang w:eastAsia="fr-FR"/>
        </w:rPr>
        <w:t xml:space="preserve"> aux </w:t>
      </w:r>
      <w:proofErr w:type="spellStart"/>
      <w:r w:rsidRPr="009D7B22">
        <w:rPr>
          <w:lang w:eastAsia="fr-FR"/>
        </w:rPr>
        <w:t>bibliothèques</w:t>
      </w:r>
      <w:proofErr w:type="spellEnd"/>
      <w:r w:rsidRPr="009D7B22">
        <w:rPr>
          <w:lang w:eastAsia="fr-FR"/>
        </w:rPr>
        <w:t xml:space="preserve"> GPIO dans </w:t>
      </w:r>
      <w:proofErr w:type="spellStart"/>
      <w:r w:rsidRPr="009D7B22">
        <w:rPr>
          <w:lang w:eastAsia="fr-FR"/>
        </w:rPr>
        <w:t>notre</w:t>
      </w:r>
      <w:proofErr w:type="spellEnd"/>
      <w:r w:rsidRPr="009D7B22">
        <w:rPr>
          <w:lang w:eastAsia="fr-FR"/>
        </w:rPr>
        <w:t xml:space="preserve"> code. </w:t>
      </w:r>
      <w:proofErr w:type="spellStart"/>
      <w:r w:rsidRPr="009D7B22">
        <w:rPr>
          <w:lang w:eastAsia="fr-FR"/>
        </w:rPr>
        <w:t>Ceci</w:t>
      </w:r>
      <w:proofErr w:type="spellEnd"/>
      <w:r w:rsidRPr="009D7B22">
        <w:rPr>
          <w:lang w:eastAsia="fr-FR"/>
        </w:rPr>
        <w:t xml:space="preserve"> </w:t>
      </w:r>
      <w:r w:rsidR="00A93A8C">
        <w:rPr>
          <w:lang w:eastAsia="fr-FR"/>
        </w:rPr>
        <w:t>s</w:t>
      </w:r>
      <w:r w:rsidR="00DF0CF8" w:rsidRPr="009D7B22">
        <w:rPr>
          <w:lang w:eastAsia="fr-FR"/>
        </w:rPr>
        <w:t>e</w:t>
      </w:r>
      <w:r w:rsidRPr="009D7B22">
        <w:rPr>
          <w:lang w:eastAsia="fr-FR"/>
        </w:rPr>
        <w:t xml:space="preserve"> fait avec </w:t>
      </w:r>
      <w:proofErr w:type="spellStart"/>
      <w:r w:rsidRPr="009D7B22">
        <w:rPr>
          <w:lang w:eastAsia="fr-FR"/>
        </w:rPr>
        <w:t>une</w:t>
      </w:r>
      <w:proofErr w:type="spellEnd"/>
      <w:r w:rsidRPr="009D7B22">
        <w:rPr>
          <w:lang w:eastAsia="fr-FR"/>
        </w:rPr>
        <w:t xml:space="preserve"> </w:t>
      </w:r>
      <w:proofErr w:type="spellStart"/>
      <w:r w:rsidRPr="009D7B22">
        <w:rPr>
          <w:lang w:eastAsia="fr-FR"/>
        </w:rPr>
        <w:t>ligne</w:t>
      </w:r>
      <w:proofErr w:type="spellEnd"/>
      <w:r w:rsidR="3D1EE336" w:rsidRPr="00B05032">
        <w:t>.</w:t>
      </w:r>
    </w:p>
    <w:tbl>
      <w:tblPr>
        <w:tblStyle w:val="TableGrid"/>
        <w:tblW w:w="0" w:type="auto"/>
        <w:tblLook w:val="04A0" w:firstRow="1" w:lastRow="0" w:firstColumn="1" w:lastColumn="0" w:noHBand="0" w:noVBand="1"/>
      </w:tblPr>
      <w:tblGrid>
        <w:gridCol w:w="9350"/>
      </w:tblGrid>
      <w:tr w:rsidR="00B22D18" w:rsidRPr="00B05032" w14:paraId="77B9A47A" w14:textId="77777777" w:rsidTr="00C40311">
        <w:tc>
          <w:tcPr>
            <w:tcW w:w="9350" w:type="dxa"/>
          </w:tcPr>
          <w:p w14:paraId="3EA5BFBE" w14:textId="77777777" w:rsidR="00B22D18" w:rsidRPr="00B05032" w:rsidRDefault="00B22D18" w:rsidP="00C40311">
            <w:proofErr w:type="spellStart"/>
            <w:proofErr w:type="gramStart"/>
            <w:r w:rsidRPr="009D7B22">
              <w:rPr>
                <w:rFonts w:ascii="Consolas" w:eastAsia="Consolas" w:hAnsi="Consolas" w:cs="Consolas"/>
                <w:color w:val="0000FF"/>
                <w:sz w:val="19"/>
                <w:szCs w:val="19"/>
              </w:rPr>
              <w:t>using</w:t>
            </w:r>
            <w:proofErr w:type="spellEnd"/>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GHIElectronics.TinyCLR.Devices.Gpio</w:t>
            </w:r>
            <w:proofErr w:type="spellEnd"/>
            <w:r w:rsidRPr="009D7B22">
              <w:rPr>
                <w:rFonts w:ascii="Consolas" w:eastAsia="Consolas" w:hAnsi="Consolas" w:cs="Consolas"/>
                <w:color w:val="000000"/>
                <w:sz w:val="19"/>
                <w:szCs w:val="19"/>
              </w:rPr>
              <w:t>;</w:t>
            </w:r>
          </w:p>
        </w:tc>
      </w:tr>
    </w:tbl>
    <w:p w14:paraId="27E7CEF6" w14:textId="7C171B4F" w:rsidR="00B22D18" w:rsidRPr="00B05032" w:rsidRDefault="001726E4" w:rsidP="001726E4">
      <w:r>
        <w:t>Nous devons accéder à une broche à travers le contrôleur GPIO qui se trouve à l'intérieur du processeur</w:t>
      </w:r>
      <w:r w:rsidR="00B22D18" w:rsidRPr="00B05032">
        <w:t>.</w:t>
      </w:r>
    </w:p>
    <w:tbl>
      <w:tblPr>
        <w:tblStyle w:val="TableGrid"/>
        <w:tblW w:w="0" w:type="auto"/>
        <w:tblLook w:val="04A0" w:firstRow="1" w:lastRow="0" w:firstColumn="1" w:lastColumn="0" w:noHBand="0" w:noVBand="1"/>
      </w:tblPr>
      <w:tblGrid>
        <w:gridCol w:w="9350"/>
      </w:tblGrid>
      <w:tr w:rsidR="00B22D18" w:rsidRPr="00B05032" w14:paraId="06E6819F" w14:textId="77777777" w:rsidTr="00C40311">
        <w:tc>
          <w:tcPr>
            <w:tcW w:w="9350" w:type="dxa"/>
          </w:tcPr>
          <w:p w14:paraId="34C478D5" w14:textId="3197D779" w:rsidR="000B20C9" w:rsidRPr="009D7B22" w:rsidRDefault="000B20C9" w:rsidP="00C40311">
            <w:pPr>
              <w:rPr>
                <w:rFonts w:ascii="Consolas" w:eastAsia="Consolas" w:hAnsi="Consolas" w:cs="Consolas"/>
                <w:color w:val="0000FF"/>
                <w:sz w:val="19"/>
                <w:szCs w:val="19"/>
              </w:rPr>
            </w:pPr>
            <w:proofErr w:type="gramStart"/>
            <w:r w:rsidRPr="009D7B22">
              <w:rPr>
                <w:rFonts w:ascii="Consolas" w:eastAsia="Consolas" w:hAnsi="Consolas" w:cs="Consolas"/>
                <w:color w:val="000000"/>
                <w:sz w:val="19"/>
                <w:szCs w:val="19"/>
              </w:rPr>
              <w:lastRenderedPageBreak/>
              <w:t>var</w:t>
            </w:r>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controller</w:t>
            </w:r>
            <w:proofErr w:type="spellEnd"/>
            <w:r w:rsidRPr="009D7B22">
              <w:rPr>
                <w:rFonts w:ascii="Consolas" w:eastAsia="Consolas" w:hAnsi="Consolas" w:cs="Consolas"/>
                <w:color w:val="000000"/>
                <w:sz w:val="19"/>
                <w:szCs w:val="19"/>
              </w:rPr>
              <w:t xml:space="preserve"> = </w:t>
            </w:r>
            <w:proofErr w:type="spellStart"/>
            <w:r w:rsidRPr="009D7B22">
              <w:rPr>
                <w:rFonts w:ascii="Consolas" w:eastAsia="Consolas" w:hAnsi="Consolas" w:cs="Consolas"/>
                <w:color w:val="000000"/>
                <w:sz w:val="19"/>
                <w:szCs w:val="19"/>
              </w:rPr>
              <w:t>GpioController.GetDefault</w:t>
            </w:r>
            <w:proofErr w:type="spellEnd"/>
            <w:r w:rsidRPr="009D7B22">
              <w:rPr>
                <w:rFonts w:ascii="Consolas" w:eastAsia="Consolas" w:hAnsi="Consolas" w:cs="Consolas"/>
                <w:color w:val="000000"/>
                <w:sz w:val="19"/>
                <w:szCs w:val="19"/>
              </w:rPr>
              <w:t>();</w:t>
            </w:r>
          </w:p>
          <w:p w14:paraId="02FB89EA" w14:textId="72F1602C" w:rsidR="00B22D18" w:rsidRPr="00B05032" w:rsidRDefault="00B22D18" w:rsidP="00C40311">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w:t>
            </w:r>
            <w:proofErr w:type="spellStart"/>
            <w:r w:rsidR="000B20C9" w:rsidRPr="009D7B22">
              <w:rPr>
                <w:rFonts w:ascii="Consolas" w:eastAsia="Consolas" w:hAnsi="Consolas" w:cs="Consolas"/>
                <w:color w:val="000000"/>
                <w:sz w:val="19"/>
                <w:szCs w:val="19"/>
              </w:rPr>
              <w:t>pwmPin</w:t>
            </w:r>
            <w:proofErr w:type="spellEnd"/>
            <w:r w:rsidRPr="009D7B22">
              <w:rPr>
                <w:rFonts w:ascii="Consolas" w:eastAsia="Consolas" w:hAnsi="Consolas" w:cs="Consolas"/>
                <w:color w:val="000000"/>
                <w:sz w:val="19"/>
                <w:szCs w:val="19"/>
              </w:rPr>
              <w:t xml:space="preserve"> = </w:t>
            </w:r>
            <w:proofErr w:type="spellStart"/>
            <w:r w:rsidR="000B20C9" w:rsidRPr="009D7B22">
              <w:rPr>
                <w:rFonts w:ascii="Consolas" w:eastAsia="Consolas" w:hAnsi="Consolas" w:cs="Consolas"/>
                <w:color w:val="000000"/>
                <w:sz w:val="19"/>
                <w:szCs w:val="19"/>
              </w:rPr>
              <w:t>controller</w:t>
            </w:r>
            <w:r w:rsidRPr="009D7B22">
              <w:rPr>
                <w:rFonts w:ascii="Consolas" w:eastAsia="Consolas" w:hAnsi="Consolas" w:cs="Consolas"/>
                <w:color w:val="000000"/>
                <w:sz w:val="19"/>
                <w:szCs w:val="19"/>
              </w:rPr>
              <w:t>.OpenPin</w:t>
            </w:r>
            <w:proofErr w:type="spellEnd"/>
            <w:r w:rsidRPr="009D7B22">
              <w:rPr>
                <w:rFonts w:ascii="Consolas" w:eastAsia="Consolas" w:hAnsi="Consolas" w:cs="Consolas"/>
                <w:color w:val="000000"/>
                <w:sz w:val="19"/>
                <w:szCs w:val="19"/>
              </w:rPr>
              <w:t>(</w:t>
            </w:r>
            <w:proofErr w:type="spellStart"/>
            <w:r w:rsidRPr="009D7B22">
              <w:rPr>
                <w:rFonts w:ascii="Consolas" w:eastAsia="Consolas" w:hAnsi="Consolas" w:cs="Consolas"/>
                <w:color w:val="000000"/>
                <w:sz w:val="19"/>
                <w:szCs w:val="19"/>
              </w:rPr>
              <w:t>BrainPad.Expansion.GpioPin.Pwm</w:t>
            </w:r>
            <w:proofErr w:type="spellEnd"/>
            <w:r w:rsidRPr="009D7B22">
              <w:rPr>
                <w:rFonts w:ascii="Consolas" w:eastAsia="Consolas" w:hAnsi="Consolas" w:cs="Consolas"/>
                <w:color w:val="000000"/>
                <w:sz w:val="19"/>
                <w:szCs w:val="19"/>
              </w:rPr>
              <w:t>);</w:t>
            </w:r>
          </w:p>
        </w:tc>
      </w:tr>
    </w:tbl>
    <w:p w14:paraId="5407594D" w14:textId="059EB3E7" w:rsidR="00B22D18" w:rsidRPr="00B05032" w:rsidRDefault="00BD1B53" w:rsidP="00B22D18">
      <w:r w:rsidRPr="009D7B22">
        <w:rPr>
          <w:lang w:eastAsia="fr-FR"/>
        </w:rPr>
        <w:t xml:space="preserve">Les broches peuvent être des entrées ou des sorties, tout comme les entrées et les sorties du BrainPad. Les entrées vont dans le </w:t>
      </w:r>
      <w:r w:rsidRPr="009D7B22">
        <w:rPr>
          <w:rFonts w:ascii="Times New Roman" w:eastAsia="Times New Roman" w:hAnsi="Times New Roman" w:cs="Times New Roman"/>
          <w:lang w:eastAsia="fr-FR"/>
        </w:rPr>
        <w:t>"</w:t>
      </w:r>
      <w:r w:rsidRPr="009D7B22">
        <w:rPr>
          <w:lang w:eastAsia="fr-FR"/>
        </w:rPr>
        <w:t>cerveau</w:t>
      </w:r>
      <w:r w:rsidRPr="009D7B22">
        <w:rPr>
          <w:rFonts w:ascii="Times New Roman" w:eastAsia="Times New Roman" w:hAnsi="Times New Roman" w:cs="Times New Roman"/>
          <w:lang w:eastAsia="fr-FR"/>
        </w:rPr>
        <w:t>"</w:t>
      </w:r>
      <w:r w:rsidRPr="009D7B22">
        <w:rPr>
          <w:lang w:eastAsia="fr-FR"/>
        </w:rPr>
        <w:t xml:space="preserve"> et les sorties sortent du </w:t>
      </w:r>
      <w:r w:rsidRPr="009D7B22">
        <w:rPr>
          <w:rFonts w:ascii="Times New Roman" w:eastAsia="Times New Roman" w:hAnsi="Times New Roman" w:cs="Times New Roman"/>
          <w:lang w:eastAsia="fr-FR"/>
        </w:rPr>
        <w:t>"</w:t>
      </w:r>
      <w:r w:rsidRPr="009D7B22">
        <w:rPr>
          <w:lang w:eastAsia="fr-FR"/>
        </w:rPr>
        <w:t>cerveau</w:t>
      </w:r>
      <w:r w:rsidRPr="009D7B22">
        <w:rPr>
          <w:rFonts w:ascii="Times New Roman" w:eastAsia="Times New Roman" w:hAnsi="Times New Roman" w:cs="Times New Roman"/>
          <w:lang w:eastAsia="fr-FR"/>
        </w:rPr>
        <w:t>"</w:t>
      </w:r>
      <w:r w:rsidRPr="009D7B22">
        <w:rPr>
          <w:lang w:eastAsia="fr-FR"/>
        </w:rPr>
        <w:t xml:space="preserve">. Un exemple d'entrée est un bouton, comme les boutons trouvés sur le BrainPad. Un exemple de sortie est une </w:t>
      </w:r>
      <w:r w:rsidR="00086391">
        <w:rPr>
          <w:lang w:eastAsia="fr-FR"/>
        </w:rPr>
        <w:t>DEL</w:t>
      </w:r>
      <w:r w:rsidRPr="009D7B22">
        <w:rPr>
          <w:lang w:eastAsia="fr-FR"/>
        </w:rPr>
        <w:t>, comme le Light Bulb. Donc, la broche PWM doit être une sortie</w:t>
      </w:r>
      <w:r w:rsidR="54520803" w:rsidRPr="00B05032">
        <w:t>.</w:t>
      </w:r>
    </w:p>
    <w:tbl>
      <w:tblPr>
        <w:tblStyle w:val="TableGrid"/>
        <w:tblW w:w="0" w:type="auto"/>
        <w:tblLook w:val="04A0" w:firstRow="1" w:lastRow="0" w:firstColumn="1" w:lastColumn="0" w:noHBand="0" w:noVBand="1"/>
      </w:tblPr>
      <w:tblGrid>
        <w:gridCol w:w="9350"/>
      </w:tblGrid>
      <w:tr w:rsidR="00B22D18" w:rsidRPr="00B05032" w14:paraId="5E700204" w14:textId="77777777" w:rsidTr="00C40311">
        <w:tc>
          <w:tcPr>
            <w:tcW w:w="9350" w:type="dxa"/>
          </w:tcPr>
          <w:p w14:paraId="38F9B3B5" w14:textId="6693E652" w:rsidR="00B22D18" w:rsidRPr="00B05032" w:rsidRDefault="000B20C9" w:rsidP="00C40311">
            <w:proofErr w:type="spellStart"/>
            <w:r w:rsidRPr="009D7B22">
              <w:rPr>
                <w:rFonts w:ascii="Consolas" w:eastAsia="Consolas" w:hAnsi="Consolas" w:cs="Consolas"/>
                <w:color w:val="000000"/>
                <w:sz w:val="19"/>
                <w:szCs w:val="19"/>
              </w:rPr>
              <w:t>pwmPin</w:t>
            </w:r>
            <w:r w:rsidR="00B22D18" w:rsidRPr="009D7B22">
              <w:rPr>
                <w:rFonts w:ascii="Consolas" w:eastAsia="Consolas" w:hAnsi="Consolas" w:cs="Consolas"/>
                <w:color w:val="000000"/>
                <w:sz w:val="19"/>
                <w:szCs w:val="19"/>
              </w:rPr>
              <w:t>.SetDriveMode</w:t>
            </w:r>
            <w:proofErr w:type="spellEnd"/>
            <w:r w:rsidR="00B22D18" w:rsidRPr="009D7B22">
              <w:rPr>
                <w:rFonts w:ascii="Consolas" w:eastAsia="Consolas" w:hAnsi="Consolas" w:cs="Consolas"/>
                <w:color w:val="000000"/>
                <w:sz w:val="19"/>
                <w:szCs w:val="19"/>
              </w:rPr>
              <w:t>(</w:t>
            </w:r>
            <w:proofErr w:type="spellStart"/>
            <w:r w:rsidR="00B22D18" w:rsidRPr="009D7B22">
              <w:rPr>
                <w:rFonts w:ascii="Consolas" w:eastAsia="Consolas" w:hAnsi="Consolas" w:cs="Consolas"/>
                <w:color w:val="000000"/>
                <w:sz w:val="19"/>
                <w:szCs w:val="19"/>
              </w:rPr>
              <w:t>GpioPinDriveMode.Output</w:t>
            </w:r>
            <w:proofErr w:type="spellEnd"/>
            <w:proofErr w:type="gramStart"/>
            <w:r w:rsidR="00B22D18" w:rsidRPr="009D7B22">
              <w:rPr>
                <w:rFonts w:ascii="Consolas" w:eastAsia="Consolas" w:hAnsi="Consolas" w:cs="Consolas"/>
                <w:color w:val="000000"/>
                <w:sz w:val="19"/>
                <w:szCs w:val="19"/>
              </w:rPr>
              <w:t>);</w:t>
            </w:r>
            <w:proofErr w:type="gramEnd"/>
          </w:p>
        </w:tc>
      </w:tr>
    </w:tbl>
    <w:p w14:paraId="0A0A3670" w14:textId="346862E2" w:rsidR="00B22D18" w:rsidRPr="00B05032" w:rsidRDefault="00BD1B53" w:rsidP="00BD1B53">
      <w:r>
        <w:t xml:space="preserve">Nous pouvons maintenant simplement "écrire" sur cette broche, pour la rendre haute (activer) ou basse (désactiver). Mettez cela dans une boucle avec quelques retards et vous avez une </w:t>
      </w:r>
      <w:r w:rsidR="00086391">
        <w:t xml:space="preserve">DEL </w:t>
      </w:r>
      <w:r>
        <w:t>clignotante</w:t>
      </w:r>
      <w:r w:rsidR="00B22D18" w:rsidRPr="00B05032">
        <w:t>.</w:t>
      </w:r>
    </w:p>
    <w:tbl>
      <w:tblPr>
        <w:tblStyle w:val="TableGrid"/>
        <w:tblW w:w="0" w:type="auto"/>
        <w:tblLook w:val="04A0" w:firstRow="1" w:lastRow="0" w:firstColumn="1" w:lastColumn="0" w:noHBand="0" w:noVBand="1"/>
      </w:tblPr>
      <w:tblGrid>
        <w:gridCol w:w="9350"/>
      </w:tblGrid>
      <w:tr w:rsidR="00B22D18" w:rsidRPr="00B05032" w14:paraId="4279D630" w14:textId="77777777" w:rsidTr="00C40311">
        <w:tc>
          <w:tcPr>
            <w:tcW w:w="9350" w:type="dxa"/>
          </w:tcPr>
          <w:p w14:paraId="44D71824"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proofErr w:type="spellStart"/>
            <w:proofErr w:type="gramStart"/>
            <w:r w:rsidRPr="009D7B22">
              <w:rPr>
                <w:rFonts w:ascii="Consolas" w:eastAsia="Consolas" w:hAnsi="Consolas" w:cs="Consolas"/>
                <w:color w:val="0000FF"/>
                <w:sz w:val="19"/>
                <w:szCs w:val="19"/>
              </w:rPr>
              <w:t>while</w:t>
            </w:r>
            <w:proofErr w:type="spellEnd"/>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FF"/>
                <w:sz w:val="19"/>
                <w:szCs w:val="19"/>
              </w:rPr>
              <w:t>true</w:t>
            </w:r>
            <w:proofErr w:type="spellEnd"/>
            <w:r w:rsidRPr="009D7B22">
              <w:rPr>
                <w:rFonts w:ascii="Consolas" w:eastAsia="Consolas" w:hAnsi="Consolas" w:cs="Consolas"/>
                <w:color w:val="000000"/>
                <w:sz w:val="19"/>
                <w:szCs w:val="19"/>
              </w:rPr>
              <w:t xml:space="preserve">) </w:t>
            </w:r>
          </w:p>
          <w:p w14:paraId="0AC5F26D"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w:t>
            </w:r>
          </w:p>
          <w:p w14:paraId="66F1EECD" w14:textId="41A617A2"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r w:rsidR="009B2A10" w:rsidRPr="009D7B22">
              <w:rPr>
                <w:rFonts w:ascii="Consolas" w:eastAsia="Consolas" w:hAnsi="Consolas" w:cs="Consolas"/>
                <w:color w:val="000000"/>
                <w:sz w:val="19"/>
                <w:szCs w:val="19"/>
              </w:rPr>
              <w:t>pwm</w:t>
            </w:r>
            <w:r w:rsidRPr="009D7B22">
              <w:rPr>
                <w:rFonts w:ascii="Consolas" w:eastAsia="Consolas" w:hAnsi="Consolas" w:cs="Consolas"/>
                <w:color w:val="000000"/>
                <w:sz w:val="19"/>
                <w:szCs w:val="19"/>
              </w:rPr>
              <w:t>Pin.Write</w:t>
            </w:r>
            <w:proofErr w:type="spellEnd"/>
            <w:r w:rsidRPr="009D7B22">
              <w:rPr>
                <w:rFonts w:ascii="Consolas" w:eastAsia="Consolas" w:hAnsi="Consolas" w:cs="Consolas"/>
                <w:color w:val="000000"/>
                <w:sz w:val="19"/>
                <w:szCs w:val="19"/>
              </w:rPr>
              <w:t>(</w:t>
            </w:r>
            <w:proofErr w:type="spellStart"/>
            <w:r w:rsidRPr="009D7B22">
              <w:rPr>
                <w:rFonts w:ascii="Consolas" w:eastAsia="Consolas" w:hAnsi="Consolas" w:cs="Consolas"/>
                <w:color w:val="000000"/>
                <w:sz w:val="19"/>
                <w:szCs w:val="19"/>
              </w:rPr>
              <w:t>GpioPinValue.High</w:t>
            </w:r>
            <w:proofErr w:type="spellEnd"/>
            <w:proofErr w:type="gramStart"/>
            <w:r w:rsidRPr="009D7B22">
              <w:rPr>
                <w:rFonts w:ascii="Consolas" w:eastAsia="Consolas" w:hAnsi="Consolas" w:cs="Consolas"/>
                <w:color w:val="000000"/>
                <w:sz w:val="19"/>
                <w:szCs w:val="19"/>
              </w:rPr>
              <w:t>);</w:t>
            </w:r>
            <w:proofErr w:type="gramEnd"/>
          </w:p>
          <w:p w14:paraId="6A6318F2"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BrainPad.Wait.Seconds</w:t>
            </w:r>
            <w:proofErr w:type="spellEnd"/>
            <w:proofErr w:type="gramEnd"/>
            <w:r w:rsidRPr="009D7B22">
              <w:rPr>
                <w:rFonts w:ascii="Consolas" w:eastAsia="Consolas" w:hAnsi="Consolas" w:cs="Consolas"/>
                <w:color w:val="000000"/>
                <w:sz w:val="19"/>
                <w:szCs w:val="19"/>
              </w:rPr>
              <w:t>(0.1);</w:t>
            </w:r>
          </w:p>
          <w:p w14:paraId="76C0DA05" w14:textId="76F6D9FE"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r w:rsidR="009B2A10" w:rsidRPr="009D7B22">
              <w:rPr>
                <w:rFonts w:ascii="Consolas" w:eastAsia="Consolas" w:hAnsi="Consolas" w:cs="Consolas"/>
                <w:color w:val="000000"/>
                <w:sz w:val="19"/>
                <w:szCs w:val="19"/>
              </w:rPr>
              <w:t>pwm</w:t>
            </w:r>
            <w:r w:rsidRPr="009D7B22">
              <w:rPr>
                <w:rFonts w:ascii="Consolas" w:eastAsia="Consolas" w:hAnsi="Consolas" w:cs="Consolas"/>
                <w:color w:val="000000"/>
                <w:sz w:val="19"/>
                <w:szCs w:val="19"/>
              </w:rPr>
              <w:t>Pin.Write</w:t>
            </w:r>
            <w:proofErr w:type="spellEnd"/>
            <w:r w:rsidRPr="009D7B22">
              <w:rPr>
                <w:rFonts w:ascii="Consolas" w:eastAsia="Consolas" w:hAnsi="Consolas" w:cs="Consolas"/>
                <w:color w:val="000000"/>
                <w:sz w:val="19"/>
                <w:szCs w:val="19"/>
              </w:rPr>
              <w:t>(</w:t>
            </w:r>
            <w:proofErr w:type="spellStart"/>
            <w:r w:rsidRPr="009D7B22">
              <w:rPr>
                <w:rFonts w:ascii="Consolas" w:eastAsia="Consolas" w:hAnsi="Consolas" w:cs="Consolas"/>
                <w:color w:val="000000"/>
                <w:sz w:val="19"/>
                <w:szCs w:val="19"/>
              </w:rPr>
              <w:t>GpioPinValue.Low</w:t>
            </w:r>
            <w:proofErr w:type="spellEnd"/>
            <w:proofErr w:type="gramStart"/>
            <w:r w:rsidRPr="009D7B22">
              <w:rPr>
                <w:rFonts w:ascii="Consolas" w:eastAsia="Consolas" w:hAnsi="Consolas" w:cs="Consolas"/>
                <w:color w:val="000000"/>
                <w:sz w:val="19"/>
                <w:szCs w:val="19"/>
              </w:rPr>
              <w:t>);</w:t>
            </w:r>
            <w:proofErr w:type="gramEnd"/>
          </w:p>
          <w:p w14:paraId="3EB87241" w14:textId="55FEE386"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BrainPad.Wait.Seconds</w:t>
            </w:r>
            <w:proofErr w:type="spellEnd"/>
            <w:proofErr w:type="gramEnd"/>
            <w:r w:rsidRPr="009D7B22">
              <w:rPr>
                <w:rFonts w:ascii="Consolas" w:eastAsia="Consolas" w:hAnsi="Consolas" w:cs="Consolas"/>
                <w:color w:val="000000"/>
                <w:sz w:val="19"/>
                <w:szCs w:val="19"/>
              </w:rPr>
              <w:t>(0.5);</w:t>
            </w:r>
          </w:p>
          <w:p w14:paraId="4503EBCC" w14:textId="77777777" w:rsidR="00B22D18" w:rsidRPr="00B05032" w:rsidRDefault="00B22D18" w:rsidP="00C40311">
            <w:r w:rsidRPr="009D7B22">
              <w:rPr>
                <w:rFonts w:ascii="Consolas" w:eastAsia="Consolas" w:hAnsi="Consolas" w:cs="Consolas"/>
                <w:color w:val="000000"/>
                <w:sz w:val="19"/>
                <w:szCs w:val="19"/>
              </w:rPr>
              <w:t>}</w:t>
            </w:r>
          </w:p>
        </w:tc>
      </w:tr>
    </w:tbl>
    <w:p w14:paraId="571ACA8D" w14:textId="7F4A4D0B" w:rsidR="00B22D18" w:rsidRPr="00B05032" w:rsidRDefault="00F102F6" w:rsidP="00F102F6">
      <w:r>
        <w:t>Le code complet de la méthode principale</w:t>
      </w:r>
      <w:r w:rsidR="006D2775">
        <w:t xml:space="preserve"> Main</w:t>
      </w:r>
      <w:r>
        <w:t xml:space="preserve"> devrait ressembler à ceci </w:t>
      </w:r>
      <w:r w:rsidR="00B22D18" w:rsidRPr="00B05032">
        <w:t>:</w:t>
      </w:r>
    </w:p>
    <w:tbl>
      <w:tblPr>
        <w:tblStyle w:val="TableGrid"/>
        <w:tblW w:w="0" w:type="auto"/>
        <w:tblLook w:val="04A0" w:firstRow="1" w:lastRow="0" w:firstColumn="1" w:lastColumn="0" w:noHBand="0" w:noVBand="1"/>
      </w:tblPr>
      <w:tblGrid>
        <w:gridCol w:w="9350"/>
      </w:tblGrid>
      <w:tr w:rsidR="00B22D18" w:rsidRPr="00B05032" w14:paraId="100B209F" w14:textId="77777777" w:rsidTr="00C40311">
        <w:tc>
          <w:tcPr>
            <w:tcW w:w="9350" w:type="dxa"/>
          </w:tcPr>
          <w:p w14:paraId="39D95844"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proofErr w:type="spellStart"/>
            <w:proofErr w:type="gramStart"/>
            <w:r w:rsidRPr="009D7B22">
              <w:rPr>
                <w:rFonts w:ascii="Consolas" w:eastAsia="Consolas" w:hAnsi="Consolas" w:cs="Consolas"/>
                <w:color w:val="0000FF"/>
                <w:sz w:val="19"/>
                <w:szCs w:val="19"/>
              </w:rPr>
              <w:t>static</w:t>
            </w:r>
            <w:proofErr w:type="spellEnd"/>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FF"/>
                <w:sz w:val="19"/>
                <w:szCs w:val="19"/>
              </w:rPr>
              <w:t>void</w:t>
            </w:r>
            <w:proofErr w:type="spellEnd"/>
            <w:r w:rsidRPr="009D7B22">
              <w:rPr>
                <w:rFonts w:ascii="Consolas" w:eastAsia="Consolas" w:hAnsi="Consolas" w:cs="Consolas"/>
                <w:color w:val="000000"/>
                <w:sz w:val="19"/>
                <w:szCs w:val="19"/>
              </w:rPr>
              <w:t xml:space="preserve"> Main() </w:t>
            </w:r>
          </w:p>
          <w:p w14:paraId="621C08C2" w14:textId="3DEFF921"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w:t>
            </w:r>
          </w:p>
          <w:p w14:paraId="3A353092" w14:textId="6E590553" w:rsidR="009B2A10" w:rsidRPr="009D7B22" w:rsidRDefault="009B2A10"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00"/>
                <w:sz w:val="19"/>
                <w:szCs w:val="19"/>
              </w:rPr>
              <w:t>var</w:t>
            </w:r>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00"/>
                <w:sz w:val="19"/>
                <w:szCs w:val="19"/>
              </w:rPr>
              <w:t>controller</w:t>
            </w:r>
            <w:proofErr w:type="spellEnd"/>
            <w:r w:rsidRPr="009D7B22">
              <w:rPr>
                <w:rFonts w:ascii="Consolas" w:eastAsia="Consolas" w:hAnsi="Consolas" w:cs="Consolas"/>
                <w:color w:val="000000"/>
                <w:sz w:val="19"/>
                <w:szCs w:val="19"/>
              </w:rPr>
              <w:t xml:space="preserve"> = </w:t>
            </w:r>
            <w:proofErr w:type="spellStart"/>
            <w:r w:rsidRPr="009D7B22">
              <w:rPr>
                <w:rFonts w:ascii="Consolas" w:eastAsia="Consolas" w:hAnsi="Consolas" w:cs="Consolas"/>
                <w:color w:val="000000"/>
                <w:sz w:val="19"/>
                <w:szCs w:val="19"/>
              </w:rPr>
              <w:t>GpioController.GetDefault</w:t>
            </w:r>
            <w:proofErr w:type="spellEnd"/>
            <w:r w:rsidRPr="009D7B22">
              <w:rPr>
                <w:rFonts w:ascii="Consolas" w:eastAsia="Consolas" w:hAnsi="Consolas" w:cs="Consolas"/>
                <w:color w:val="000000"/>
                <w:sz w:val="19"/>
                <w:szCs w:val="19"/>
              </w:rPr>
              <w:t>();</w:t>
            </w:r>
          </w:p>
          <w:p w14:paraId="6888F56F" w14:textId="70731ECC"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gramStart"/>
            <w:r w:rsidRPr="009D7B22">
              <w:rPr>
                <w:rFonts w:ascii="Consolas" w:eastAsia="Consolas" w:hAnsi="Consolas" w:cs="Consolas"/>
                <w:color w:val="0000FF"/>
                <w:sz w:val="19"/>
                <w:szCs w:val="19"/>
              </w:rPr>
              <w:t>var</w:t>
            </w:r>
            <w:proofErr w:type="gramEnd"/>
            <w:r w:rsidRPr="009D7B22">
              <w:rPr>
                <w:rFonts w:ascii="Consolas" w:eastAsia="Consolas" w:hAnsi="Consolas" w:cs="Consolas"/>
                <w:color w:val="000000"/>
                <w:sz w:val="19"/>
                <w:szCs w:val="19"/>
              </w:rPr>
              <w:t xml:space="preserve"> </w:t>
            </w:r>
            <w:proofErr w:type="spellStart"/>
            <w:r w:rsidR="009B2A10" w:rsidRPr="009D7B22">
              <w:rPr>
                <w:rFonts w:ascii="Consolas" w:eastAsia="Consolas" w:hAnsi="Consolas" w:cs="Consolas"/>
                <w:color w:val="000000"/>
                <w:sz w:val="19"/>
                <w:szCs w:val="19"/>
              </w:rPr>
              <w:t>pwm</w:t>
            </w:r>
            <w:r w:rsidRPr="009D7B22">
              <w:rPr>
                <w:rFonts w:ascii="Consolas" w:eastAsia="Consolas" w:hAnsi="Consolas" w:cs="Consolas"/>
                <w:color w:val="000000"/>
                <w:sz w:val="19"/>
                <w:szCs w:val="19"/>
              </w:rPr>
              <w:t>Pin</w:t>
            </w:r>
            <w:proofErr w:type="spellEnd"/>
            <w:r w:rsidRPr="009D7B22">
              <w:rPr>
                <w:rFonts w:ascii="Consolas" w:eastAsia="Consolas" w:hAnsi="Consolas" w:cs="Consolas"/>
                <w:color w:val="000000"/>
                <w:sz w:val="19"/>
                <w:szCs w:val="19"/>
              </w:rPr>
              <w:t xml:space="preserve"> = </w:t>
            </w:r>
            <w:proofErr w:type="spellStart"/>
            <w:r w:rsidR="009B2A10" w:rsidRPr="009D7B22">
              <w:rPr>
                <w:rFonts w:ascii="Consolas" w:eastAsia="Consolas" w:hAnsi="Consolas" w:cs="Consolas"/>
                <w:color w:val="000000"/>
                <w:sz w:val="19"/>
                <w:szCs w:val="19"/>
              </w:rPr>
              <w:t>controller</w:t>
            </w:r>
            <w:r w:rsidRPr="009D7B22">
              <w:rPr>
                <w:rFonts w:ascii="Consolas" w:eastAsia="Consolas" w:hAnsi="Consolas" w:cs="Consolas"/>
                <w:color w:val="000000"/>
                <w:sz w:val="19"/>
                <w:szCs w:val="19"/>
              </w:rPr>
              <w:t>.OpenPin</w:t>
            </w:r>
            <w:proofErr w:type="spellEnd"/>
            <w:r w:rsidRPr="009D7B22">
              <w:rPr>
                <w:rFonts w:ascii="Consolas" w:eastAsia="Consolas" w:hAnsi="Consolas" w:cs="Consolas"/>
                <w:color w:val="000000"/>
                <w:sz w:val="19"/>
                <w:szCs w:val="19"/>
              </w:rPr>
              <w:t>(</w:t>
            </w:r>
            <w:proofErr w:type="spellStart"/>
            <w:r w:rsidRPr="009D7B22">
              <w:rPr>
                <w:rFonts w:ascii="Consolas" w:eastAsia="Consolas" w:hAnsi="Consolas" w:cs="Consolas"/>
                <w:color w:val="000000"/>
                <w:sz w:val="19"/>
                <w:szCs w:val="19"/>
              </w:rPr>
              <w:t>BrainPad.Expansion.GpioPin.Pwm</w:t>
            </w:r>
            <w:proofErr w:type="spellEnd"/>
            <w:r w:rsidRPr="009D7B22">
              <w:rPr>
                <w:rFonts w:ascii="Consolas" w:eastAsia="Consolas" w:hAnsi="Consolas" w:cs="Consolas"/>
                <w:color w:val="000000"/>
                <w:sz w:val="19"/>
                <w:szCs w:val="19"/>
              </w:rPr>
              <w:t>);</w:t>
            </w:r>
          </w:p>
          <w:p w14:paraId="0B7165E2" w14:textId="77777777" w:rsidR="009B2A10" w:rsidRPr="00B05032" w:rsidRDefault="009B2A10" w:rsidP="00C40311">
            <w:pPr>
              <w:autoSpaceDE w:val="0"/>
              <w:autoSpaceDN w:val="0"/>
              <w:adjustRightInd w:val="0"/>
              <w:spacing w:before="0"/>
              <w:rPr>
                <w:rFonts w:ascii="Consolas" w:hAnsi="Consolas" w:cs="Consolas"/>
                <w:color w:val="000000"/>
                <w:sz w:val="19"/>
                <w:szCs w:val="19"/>
              </w:rPr>
            </w:pPr>
          </w:p>
          <w:p w14:paraId="693C7FEF" w14:textId="456D29CD"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r w:rsidR="009B2A10" w:rsidRPr="009D7B22">
              <w:rPr>
                <w:rFonts w:ascii="Consolas" w:eastAsia="Consolas" w:hAnsi="Consolas" w:cs="Consolas"/>
                <w:color w:val="000000"/>
                <w:sz w:val="19"/>
                <w:szCs w:val="19"/>
              </w:rPr>
              <w:t>pwm</w:t>
            </w:r>
            <w:r w:rsidRPr="009D7B22">
              <w:rPr>
                <w:rFonts w:ascii="Consolas" w:eastAsia="Consolas" w:hAnsi="Consolas" w:cs="Consolas"/>
                <w:color w:val="000000"/>
                <w:sz w:val="19"/>
                <w:szCs w:val="19"/>
              </w:rPr>
              <w:t>Pin.SetDriveMode</w:t>
            </w:r>
            <w:proofErr w:type="spellEnd"/>
            <w:r w:rsidRPr="009D7B22">
              <w:rPr>
                <w:rFonts w:ascii="Consolas" w:eastAsia="Consolas" w:hAnsi="Consolas" w:cs="Consolas"/>
                <w:color w:val="000000"/>
                <w:sz w:val="19"/>
                <w:szCs w:val="19"/>
              </w:rPr>
              <w:t>(</w:t>
            </w:r>
            <w:proofErr w:type="spellStart"/>
            <w:r w:rsidRPr="009D7B22">
              <w:rPr>
                <w:rFonts w:ascii="Consolas" w:eastAsia="Consolas" w:hAnsi="Consolas" w:cs="Consolas"/>
                <w:color w:val="000000"/>
                <w:sz w:val="19"/>
                <w:szCs w:val="19"/>
              </w:rPr>
              <w:t>GpioPinDriveMode.Output</w:t>
            </w:r>
            <w:proofErr w:type="spellEnd"/>
            <w:proofErr w:type="gramStart"/>
            <w:r w:rsidRPr="009D7B22">
              <w:rPr>
                <w:rFonts w:ascii="Consolas" w:eastAsia="Consolas" w:hAnsi="Consolas" w:cs="Consolas"/>
                <w:color w:val="000000"/>
                <w:sz w:val="19"/>
                <w:szCs w:val="19"/>
              </w:rPr>
              <w:t>);</w:t>
            </w:r>
            <w:proofErr w:type="gramEnd"/>
          </w:p>
          <w:p w14:paraId="5104E125" w14:textId="77777777" w:rsidR="00B22D18" w:rsidRPr="00B05032" w:rsidRDefault="00B22D18" w:rsidP="00C40311">
            <w:pPr>
              <w:autoSpaceDE w:val="0"/>
              <w:autoSpaceDN w:val="0"/>
              <w:adjustRightInd w:val="0"/>
              <w:spacing w:before="0"/>
              <w:rPr>
                <w:rFonts w:ascii="Consolas" w:hAnsi="Consolas" w:cs="Consolas"/>
                <w:color w:val="000000"/>
                <w:sz w:val="19"/>
                <w:szCs w:val="19"/>
              </w:rPr>
            </w:pPr>
          </w:p>
          <w:p w14:paraId="433E22CE"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FF"/>
                <w:sz w:val="19"/>
                <w:szCs w:val="19"/>
              </w:rPr>
              <w:t>while</w:t>
            </w:r>
            <w:proofErr w:type="spellEnd"/>
            <w:proofErr w:type="gramEnd"/>
            <w:r w:rsidRPr="009D7B22">
              <w:rPr>
                <w:rFonts w:ascii="Consolas" w:eastAsia="Consolas" w:hAnsi="Consolas" w:cs="Consolas"/>
                <w:color w:val="000000"/>
                <w:sz w:val="19"/>
                <w:szCs w:val="19"/>
              </w:rPr>
              <w:t xml:space="preserve"> (</w:t>
            </w:r>
            <w:proofErr w:type="spellStart"/>
            <w:r w:rsidRPr="009D7B22">
              <w:rPr>
                <w:rFonts w:ascii="Consolas" w:eastAsia="Consolas" w:hAnsi="Consolas" w:cs="Consolas"/>
                <w:color w:val="0000FF"/>
                <w:sz w:val="19"/>
                <w:szCs w:val="19"/>
              </w:rPr>
              <w:t>true</w:t>
            </w:r>
            <w:proofErr w:type="spellEnd"/>
            <w:r w:rsidRPr="009D7B22">
              <w:rPr>
                <w:rFonts w:ascii="Consolas" w:eastAsia="Consolas" w:hAnsi="Consolas" w:cs="Consolas"/>
                <w:color w:val="000000"/>
                <w:sz w:val="19"/>
                <w:szCs w:val="19"/>
              </w:rPr>
              <w:t xml:space="preserve">) </w:t>
            </w:r>
          </w:p>
          <w:p w14:paraId="41CA14EC"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009184A5" w14:textId="73C83273"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r w:rsidR="009B2A10" w:rsidRPr="009D7B22">
              <w:rPr>
                <w:rFonts w:ascii="Consolas" w:eastAsia="Consolas" w:hAnsi="Consolas" w:cs="Consolas"/>
                <w:color w:val="000000"/>
                <w:sz w:val="19"/>
                <w:szCs w:val="19"/>
              </w:rPr>
              <w:t>pwm</w:t>
            </w:r>
            <w:r w:rsidRPr="009D7B22">
              <w:rPr>
                <w:rFonts w:ascii="Consolas" w:eastAsia="Consolas" w:hAnsi="Consolas" w:cs="Consolas"/>
                <w:color w:val="000000"/>
                <w:sz w:val="19"/>
                <w:szCs w:val="19"/>
              </w:rPr>
              <w:t>Pin.Write</w:t>
            </w:r>
            <w:proofErr w:type="spellEnd"/>
            <w:r w:rsidRPr="009D7B22">
              <w:rPr>
                <w:rFonts w:ascii="Consolas" w:eastAsia="Consolas" w:hAnsi="Consolas" w:cs="Consolas"/>
                <w:color w:val="000000"/>
                <w:sz w:val="19"/>
                <w:szCs w:val="19"/>
              </w:rPr>
              <w:t>(</w:t>
            </w:r>
            <w:proofErr w:type="spellStart"/>
            <w:r w:rsidRPr="009D7B22">
              <w:rPr>
                <w:rFonts w:ascii="Consolas" w:eastAsia="Consolas" w:hAnsi="Consolas" w:cs="Consolas"/>
                <w:color w:val="000000"/>
                <w:sz w:val="19"/>
                <w:szCs w:val="19"/>
              </w:rPr>
              <w:t>GpioPinValue.High</w:t>
            </w:r>
            <w:proofErr w:type="spellEnd"/>
            <w:proofErr w:type="gramStart"/>
            <w:r w:rsidRPr="009D7B22">
              <w:rPr>
                <w:rFonts w:ascii="Consolas" w:eastAsia="Consolas" w:hAnsi="Consolas" w:cs="Consolas"/>
                <w:color w:val="000000"/>
                <w:sz w:val="19"/>
                <w:szCs w:val="19"/>
              </w:rPr>
              <w:t>);</w:t>
            </w:r>
            <w:proofErr w:type="gramEnd"/>
          </w:p>
          <w:p w14:paraId="699A586C"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BrainPad.Wait.Seconds</w:t>
            </w:r>
            <w:proofErr w:type="spellEnd"/>
            <w:proofErr w:type="gramEnd"/>
            <w:r w:rsidRPr="009D7B22">
              <w:rPr>
                <w:rFonts w:ascii="Consolas" w:eastAsia="Consolas" w:hAnsi="Consolas" w:cs="Consolas"/>
                <w:color w:val="000000"/>
                <w:sz w:val="19"/>
                <w:szCs w:val="19"/>
              </w:rPr>
              <w:t>(0.1);</w:t>
            </w:r>
          </w:p>
          <w:p w14:paraId="613F2710" w14:textId="761D1383"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r w:rsidR="009B2A10" w:rsidRPr="009D7B22">
              <w:rPr>
                <w:rFonts w:ascii="Consolas" w:eastAsia="Consolas" w:hAnsi="Consolas" w:cs="Consolas"/>
                <w:color w:val="000000"/>
                <w:sz w:val="19"/>
                <w:szCs w:val="19"/>
              </w:rPr>
              <w:t>pwm</w:t>
            </w:r>
            <w:r w:rsidRPr="009D7B22">
              <w:rPr>
                <w:rFonts w:ascii="Consolas" w:eastAsia="Consolas" w:hAnsi="Consolas" w:cs="Consolas"/>
                <w:color w:val="000000"/>
                <w:sz w:val="19"/>
                <w:szCs w:val="19"/>
              </w:rPr>
              <w:t>Pin.Write</w:t>
            </w:r>
            <w:proofErr w:type="spellEnd"/>
            <w:r w:rsidRPr="009D7B22">
              <w:rPr>
                <w:rFonts w:ascii="Consolas" w:eastAsia="Consolas" w:hAnsi="Consolas" w:cs="Consolas"/>
                <w:color w:val="000000"/>
                <w:sz w:val="19"/>
                <w:szCs w:val="19"/>
              </w:rPr>
              <w:t>(</w:t>
            </w:r>
            <w:proofErr w:type="spellStart"/>
            <w:r w:rsidRPr="009D7B22">
              <w:rPr>
                <w:rFonts w:ascii="Consolas" w:eastAsia="Consolas" w:hAnsi="Consolas" w:cs="Consolas"/>
                <w:color w:val="000000"/>
                <w:sz w:val="19"/>
                <w:szCs w:val="19"/>
              </w:rPr>
              <w:t>GpioPinValue.Low</w:t>
            </w:r>
            <w:proofErr w:type="spellEnd"/>
            <w:proofErr w:type="gramStart"/>
            <w:r w:rsidRPr="009D7B22">
              <w:rPr>
                <w:rFonts w:ascii="Consolas" w:eastAsia="Consolas" w:hAnsi="Consolas" w:cs="Consolas"/>
                <w:color w:val="000000"/>
                <w:sz w:val="19"/>
                <w:szCs w:val="19"/>
              </w:rPr>
              <w:t>);</w:t>
            </w:r>
            <w:proofErr w:type="gramEnd"/>
          </w:p>
          <w:p w14:paraId="476FEE92" w14:textId="23B660FC"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roofErr w:type="spellStart"/>
            <w:proofErr w:type="gramStart"/>
            <w:r w:rsidRPr="009D7B22">
              <w:rPr>
                <w:rFonts w:ascii="Consolas" w:eastAsia="Consolas" w:hAnsi="Consolas" w:cs="Consolas"/>
                <w:color w:val="000000"/>
                <w:sz w:val="19"/>
                <w:szCs w:val="19"/>
              </w:rPr>
              <w:t>BrainPad.Wait.Seconds</w:t>
            </w:r>
            <w:proofErr w:type="spellEnd"/>
            <w:proofErr w:type="gramEnd"/>
            <w:r w:rsidRPr="009D7B22">
              <w:rPr>
                <w:rFonts w:ascii="Consolas" w:eastAsia="Consolas" w:hAnsi="Consolas" w:cs="Consolas"/>
                <w:color w:val="000000"/>
                <w:sz w:val="19"/>
                <w:szCs w:val="19"/>
              </w:rPr>
              <w:t>(0.5);</w:t>
            </w:r>
          </w:p>
          <w:p w14:paraId="2C20390C" w14:textId="77777777" w:rsidR="00B22D18" w:rsidRPr="009D7B22" w:rsidRDefault="00B22D18" w:rsidP="0073628E">
            <w:pPr>
              <w:autoSpaceDE w:val="0"/>
              <w:autoSpaceDN w:val="0"/>
              <w:adjustRightInd w:val="0"/>
              <w:spacing w:before="0"/>
              <w:rPr>
                <w:rFonts w:ascii="Consolas" w:eastAsia="Consolas" w:hAnsi="Consolas" w:cs="Consolas"/>
                <w:color w:val="000000"/>
                <w:sz w:val="19"/>
                <w:szCs w:val="19"/>
              </w:rPr>
            </w:pPr>
            <w:r w:rsidRPr="009D7B22">
              <w:rPr>
                <w:rFonts w:ascii="Consolas" w:eastAsia="Consolas" w:hAnsi="Consolas" w:cs="Consolas"/>
                <w:color w:val="000000"/>
                <w:sz w:val="19"/>
                <w:szCs w:val="19"/>
              </w:rPr>
              <w:t xml:space="preserve">    }</w:t>
            </w:r>
          </w:p>
          <w:p w14:paraId="6B394B50" w14:textId="77777777" w:rsidR="00B22D18" w:rsidRPr="00B05032" w:rsidRDefault="00B22D18" w:rsidP="00C40311">
            <w:r w:rsidRPr="009D7B22">
              <w:rPr>
                <w:rFonts w:ascii="Consolas" w:eastAsia="Consolas" w:hAnsi="Consolas" w:cs="Consolas"/>
                <w:color w:val="000000"/>
                <w:sz w:val="19"/>
                <w:szCs w:val="19"/>
              </w:rPr>
              <w:t>}</w:t>
            </w:r>
          </w:p>
        </w:tc>
      </w:tr>
    </w:tbl>
    <w:p w14:paraId="15EF1E40" w14:textId="3FE16DDE" w:rsidR="00B22D18" w:rsidRPr="009D7B22" w:rsidRDefault="00F102F6" w:rsidP="00F102F6">
      <w:pPr>
        <w:rPr>
          <w:rFonts w:ascii="Times New Roman" w:eastAsia="Times New Roman" w:hAnsi="Times New Roman" w:cs="Times New Roman"/>
          <w:lang w:eastAsia="fr-FR"/>
        </w:rPr>
      </w:pPr>
      <w:r w:rsidRPr="009D7B22">
        <w:rPr>
          <w:lang w:eastAsia="fr-FR"/>
        </w:rPr>
        <w:t xml:space="preserve">La connexion d'un bouton est similaire, </w:t>
      </w:r>
      <w:proofErr w:type="gramStart"/>
      <w:r w:rsidRPr="009D7B22">
        <w:rPr>
          <w:lang w:eastAsia="fr-FR"/>
        </w:rPr>
        <w:t>sauf que</w:t>
      </w:r>
      <w:proofErr w:type="gramEnd"/>
      <w:r w:rsidRPr="009D7B22">
        <w:rPr>
          <w:lang w:eastAsia="fr-FR"/>
        </w:rPr>
        <w:t xml:space="preserve"> la broche doit être une entrée au lieu </w:t>
      </w:r>
      <w:r w:rsidR="00DF0CF8" w:rsidRPr="009D7B22">
        <w:rPr>
          <w:lang w:eastAsia="fr-FR"/>
        </w:rPr>
        <w:t>d'une</w:t>
      </w:r>
      <w:r w:rsidRPr="009D7B22">
        <w:rPr>
          <w:lang w:eastAsia="fr-FR"/>
        </w:rPr>
        <w:t xml:space="preserve"> sortie. Sans entrer dans les détails, la broche doit être une entrée avec pull up. Cela </w:t>
      </w:r>
      <w:r w:rsidR="00860941">
        <w:rPr>
          <w:lang w:eastAsia="fr-FR"/>
        </w:rPr>
        <w:t xml:space="preserve">la </w:t>
      </w:r>
      <w:r w:rsidRPr="009D7B22">
        <w:rPr>
          <w:lang w:eastAsia="fr-FR"/>
        </w:rPr>
        <w:t>maintiendra au niveau logique haut jusqu'à ce que le bouton soit enfoncé</w:t>
      </w:r>
      <w:r w:rsidR="3D1EE336" w:rsidRPr="00B05032">
        <w:t>.</w:t>
      </w:r>
    </w:p>
    <w:tbl>
      <w:tblPr>
        <w:tblStyle w:val="TableGrid"/>
        <w:tblW w:w="0" w:type="auto"/>
        <w:tblLook w:val="04A0" w:firstRow="1" w:lastRow="0" w:firstColumn="1" w:lastColumn="0" w:noHBand="0" w:noVBand="1"/>
      </w:tblPr>
      <w:tblGrid>
        <w:gridCol w:w="9350"/>
      </w:tblGrid>
      <w:tr w:rsidR="00B22D18" w:rsidRPr="00B05032" w14:paraId="6513C1E3" w14:textId="77777777" w:rsidTr="00C40311">
        <w:tc>
          <w:tcPr>
            <w:tcW w:w="9350" w:type="dxa"/>
          </w:tcPr>
          <w:p w14:paraId="1168305B" w14:textId="63BC4781" w:rsidR="00B22D18" w:rsidRPr="00B05032" w:rsidRDefault="009B2A10" w:rsidP="00C40311">
            <w:proofErr w:type="spellStart"/>
            <w:r w:rsidRPr="009D7B22">
              <w:rPr>
                <w:rFonts w:ascii="Consolas" w:eastAsia="Consolas" w:hAnsi="Consolas" w:cs="Consolas"/>
                <w:color w:val="000000"/>
                <w:sz w:val="19"/>
                <w:szCs w:val="19"/>
              </w:rPr>
              <w:t>pwm</w:t>
            </w:r>
            <w:r w:rsidR="00B22D18" w:rsidRPr="009D7B22">
              <w:rPr>
                <w:rFonts w:ascii="Consolas" w:eastAsia="Consolas" w:hAnsi="Consolas" w:cs="Consolas"/>
                <w:color w:val="000000"/>
                <w:sz w:val="19"/>
                <w:szCs w:val="19"/>
              </w:rPr>
              <w:t>Pin.SetDriveMode</w:t>
            </w:r>
            <w:proofErr w:type="spellEnd"/>
            <w:r w:rsidR="00B22D18" w:rsidRPr="009D7B22">
              <w:rPr>
                <w:rFonts w:ascii="Consolas" w:eastAsia="Consolas" w:hAnsi="Consolas" w:cs="Consolas"/>
                <w:color w:val="000000"/>
                <w:sz w:val="19"/>
                <w:szCs w:val="19"/>
              </w:rPr>
              <w:t>(</w:t>
            </w:r>
            <w:proofErr w:type="spellStart"/>
            <w:r w:rsidR="00B22D18" w:rsidRPr="009D7B22">
              <w:rPr>
                <w:rFonts w:ascii="Consolas" w:eastAsia="Consolas" w:hAnsi="Consolas" w:cs="Consolas"/>
                <w:color w:val="000000"/>
                <w:sz w:val="19"/>
                <w:szCs w:val="19"/>
              </w:rPr>
              <w:t>GpioPinDriveMode.InputPullUp</w:t>
            </w:r>
            <w:proofErr w:type="spellEnd"/>
            <w:proofErr w:type="gramStart"/>
            <w:r w:rsidR="00B22D18" w:rsidRPr="009D7B22">
              <w:rPr>
                <w:rFonts w:ascii="Consolas" w:eastAsia="Consolas" w:hAnsi="Consolas" w:cs="Consolas"/>
                <w:color w:val="000000"/>
                <w:sz w:val="19"/>
                <w:szCs w:val="19"/>
              </w:rPr>
              <w:t>);</w:t>
            </w:r>
            <w:proofErr w:type="gramEnd"/>
          </w:p>
        </w:tc>
      </w:tr>
    </w:tbl>
    <w:p w14:paraId="1E37320D" w14:textId="3C2AE3D1" w:rsidR="00B22D18" w:rsidRPr="00B05032" w:rsidRDefault="00F102F6" w:rsidP="00F102F6">
      <w:r>
        <w:t>Pas besoin d'ajouter de résistance au bouton. Il suffit de</w:t>
      </w:r>
      <w:r w:rsidR="0006577A">
        <w:t xml:space="preserve"> le</w:t>
      </w:r>
      <w:r>
        <w:t xml:space="preserve"> câbler entre l'un des GPIO et GND</w:t>
      </w:r>
      <w:r w:rsidR="00B22D18" w:rsidRPr="00B05032">
        <w:t>.</w:t>
      </w:r>
    </w:p>
    <w:p w14:paraId="4687DC69" w14:textId="77777777" w:rsidR="00B22D18" w:rsidRPr="00B05032" w:rsidRDefault="00B22D18" w:rsidP="008B17F8">
      <w:pPr>
        <w:pStyle w:val="Heading2"/>
      </w:pPr>
      <w:bookmarkStart w:id="114" w:name="_Toc520823892"/>
      <w:bookmarkStart w:id="115" w:name="_Toc520884664"/>
      <w:bookmarkStart w:id="116" w:name="_Toc521312397"/>
      <w:r w:rsidRPr="00B05032">
        <w:t>Conclusion</w:t>
      </w:r>
      <w:bookmarkEnd w:id="114"/>
      <w:bookmarkEnd w:id="115"/>
      <w:bookmarkEnd w:id="116"/>
    </w:p>
    <w:p w14:paraId="6A802253" w14:textId="54728D69" w:rsidR="1E389313" w:rsidRPr="009D7B22" w:rsidRDefault="00F102F6" w:rsidP="1E389313">
      <w:pPr>
        <w:rPr>
          <w:rFonts w:ascii="Times New Roman" w:eastAsia="Times New Roman" w:hAnsi="Times New Roman" w:cs="Times New Roman"/>
          <w:lang w:eastAsia="fr-FR"/>
        </w:rPr>
      </w:pPr>
      <w:proofErr w:type="spellStart"/>
      <w:r w:rsidRPr="009D7B22">
        <w:rPr>
          <w:lang w:eastAsia="fr-FR"/>
        </w:rPr>
        <w:t>TinyCLR</w:t>
      </w:r>
      <w:proofErr w:type="spellEnd"/>
      <w:r w:rsidRPr="009D7B22">
        <w:rPr>
          <w:lang w:eastAsia="fr-FR"/>
        </w:rPr>
        <w:t xml:space="preserve"> OS de GHI Electronics concède un style de programmation vraiment professionnel au BrainPad. Les connaissances que vous obtiendrez sont utiles pour coder n'importe quel appareil, des téléphones aux ordinateurs. La simplicité d'utilisation est due à notre système d'exploitation </w:t>
      </w:r>
      <w:proofErr w:type="spellStart"/>
      <w:r w:rsidRPr="009D7B22">
        <w:rPr>
          <w:lang w:eastAsia="fr-FR"/>
        </w:rPr>
        <w:t>TinyCLR</w:t>
      </w:r>
      <w:proofErr w:type="spellEnd"/>
      <w:r w:rsidRPr="009D7B22">
        <w:rPr>
          <w:lang w:eastAsia="fr-FR"/>
        </w:rPr>
        <w:t xml:space="preserve"> et au .NET Framework de Microsoft</w:t>
      </w:r>
      <w:r w:rsidR="1E389313" w:rsidRPr="00B05032">
        <w:t>.</w:t>
      </w:r>
    </w:p>
    <w:p w14:paraId="40734662" w14:textId="49F5360D" w:rsidR="009169E8" w:rsidRPr="00B05032" w:rsidRDefault="00220B54" w:rsidP="00962122">
      <w:pPr>
        <w:pStyle w:val="Heading2"/>
        <w:pageBreakBefore/>
      </w:pPr>
      <w:bookmarkStart w:id="117" w:name="_Toc520823893"/>
      <w:bookmarkStart w:id="118" w:name="_Toc520884665"/>
      <w:bookmarkStart w:id="119" w:name="_Toc521312398"/>
      <w:r>
        <w:lastRenderedPageBreak/>
        <w:t>Extension</w:t>
      </w:r>
      <w:bookmarkEnd w:id="117"/>
      <w:bookmarkEnd w:id="118"/>
      <w:bookmarkEnd w:id="119"/>
    </w:p>
    <w:p w14:paraId="2FE582D6" w14:textId="06641820" w:rsidR="009169E8" w:rsidRPr="00B05032" w:rsidRDefault="00220B54" w:rsidP="009169E8">
      <w:r w:rsidRPr="00E3718E">
        <w:t>Le connecteur d'extension ouvre tout un monde de possibilités</w:t>
      </w:r>
      <w:r w:rsidR="009169E8" w:rsidRPr="00B05032">
        <w:t xml:space="preserve">. </w:t>
      </w:r>
      <w:r>
        <w:t>N</w:t>
      </w:r>
      <w:r w:rsidRPr="00E3718E">
        <w:t xml:space="preserve">ous listons </w:t>
      </w:r>
      <w:r>
        <w:t xml:space="preserve">ici </w:t>
      </w:r>
      <w:r w:rsidRPr="00E3718E">
        <w:t xml:space="preserve">quelques options </w:t>
      </w:r>
      <w:r>
        <w:t>qui vous montre</w:t>
      </w:r>
      <w:r w:rsidR="00DF0CF8">
        <w:t>nt</w:t>
      </w:r>
      <w:r w:rsidRPr="00E3718E">
        <w:t xml:space="preserve"> ce qu</w:t>
      </w:r>
      <w:r w:rsidR="0006577A">
        <w:t>i</w:t>
      </w:r>
      <w:r w:rsidRPr="00E3718E">
        <w:t xml:space="preserve"> est possible</w:t>
      </w:r>
      <w:r w:rsidR="009169E8" w:rsidRPr="00B05032">
        <w:t>.</w:t>
      </w:r>
    </w:p>
    <w:p w14:paraId="12D91B8B" w14:textId="5D216045" w:rsidR="009169E8" w:rsidRPr="00B05032" w:rsidRDefault="009169E8" w:rsidP="009169E8">
      <w:pPr>
        <w:pStyle w:val="Heading3"/>
        <w:keepNext/>
      </w:pPr>
      <w:bookmarkStart w:id="120" w:name="_Toc520884666"/>
      <w:bookmarkStart w:id="121" w:name="_Toc520823894"/>
      <w:bookmarkStart w:id="122" w:name="_Toc521312399"/>
      <w:r w:rsidRPr="00B05032">
        <w:t xml:space="preserve">MikroElektronika Click </w:t>
      </w:r>
      <w:r w:rsidR="00A702BF" w:rsidRPr="00B05032">
        <w:t>Boards</w:t>
      </w:r>
      <w:r w:rsidR="003E504A" w:rsidRPr="00B05032">
        <w:rPr>
          <w:vertAlign w:val="superscript"/>
        </w:rPr>
        <w:t>TM</w:t>
      </w:r>
      <w:bookmarkEnd w:id="120"/>
      <w:bookmarkEnd w:id="121"/>
      <w:bookmarkEnd w:id="122"/>
    </w:p>
    <w:p w14:paraId="2E026822" w14:textId="3A539540" w:rsidR="009169E8" w:rsidRPr="00B05032" w:rsidRDefault="00220B54" w:rsidP="009169E8">
      <w:proofErr w:type="spellStart"/>
      <w:r w:rsidRPr="009D7B22">
        <w:rPr>
          <w:lang w:eastAsia="fr-FR"/>
        </w:rPr>
        <w:t>MikroElektronika</w:t>
      </w:r>
      <w:proofErr w:type="spellEnd"/>
      <w:r w:rsidRPr="009D7B22">
        <w:rPr>
          <w:lang w:eastAsia="fr-FR"/>
        </w:rPr>
        <w:t xml:space="preserve"> propose des centaines de petits modules </w:t>
      </w:r>
      <w:r w:rsidR="0006577A">
        <w:rPr>
          <w:lang w:eastAsia="fr-FR"/>
        </w:rPr>
        <w:t>se connectant</w:t>
      </w:r>
      <w:r w:rsidR="00FC3E88" w:rsidRPr="009D7B22">
        <w:rPr>
          <w:lang w:eastAsia="fr-FR"/>
        </w:rPr>
        <w:t xml:space="preserve"> </w:t>
      </w:r>
      <w:r w:rsidRPr="009D7B22">
        <w:rPr>
          <w:lang w:eastAsia="fr-FR"/>
        </w:rPr>
        <w:t xml:space="preserve">sur le BrainPad. Les modules </w:t>
      </w:r>
      <w:r w:rsidR="0006577A">
        <w:rPr>
          <w:lang w:eastAsia="fr-FR"/>
        </w:rPr>
        <w:t>peuvent être</w:t>
      </w:r>
      <w:r w:rsidR="00FC3E88">
        <w:rPr>
          <w:lang w:eastAsia="fr-FR"/>
        </w:rPr>
        <w:t xml:space="preserve"> de</w:t>
      </w:r>
      <w:r>
        <w:rPr>
          <w:lang w:eastAsia="fr-FR"/>
        </w:rPr>
        <w:t xml:space="preserve"> simples</w:t>
      </w:r>
      <w:r w:rsidRPr="009D7B22">
        <w:rPr>
          <w:lang w:eastAsia="fr-FR"/>
        </w:rPr>
        <w:t xml:space="preserve"> capteurs </w:t>
      </w:r>
      <w:r w:rsidR="00FC3E88">
        <w:rPr>
          <w:lang w:eastAsia="fr-FR"/>
        </w:rPr>
        <w:t>d</w:t>
      </w:r>
      <w:r w:rsidRPr="009D7B22">
        <w:rPr>
          <w:lang w:eastAsia="fr-FR"/>
        </w:rPr>
        <w:t xml:space="preserve">'humidité </w:t>
      </w:r>
      <w:r w:rsidR="00FC3E88">
        <w:rPr>
          <w:lang w:eastAsia="fr-FR"/>
        </w:rPr>
        <w:t>ou</w:t>
      </w:r>
      <w:r w:rsidR="00FC3E88" w:rsidRPr="009D7B22">
        <w:rPr>
          <w:lang w:eastAsia="fr-FR"/>
        </w:rPr>
        <w:t xml:space="preserve"> </w:t>
      </w:r>
      <w:r w:rsidR="00FC3E88">
        <w:rPr>
          <w:lang w:eastAsia="fr-FR"/>
        </w:rPr>
        <w:t>de</w:t>
      </w:r>
      <w:r w:rsidRPr="009D7B22">
        <w:rPr>
          <w:lang w:eastAsia="fr-FR"/>
        </w:rPr>
        <w:t xml:space="preserve"> température, </w:t>
      </w:r>
      <w:r w:rsidR="00290337">
        <w:rPr>
          <w:lang w:eastAsia="fr-FR"/>
        </w:rPr>
        <w:t>comme</w:t>
      </w:r>
      <w:r w:rsidRPr="009D7B22">
        <w:rPr>
          <w:lang w:eastAsia="fr-FR"/>
        </w:rPr>
        <w:t xml:space="preserve"> des dispositifs plus sophistiqués </w:t>
      </w:r>
      <w:r w:rsidR="00290337">
        <w:rPr>
          <w:lang w:eastAsia="fr-FR"/>
        </w:rPr>
        <w:t>tel que</w:t>
      </w:r>
      <w:r w:rsidR="00290337" w:rsidRPr="009D7B22">
        <w:rPr>
          <w:lang w:eastAsia="fr-FR"/>
        </w:rPr>
        <w:t xml:space="preserve"> </w:t>
      </w:r>
      <w:r w:rsidRPr="009D7B22">
        <w:rPr>
          <w:lang w:eastAsia="fr-FR"/>
        </w:rPr>
        <w:t>la reconnaissance vocale</w:t>
      </w:r>
      <w:r w:rsidR="009169E8" w:rsidRPr="00B05032">
        <w:t xml:space="preserve">. </w:t>
      </w:r>
      <w:r w:rsidRPr="009D7B22">
        <w:rPr>
          <w:lang w:eastAsia="fr-FR"/>
        </w:rPr>
        <w:t xml:space="preserve">Il existe également de nombreux </w:t>
      </w:r>
      <w:r>
        <w:rPr>
          <w:lang w:eastAsia="fr-FR"/>
        </w:rPr>
        <w:t>actuateurs</w:t>
      </w:r>
      <w:r w:rsidRPr="009D7B22">
        <w:rPr>
          <w:lang w:eastAsia="fr-FR"/>
        </w:rPr>
        <w:t xml:space="preserve"> et de</w:t>
      </w:r>
      <w:r>
        <w:rPr>
          <w:lang w:eastAsia="fr-FR"/>
        </w:rPr>
        <w:t>s modules de</w:t>
      </w:r>
      <w:r w:rsidRPr="009D7B22">
        <w:rPr>
          <w:lang w:eastAsia="fr-FR"/>
        </w:rPr>
        <w:t xml:space="preserve"> commande </w:t>
      </w:r>
      <w:r w:rsidR="00FC3E88">
        <w:rPr>
          <w:lang w:eastAsia="fr-FR"/>
        </w:rPr>
        <w:t>comme le</w:t>
      </w:r>
      <w:r w:rsidRPr="009D7B22">
        <w:rPr>
          <w:lang w:eastAsia="fr-FR"/>
        </w:rPr>
        <w:t xml:space="preserve"> contrôle </w:t>
      </w:r>
      <w:r>
        <w:rPr>
          <w:lang w:eastAsia="fr-FR"/>
        </w:rPr>
        <w:t xml:space="preserve">de </w:t>
      </w:r>
      <w:r w:rsidRPr="009D7B22">
        <w:rPr>
          <w:lang w:eastAsia="fr-FR"/>
        </w:rPr>
        <w:t xml:space="preserve">moteur et d'éclairage. Vous pouvez les trouver sur </w:t>
      </w:r>
      <w:r w:rsidR="00FC3E88">
        <w:rPr>
          <w:lang w:eastAsia="fr-FR"/>
        </w:rPr>
        <w:t>le</w:t>
      </w:r>
      <w:r w:rsidR="00FC3E88" w:rsidRPr="009D7B22">
        <w:rPr>
          <w:lang w:eastAsia="fr-FR"/>
        </w:rPr>
        <w:t xml:space="preserve"> </w:t>
      </w:r>
      <w:r w:rsidRPr="009D7B22">
        <w:rPr>
          <w:lang w:eastAsia="fr-FR"/>
        </w:rPr>
        <w:t xml:space="preserve">site </w:t>
      </w:r>
      <w:r w:rsidR="000D4888" w:rsidRPr="009D7B22">
        <w:rPr>
          <w:lang w:eastAsia="fr-FR"/>
        </w:rPr>
        <w:t>Web</w:t>
      </w:r>
      <w:r w:rsidRPr="009D7B22">
        <w:rPr>
          <w:lang w:eastAsia="fr-FR"/>
        </w:rPr>
        <w:t xml:space="preserve"> </w:t>
      </w:r>
      <w:hyperlink r:id="rId125">
        <w:r w:rsidR="009169E8" w:rsidRPr="00B05032">
          <w:rPr>
            <w:rStyle w:val="Hyperlink"/>
          </w:rPr>
          <w:t>https://www.mikroe.com/click</w:t>
        </w:r>
      </w:hyperlink>
      <w:r w:rsidR="009169E8" w:rsidRPr="00B05032">
        <w:t>.</w:t>
      </w:r>
    </w:p>
    <w:p w14:paraId="2D61A284" w14:textId="77777777" w:rsidR="009169E8" w:rsidRPr="00B05032" w:rsidRDefault="009169E8" w:rsidP="009169E8">
      <w:pPr>
        <w:jc w:val="center"/>
      </w:pPr>
      <w:r w:rsidRPr="00B05032">
        <w:rPr>
          <w:noProof/>
        </w:rPr>
        <w:drawing>
          <wp:inline distT="0" distB="0" distL="0" distR="0" wp14:anchorId="074CC3F7" wp14:editId="27069686">
            <wp:extent cx="4919599" cy="2679405"/>
            <wp:effectExtent l="38100" t="38100" r="90805" b="102235"/>
            <wp:docPr id="5" name="Picture 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e the source image"/>
                    <pic:cNvPicPr>
                      <a:picLocks noChangeAspect="1" noChangeArrowheads="1"/>
                    </pic:cNvPicPr>
                  </pic:nvPicPr>
                  <pic:blipFill rotWithShape="1">
                    <a:blip r:embed="rId126">
                      <a:extLst>
                        <a:ext uri="{28A0092B-C50C-407E-A947-70E740481C1C}">
                          <a14:useLocalDpi xmlns:a14="http://schemas.microsoft.com/office/drawing/2010/main" val="0"/>
                        </a:ext>
                      </a:extLst>
                    </a:blip>
                    <a:srcRect t="6838" r="13051" b="30021"/>
                    <a:stretch/>
                  </pic:blipFill>
                  <pic:spPr bwMode="auto">
                    <a:xfrm>
                      <a:off x="0" y="0"/>
                      <a:ext cx="4929339" cy="268471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5A46458" w14:textId="70C6E33C" w:rsidR="009169E8" w:rsidRPr="00B05032" w:rsidRDefault="009169E8" w:rsidP="00E52464">
      <w:pPr>
        <w:pStyle w:val="NoSpacing"/>
      </w:pPr>
      <w:r w:rsidRPr="00B05032">
        <w:rPr>
          <w:noProof/>
        </w:rPr>
        <w:drawing>
          <wp:anchor distT="0" distB="0" distL="114300" distR="114300" simplePos="0" relativeHeight="251658248" behindDoc="0" locked="0" layoutInCell="1" allowOverlap="1" wp14:anchorId="42C96A92" wp14:editId="440A3F5A">
            <wp:simplePos x="0" y="0"/>
            <wp:positionH relativeFrom="margin">
              <wp:align>center</wp:align>
            </wp:positionH>
            <wp:positionV relativeFrom="paragraph">
              <wp:posOffset>525145</wp:posOffset>
            </wp:positionV>
            <wp:extent cx="3813048" cy="2670048"/>
            <wp:effectExtent l="38100" t="38100" r="92710" b="92710"/>
            <wp:wrapTopAndBottom/>
            <wp:docPr id="3247032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813048" cy="2670048"/>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52464">
        <w:t xml:space="preserve">Dans </w:t>
      </w:r>
      <w:proofErr w:type="spellStart"/>
      <w:r w:rsidR="00E52464">
        <w:t>cet</w:t>
      </w:r>
      <w:proofErr w:type="spellEnd"/>
      <w:r w:rsidR="00E52464">
        <w:t xml:space="preserve"> </w:t>
      </w:r>
      <w:proofErr w:type="spellStart"/>
      <w:r w:rsidR="00E52464">
        <w:t>exemple</w:t>
      </w:r>
      <w:proofErr w:type="spellEnd"/>
      <w:r w:rsidR="00E52464">
        <w:t xml:space="preserve"> de </w:t>
      </w:r>
      <w:proofErr w:type="spellStart"/>
      <w:r w:rsidR="00E52464">
        <w:t>projet</w:t>
      </w:r>
      <w:proofErr w:type="spellEnd"/>
      <w:r w:rsidR="00E52464">
        <w:t xml:space="preserve">, nous </w:t>
      </w:r>
      <w:proofErr w:type="spellStart"/>
      <w:r w:rsidR="00E52464">
        <w:t>avons</w:t>
      </w:r>
      <w:proofErr w:type="spellEnd"/>
      <w:r w:rsidR="00E52464">
        <w:t xml:space="preserve"> </w:t>
      </w:r>
      <w:proofErr w:type="spellStart"/>
      <w:r w:rsidR="00E52464">
        <w:t>créé</w:t>
      </w:r>
      <w:proofErr w:type="spellEnd"/>
      <w:r w:rsidR="00E52464">
        <w:t xml:space="preserve"> </w:t>
      </w:r>
      <w:proofErr w:type="spellStart"/>
      <w:r w:rsidR="00E52464">
        <w:t>une</w:t>
      </w:r>
      <w:proofErr w:type="spellEnd"/>
      <w:r w:rsidR="00E52464">
        <w:t xml:space="preserve"> </w:t>
      </w:r>
      <w:proofErr w:type="spellStart"/>
      <w:r w:rsidR="00E52464">
        <w:t>horloge</w:t>
      </w:r>
      <w:proofErr w:type="spellEnd"/>
      <w:r w:rsidR="00E52464">
        <w:t xml:space="preserve"> </w:t>
      </w:r>
      <w:proofErr w:type="spellStart"/>
      <w:r w:rsidR="00E52464">
        <w:t>linéaire</w:t>
      </w:r>
      <w:proofErr w:type="spellEnd"/>
      <w:r w:rsidR="00E52464">
        <w:t xml:space="preserve"> qui </w:t>
      </w:r>
      <w:proofErr w:type="spellStart"/>
      <w:r w:rsidR="00E52464">
        <w:t>utilise</w:t>
      </w:r>
      <w:proofErr w:type="spellEnd"/>
      <w:r w:rsidR="00E52464">
        <w:t xml:space="preserve"> un module </w:t>
      </w:r>
      <w:proofErr w:type="spellStart"/>
      <w:r w:rsidR="00E52464">
        <w:t>d'</w:t>
      </w:r>
      <w:r w:rsidR="000D4888">
        <w:t>h</w:t>
      </w:r>
      <w:r w:rsidR="00E52464">
        <w:t>orloge</w:t>
      </w:r>
      <w:proofErr w:type="spellEnd"/>
      <w:r w:rsidR="00E52464">
        <w:t xml:space="preserve"> temps </w:t>
      </w:r>
      <w:proofErr w:type="spellStart"/>
      <w:r w:rsidR="00E52464">
        <w:t>réel</w:t>
      </w:r>
      <w:proofErr w:type="spellEnd"/>
      <w:r w:rsidR="00E52464">
        <w:t xml:space="preserve"> (</w:t>
      </w:r>
      <w:r w:rsidR="000D4888">
        <w:t>HTR</w:t>
      </w:r>
      <w:r w:rsidR="00E52464">
        <w:t xml:space="preserve">) pour </w:t>
      </w:r>
      <w:proofErr w:type="spellStart"/>
      <w:r w:rsidR="00E52464">
        <w:t>suivre</w:t>
      </w:r>
      <w:proofErr w:type="spellEnd"/>
      <w:r w:rsidR="00E52464">
        <w:t xml:space="preserve"> </w:t>
      </w:r>
      <w:proofErr w:type="spellStart"/>
      <w:r w:rsidR="00E52464">
        <w:t>l'heure</w:t>
      </w:r>
      <w:proofErr w:type="spellEnd"/>
      <w:r w:rsidR="00E52464">
        <w:t xml:space="preserve"> </w:t>
      </w:r>
      <w:proofErr w:type="spellStart"/>
      <w:r w:rsidR="00E52464">
        <w:t>même</w:t>
      </w:r>
      <w:proofErr w:type="spellEnd"/>
      <w:r w:rsidR="00E52464">
        <w:t xml:space="preserve"> </w:t>
      </w:r>
      <w:proofErr w:type="spellStart"/>
      <w:r w:rsidR="00E52464">
        <w:t>lorsque</w:t>
      </w:r>
      <w:proofErr w:type="spellEnd"/>
      <w:r w:rsidR="00E52464">
        <w:t xml:space="preserve"> le BrainPad </w:t>
      </w:r>
      <w:proofErr w:type="spellStart"/>
      <w:r w:rsidR="00E52464">
        <w:t>n'est</w:t>
      </w:r>
      <w:proofErr w:type="spellEnd"/>
      <w:r w:rsidR="00E52464">
        <w:t xml:space="preserve"> pas </w:t>
      </w:r>
      <w:proofErr w:type="spellStart"/>
      <w:r w:rsidR="00E52464">
        <w:t>alimenté</w:t>
      </w:r>
      <w:proofErr w:type="spellEnd"/>
      <w:r w:rsidRPr="00B05032">
        <w:t xml:space="preserve"> (</w:t>
      </w:r>
      <w:hyperlink r:id="rId128">
        <w:r w:rsidRPr="00B05032">
          <w:rPr>
            <w:rStyle w:val="Hyperlink"/>
          </w:rPr>
          <w:t>https://docs.brainpad.com/projects/linear-clock.html</w:t>
        </w:r>
      </w:hyperlink>
      <w:r w:rsidRPr="00B05032">
        <w:t>).</w:t>
      </w:r>
    </w:p>
    <w:p w14:paraId="5EAA34E5" w14:textId="585F0576" w:rsidR="009169E8" w:rsidRPr="00B05032" w:rsidRDefault="009169E8" w:rsidP="009169E8">
      <w:pPr>
        <w:pStyle w:val="Heading3"/>
        <w:keepNext/>
      </w:pPr>
      <w:bookmarkStart w:id="123" w:name="_Toc520823895"/>
      <w:bookmarkStart w:id="124" w:name="_Toc520884667"/>
      <w:bookmarkStart w:id="125" w:name="_Toc521312400"/>
      <w:r w:rsidRPr="00B05032">
        <w:rPr>
          <w:noProof/>
        </w:rPr>
        <w:lastRenderedPageBreak/>
        <w:drawing>
          <wp:anchor distT="0" distB="0" distL="114300" distR="114300" simplePos="0" relativeHeight="251658247" behindDoc="0" locked="0" layoutInCell="1" allowOverlap="1" wp14:anchorId="582D3124" wp14:editId="58C31CED">
            <wp:simplePos x="0" y="0"/>
            <wp:positionH relativeFrom="margin">
              <wp:align>center</wp:align>
            </wp:positionH>
            <wp:positionV relativeFrom="paragraph">
              <wp:posOffset>297180</wp:posOffset>
            </wp:positionV>
            <wp:extent cx="4453128" cy="3364992"/>
            <wp:effectExtent l="38100" t="38100" r="100330" b="102235"/>
            <wp:wrapTopAndBottom/>
            <wp:docPr id="1428008190" name="picture"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453128" cy="3364992"/>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B05032">
        <w:t>Elenco</w:t>
      </w:r>
      <w:r w:rsidR="00615989" w:rsidRPr="00B05032">
        <w:t>®</w:t>
      </w:r>
      <w:r w:rsidRPr="00B05032">
        <w:t xml:space="preserve"> Snap Circuits</w:t>
      </w:r>
      <w:r w:rsidR="00615989" w:rsidRPr="00B05032">
        <w:t>®</w:t>
      </w:r>
      <w:bookmarkEnd w:id="123"/>
      <w:bookmarkEnd w:id="124"/>
      <w:bookmarkEnd w:id="125"/>
    </w:p>
    <w:p w14:paraId="42BC267C" w14:textId="1F196BA1" w:rsidR="009169E8" w:rsidRPr="00B05032" w:rsidRDefault="00E52464" w:rsidP="009169E8">
      <w:r>
        <w:t xml:space="preserve">L'un des </w:t>
      </w:r>
      <w:r w:rsidR="00BA598D">
        <w:t xml:space="preserve">kits </w:t>
      </w:r>
      <w:r>
        <w:t>d'apprentissage électronique les plus populaires</w:t>
      </w:r>
      <w:r w:rsidR="00290337">
        <w:t>,</w:t>
      </w:r>
      <w:r w:rsidR="00290337" w:rsidRPr="00290337">
        <w:t xml:space="preserve"> </w:t>
      </w:r>
      <w:r w:rsidR="00290337">
        <w:t xml:space="preserve">fabriqué par </w:t>
      </w:r>
      <w:proofErr w:type="spellStart"/>
      <w:r w:rsidR="00290337">
        <w:t>Elenco</w:t>
      </w:r>
      <w:proofErr w:type="spellEnd"/>
      <w:r w:rsidR="00290337">
        <w:t xml:space="preserve"> (</w:t>
      </w:r>
      <w:hyperlink r:id="rId130" w:history="1">
        <w:r w:rsidR="00290337" w:rsidRPr="009F6364">
          <w:rPr>
            <w:rStyle w:val="Hyperlink"/>
          </w:rPr>
          <w:t>https://www.elenco.com</w:t>
        </w:r>
      </w:hyperlink>
      <w:r w:rsidR="00290337">
        <w:t>)</w:t>
      </w:r>
      <w:r>
        <w:t xml:space="preserve"> s'appelle Snap Circuits. Ces kits </w:t>
      </w:r>
      <w:r w:rsidR="00290337">
        <w:t>se trouvent</w:t>
      </w:r>
      <w:r>
        <w:t xml:space="preserve"> chez les détaillants </w:t>
      </w:r>
      <w:r w:rsidR="00BA598D">
        <w:t xml:space="preserve">locaux ou </w:t>
      </w:r>
      <w:r>
        <w:t>en ligne et comprennent une variété de composants électroniques et des instructions pour la construction de nombreux projets.</w:t>
      </w:r>
      <w:hyperlink/>
    </w:p>
    <w:p w14:paraId="471D2F19" w14:textId="2D42B0A5" w:rsidR="009169E8" w:rsidRPr="00B05032" w:rsidRDefault="009169E8" w:rsidP="009169E8">
      <w:r w:rsidRPr="00B05032">
        <w:rPr>
          <w:noProof/>
        </w:rPr>
        <w:drawing>
          <wp:anchor distT="0" distB="0" distL="114300" distR="114300" simplePos="0" relativeHeight="251658249" behindDoc="0" locked="0" layoutInCell="1" allowOverlap="1" wp14:anchorId="50398AAF" wp14:editId="4A8A4C91">
            <wp:simplePos x="0" y="0"/>
            <wp:positionH relativeFrom="column">
              <wp:align>center</wp:align>
            </wp:positionH>
            <wp:positionV relativeFrom="paragraph">
              <wp:posOffset>536575</wp:posOffset>
            </wp:positionV>
            <wp:extent cx="3995928" cy="3199053"/>
            <wp:effectExtent l="0" t="0" r="5080" b="190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995928" cy="3199053"/>
                    </a:xfrm>
                    <a:prstGeom prst="rect">
                      <a:avLst/>
                    </a:prstGeom>
                    <a:noFill/>
                  </pic:spPr>
                </pic:pic>
              </a:graphicData>
            </a:graphic>
            <wp14:sizeRelH relativeFrom="margin">
              <wp14:pctWidth>0</wp14:pctWidth>
            </wp14:sizeRelH>
            <wp14:sizeRelV relativeFrom="margin">
              <wp14:pctHeight>0</wp14:pctHeight>
            </wp14:sizeRelV>
          </wp:anchor>
        </w:drawing>
      </w:r>
      <w:r w:rsidR="00E52464">
        <w:t xml:space="preserve">Avec le BrainPad, vous pouvez ajouter de l'intelligence et de la programmation à vos projets électroniques. Cet exemple de projet est un compte à rebours qui lance une hélice. </w:t>
      </w:r>
      <w:r w:rsidR="00D954CE">
        <w:t>Regardez</w:t>
      </w:r>
      <w:r w:rsidR="00E52464">
        <w:t xml:space="preserve"> la vidéo. C'est l'un de nos préférés </w:t>
      </w:r>
      <w:r w:rsidRPr="00B05032">
        <w:t>(</w:t>
      </w:r>
      <w:hyperlink r:id="rId132">
        <w:r w:rsidRPr="00B05032">
          <w:rPr>
            <w:rStyle w:val="Hyperlink"/>
          </w:rPr>
          <w:t>https://docs.brainpad.com/projects/lift-off.html</w:t>
        </w:r>
      </w:hyperlink>
      <w:r w:rsidRPr="00B05032">
        <w:t>).</w:t>
      </w:r>
    </w:p>
    <w:p w14:paraId="5B7DD639" w14:textId="21BB9E60" w:rsidR="009169E8" w:rsidRPr="00B05032" w:rsidRDefault="00E52464" w:rsidP="009169E8">
      <w:pPr>
        <w:pStyle w:val="Heading3"/>
        <w:keepNext/>
      </w:pPr>
      <w:bookmarkStart w:id="126" w:name="_Toc520823896"/>
      <w:bookmarkStart w:id="127" w:name="_Toc520884668"/>
      <w:bookmarkStart w:id="128" w:name="_Toc521312401"/>
      <w:r>
        <w:lastRenderedPageBreak/>
        <w:t>Planche de test (</w:t>
      </w:r>
      <w:r w:rsidR="009169E8" w:rsidRPr="00B05032">
        <w:t>BreadBoards</w:t>
      </w:r>
      <w:r>
        <w:t>)</w:t>
      </w:r>
      <w:bookmarkEnd w:id="126"/>
      <w:bookmarkEnd w:id="127"/>
      <w:bookmarkEnd w:id="128"/>
    </w:p>
    <w:p w14:paraId="50B98DBF" w14:textId="2DF16080" w:rsidR="00E52464" w:rsidRPr="009D7B22" w:rsidRDefault="00E52464" w:rsidP="00E52464">
      <w:pPr>
        <w:pStyle w:val="NoSpacing"/>
        <w:rPr>
          <w:rFonts w:ascii="Times New Roman" w:eastAsia="Times New Roman" w:hAnsi="Times New Roman" w:cs="Times New Roman"/>
          <w:lang w:eastAsia="fr-FR"/>
        </w:rPr>
      </w:pPr>
      <w:proofErr w:type="spellStart"/>
      <w:r w:rsidRPr="009D7B22">
        <w:rPr>
          <w:lang w:eastAsia="fr-FR"/>
        </w:rPr>
        <w:t>Voulez-vous</w:t>
      </w:r>
      <w:proofErr w:type="spellEnd"/>
      <w:r w:rsidRPr="009D7B22">
        <w:rPr>
          <w:lang w:eastAsia="fr-FR"/>
        </w:rPr>
        <w:t xml:space="preserve"> </w:t>
      </w:r>
      <w:proofErr w:type="spellStart"/>
      <w:r w:rsidRPr="009D7B22">
        <w:rPr>
          <w:lang w:eastAsia="fr-FR"/>
        </w:rPr>
        <w:t>concevoir</w:t>
      </w:r>
      <w:proofErr w:type="spellEnd"/>
      <w:r w:rsidRPr="009D7B22">
        <w:rPr>
          <w:lang w:eastAsia="fr-FR"/>
        </w:rPr>
        <w:t xml:space="preserve"> </w:t>
      </w:r>
      <w:proofErr w:type="spellStart"/>
      <w:r w:rsidRPr="009D7B22">
        <w:rPr>
          <w:lang w:eastAsia="fr-FR"/>
        </w:rPr>
        <w:t>vos</w:t>
      </w:r>
      <w:proofErr w:type="spellEnd"/>
      <w:r w:rsidRPr="009D7B22">
        <w:rPr>
          <w:lang w:eastAsia="fr-FR"/>
        </w:rPr>
        <w:t xml:space="preserve"> </w:t>
      </w:r>
      <w:proofErr w:type="spellStart"/>
      <w:r w:rsidRPr="009D7B22">
        <w:rPr>
          <w:lang w:eastAsia="fr-FR"/>
        </w:rPr>
        <w:t>propres</w:t>
      </w:r>
      <w:proofErr w:type="spellEnd"/>
      <w:r w:rsidRPr="009D7B22">
        <w:rPr>
          <w:lang w:eastAsia="fr-FR"/>
        </w:rPr>
        <w:t xml:space="preserve"> circuits </w:t>
      </w:r>
      <w:proofErr w:type="spellStart"/>
      <w:r w:rsidRPr="009D7B22">
        <w:rPr>
          <w:lang w:eastAsia="fr-FR"/>
        </w:rPr>
        <w:t>électroniques</w:t>
      </w:r>
      <w:proofErr w:type="spellEnd"/>
      <w:r w:rsidRPr="009D7B22">
        <w:rPr>
          <w:lang w:eastAsia="fr-FR"/>
        </w:rPr>
        <w:t xml:space="preserve"> </w:t>
      </w:r>
      <w:r w:rsidR="00D954CE" w:rsidRPr="009D7B22">
        <w:rPr>
          <w:lang w:eastAsia="fr-FR"/>
        </w:rPr>
        <w:t xml:space="preserve">à </w:t>
      </w:r>
      <w:proofErr w:type="spellStart"/>
      <w:r w:rsidR="00D954CE" w:rsidRPr="009D7B22">
        <w:rPr>
          <w:lang w:eastAsia="fr-FR"/>
        </w:rPr>
        <w:t>partir</w:t>
      </w:r>
      <w:proofErr w:type="spellEnd"/>
      <w:r w:rsidRPr="009D7B22">
        <w:rPr>
          <w:lang w:eastAsia="fr-FR"/>
        </w:rPr>
        <w:t xml:space="preserve"> de </w:t>
      </w:r>
      <w:proofErr w:type="spellStart"/>
      <w:r w:rsidRPr="009D7B22">
        <w:rPr>
          <w:lang w:eastAsia="fr-FR"/>
        </w:rPr>
        <w:t>rien</w:t>
      </w:r>
      <w:proofErr w:type="spellEnd"/>
      <w:r w:rsidRPr="009D7B22">
        <w:rPr>
          <w:lang w:eastAsia="fr-FR"/>
        </w:rPr>
        <w:t xml:space="preserve"> </w:t>
      </w:r>
      <w:proofErr w:type="spellStart"/>
      <w:r w:rsidRPr="009D7B22">
        <w:rPr>
          <w:lang w:eastAsia="fr-FR"/>
        </w:rPr>
        <w:t>comme</w:t>
      </w:r>
      <w:proofErr w:type="spellEnd"/>
      <w:r w:rsidRPr="009D7B22">
        <w:rPr>
          <w:lang w:eastAsia="fr-FR"/>
        </w:rPr>
        <w:t xml:space="preserve"> le font les </w:t>
      </w:r>
      <w:proofErr w:type="spellStart"/>
      <w:proofErr w:type="gramStart"/>
      <w:r w:rsidRPr="009D7B22">
        <w:rPr>
          <w:lang w:eastAsia="fr-FR"/>
        </w:rPr>
        <w:t>ingénieurs</w:t>
      </w:r>
      <w:proofErr w:type="spellEnd"/>
      <w:r w:rsidR="0035006B">
        <w:rPr>
          <w:lang w:eastAsia="fr-FR"/>
        </w:rPr>
        <w:t xml:space="preserve"> </w:t>
      </w:r>
      <w:r w:rsidR="00252C15">
        <w:rPr>
          <w:lang w:eastAsia="fr-FR"/>
        </w:rPr>
        <w:t>?</w:t>
      </w:r>
      <w:proofErr w:type="gramEnd"/>
      <w:r w:rsidRPr="009D7B22">
        <w:rPr>
          <w:lang w:eastAsia="fr-FR"/>
        </w:rPr>
        <w:t xml:space="preserve"> Il </w:t>
      </w:r>
      <w:proofErr w:type="spellStart"/>
      <w:r w:rsidRPr="009D7B22">
        <w:rPr>
          <w:lang w:eastAsia="fr-FR"/>
        </w:rPr>
        <w:t>existe</w:t>
      </w:r>
      <w:proofErr w:type="spellEnd"/>
      <w:r w:rsidRPr="009D7B22">
        <w:rPr>
          <w:lang w:eastAsia="fr-FR"/>
        </w:rPr>
        <w:t xml:space="preserve"> </w:t>
      </w:r>
      <w:proofErr w:type="spellStart"/>
      <w:r w:rsidRPr="009D7B22">
        <w:rPr>
          <w:lang w:eastAsia="fr-FR"/>
        </w:rPr>
        <w:t>plusieurs</w:t>
      </w:r>
      <w:proofErr w:type="spellEnd"/>
      <w:r w:rsidRPr="009D7B22">
        <w:rPr>
          <w:lang w:eastAsia="fr-FR"/>
        </w:rPr>
        <w:t xml:space="preserve"> </w:t>
      </w:r>
      <w:proofErr w:type="spellStart"/>
      <w:r w:rsidRPr="009D7B22">
        <w:rPr>
          <w:lang w:eastAsia="fr-FR"/>
        </w:rPr>
        <w:t>façons</w:t>
      </w:r>
      <w:proofErr w:type="spellEnd"/>
      <w:r w:rsidRPr="009D7B22">
        <w:rPr>
          <w:lang w:eastAsia="fr-FR"/>
        </w:rPr>
        <w:t xml:space="preserve"> de </w:t>
      </w:r>
      <w:proofErr w:type="spellStart"/>
      <w:r w:rsidRPr="009D7B22">
        <w:rPr>
          <w:lang w:eastAsia="fr-FR"/>
        </w:rPr>
        <w:t>créer</w:t>
      </w:r>
      <w:proofErr w:type="spellEnd"/>
      <w:r w:rsidRPr="009D7B22">
        <w:rPr>
          <w:lang w:eastAsia="fr-FR"/>
        </w:rPr>
        <w:t xml:space="preserve"> des circuits compatibles avec le BrainPad. Bien que la conception de circuits </w:t>
      </w:r>
      <w:proofErr w:type="spellStart"/>
      <w:r w:rsidRPr="009D7B22">
        <w:rPr>
          <w:lang w:eastAsia="fr-FR"/>
        </w:rPr>
        <w:t>nécessite</w:t>
      </w:r>
      <w:proofErr w:type="spellEnd"/>
      <w:r w:rsidRPr="009D7B22">
        <w:rPr>
          <w:lang w:eastAsia="fr-FR"/>
        </w:rPr>
        <w:t xml:space="preserve"> un </w:t>
      </w:r>
      <w:proofErr w:type="spellStart"/>
      <w:r w:rsidRPr="009D7B22">
        <w:rPr>
          <w:lang w:eastAsia="fr-FR"/>
        </w:rPr>
        <w:t>peu</w:t>
      </w:r>
      <w:proofErr w:type="spellEnd"/>
      <w:r w:rsidRPr="009D7B22">
        <w:rPr>
          <w:lang w:eastAsia="fr-FR"/>
        </w:rPr>
        <w:t xml:space="preserve"> plus de </w:t>
      </w:r>
      <w:proofErr w:type="spellStart"/>
      <w:r w:rsidRPr="009D7B22">
        <w:rPr>
          <w:lang w:eastAsia="fr-FR"/>
        </w:rPr>
        <w:t>connaissances</w:t>
      </w:r>
      <w:proofErr w:type="spellEnd"/>
      <w:r w:rsidRPr="009D7B22">
        <w:rPr>
          <w:lang w:eastAsia="fr-FR"/>
        </w:rPr>
        <w:t xml:space="preserve">, </w:t>
      </w:r>
      <w:proofErr w:type="spellStart"/>
      <w:r w:rsidRPr="009D7B22">
        <w:rPr>
          <w:lang w:eastAsia="fr-FR"/>
        </w:rPr>
        <w:t>c'est</w:t>
      </w:r>
      <w:proofErr w:type="spellEnd"/>
      <w:r w:rsidRPr="009D7B22">
        <w:rPr>
          <w:lang w:eastAsia="fr-FR"/>
        </w:rPr>
        <w:t xml:space="preserve"> la </w:t>
      </w:r>
      <w:proofErr w:type="spellStart"/>
      <w:r w:rsidRPr="009D7B22">
        <w:rPr>
          <w:lang w:eastAsia="fr-FR"/>
        </w:rPr>
        <w:t>façon</w:t>
      </w:r>
      <w:proofErr w:type="spellEnd"/>
      <w:r w:rsidRPr="009D7B22">
        <w:rPr>
          <w:lang w:eastAsia="fr-FR"/>
        </w:rPr>
        <w:t xml:space="preserve"> la plus </w:t>
      </w:r>
      <w:proofErr w:type="spellStart"/>
      <w:r w:rsidRPr="009D7B22">
        <w:rPr>
          <w:lang w:eastAsia="fr-FR"/>
        </w:rPr>
        <w:t>créative</w:t>
      </w:r>
      <w:proofErr w:type="spellEnd"/>
      <w:r w:rsidRPr="009D7B22">
        <w:rPr>
          <w:lang w:eastAsia="fr-FR"/>
        </w:rPr>
        <w:t xml:space="preserve"> et la </w:t>
      </w:r>
      <w:proofErr w:type="spellStart"/>
      <w:r w:rsidRPr="009D7B22">
        <w:rPr>
          <w:lang w:eastAsia="fr-FR"/>
        </w:rPr>
        <w:t>moins</w:t>
      </w:r>
      <w:proofErr w:type="spellEnd"/>
      <w:r w:rsidRPr="009D7B22">
        <w:rPr>
          <w:lang w:eastAsia="fr-FR"/>
        </w:rPr>
        <w:t xml:space="preserve"> </w:t>
      </w:r>
      <w:proofErr w:type="spellStart"/>
      <w:r w:rsidRPr="009D7B22">
        <w:rPr>
          <w:lang w:eastAsia="fr-FR"/>
        </w:rPr>
        <w:t>coûteuse</w:t>
      </w:r>
      <w:proofErr w:type="spellEnd"/>
      <w:r w:rsidRPr="009D7B22">
        <w:rPr>
          <w:lang w:eastAsia="fr-FR"/>
        </w:rPr>
        <w:t xml:space="preserve"> </w:t>
      </w:r>
      <w:proofErr w:type="spellStart"/>
      <w:r w:rsidRPr="009D7B22">
        <w:rPr>
          <w:lang w:eastAsia="fr-FR"/>
        </w:rPr>
        <w:t>d'étendre</w:t>
      </w:r>
      <w:proofErr w:type="spellEnd"/>
      <w:r w:rsidR="0035006B">
        <w:rPr>
          <w:lang w:eastAsia="fr-FR"/>
        </w:rPr>
        <w:t xml:space="preserve"> les </w:t>
      </w:r>
      <w:proofErr w:type="spellStart"/>
      <w:r w:rsidR="0035006B">
        <w:rPr>
          <w:lang w:eastAsia="fr-FR"/>
        </w:rPr>
        <w:t>capacités</w:t>
      </w:r>
      <w:proofErr w:type="spellEnd"/>
      <w:r w:rsidR="0035006B">
        <w:rPr>
          <w:lang w:eastAsia="fr-FR"/>
        </w:rPr>
        <w:t xml:space="preserve"> de</w:t>
      </w:r>
      <w:r w:rsidRPr="009D7B22">
        <w:rPr>
          <w:lang w:eastAsia="fr-FR"/>
        </w:rPr>
        <w:t xml:space="preserve"> </w:t>
      </w:r>
      <w:proofErr w:type="spellStart"/>
      <w:r w:rsidRPr="009D7B22">
        <w:rPr>
          <w:lang w:eastAsia="fr-FR"/>
        </w:rPr>
        <w:t>votre</w:t>
      </w:r>
      <w:proofErr w:type="spellEnd"/>
      <w:r w:rsidRPr="009D7B22">
        <w:rPr>
          <w:lang w:eastAsia="fr-FR"/>
        </w:rPr>
        <w:t xml:space="preserve"> BrainPad. </w:t>
      </w:r>
      <w:proofErr w:type="spellStart"/>
      <w:r w:rsidRPr="009D7B22">
        <w:rPr>
          <w:lang w:eastAsia="fr-FR"/>
        </w:rPr>
        <w:t>C'est</w:t>
      </w:r>
      <w:proofErr w:type="spellEnd"/>
      <w:r w:rsidRPr="009D7B22">
        <w:rPr>
          <w:lang w:eastAsia="fr-FR"/>
        </w:rPr>
        <w:t xml:space="preserve"> </w:t>
      </w:r>
      <w:proofErr w:type="spellStart"/>
      <w:r w:rsidRPr="009D7B22">
        <w:rPr>
          <w:lang w:eastAsia="fr-FR"/>
        </w:rPr>
        <w:t>aussi</w:t>
      </w:r>
      <w:proofErr w:type="spellEnd"/>
      <w:r w:rsidRPr="009D7B22">
        <w:rPr>
          <w:lang w:eastAsia="fr-FR"/>
        </w:rPr>
        <w:t xml:space="preserve"> l</w:t>
      </w:r>
      <w:r w:rsidR="00D954CE" w:rsidRPr="009D7B22">
        <w:rPr>
          <w:lang w:eastAsia="fr-FR"/>
        </w:rPr>
        <w:t>a</w:t>
      </w:r>
      <w:r w:rsidRPr="009D7B22">
        <w:rPr>
          <w:lang w:eastAsia="fr-FR"/>
        </w:rPr>
        <w:t xml:space="preserve"> plus </w:t>
      </w:r>
      <w:proofErr w:type="spellStart"/>
      <w:r w:rsidRPr="009D7B22">
        <w:rPr>
          <w:lang w:eastAsia="fr-FR"/>
        </w:rPr>
        <w:t>éducati</w:t>
      </w:r>
      <w:r w:rsidR="00D954CE" w:rsidRPr="009D7B22">
        <w:rPr>
          <w:lang w:eastAsia="fr-FR"/>
        </w:rPr>
        <w:t>ve</w:t>
      </w:r>
      <w:proofErr w:type="spellEnd"/>
      <w:r w:rsidRPr="009D7B22">
        <w:rPr>
          <w:rFonts w:ascii="Times New Roman" w:eastAsia="Times New Roman" w:hAnsi="Times New Roman" w:cs="Times New Roman"/>
          <w:lang w:eastAsia="fr-FR"/>
        </w:rPr>
        <w:t>.</w:t>
      </w:r>
    </w:p>
    <w:p w14:paraId="04F78D21" w14:textId="29229BC6" w:rsidR="009169E8" w:rsidRPr="00B05032" w:rsidRDefault="00E52464" w:rsidP="009169E8">
      <w:r w:rsidRPr="009D7B22">
        <w:rPr>
          <w:lang w:val="en-US" w:eastAsia="fr-FR"/>
        </w:rPr>
        <w:t xml:space="preserve">La </w:t>
      </w:r>
      <w:proofErr w:type="spellStart"/>
      <w:r w:rsidRPr="009D7B22">
        <w:rPr>
          <w:lang w:val="en-US" w:eastAsia="fr-FR"/>
        </w:rPr>
        <w:t>façon</w:t>
      </w:r>
      <w:proofErr w:type="spellEnd"/>
      <w:r w:rsidRPr="009D7B22">
        <w:rPr>
          <w:lang w:val="en-US" w:eastAsia="fr-FR"/>
        </w:rPr>
        <w:t xml:space="preserve"> la plus simple de commencer à </w:t>
      </w:r>
      <w:proofErr w:type="spellStart"/>
      <w:r w:rsidRPr="009D7B22">
        <w:rPr>
          <w:lang w:val="en-US" w:eastAsia="fr-FR"/>
        </w:rPr>
        <w:t>créer</w:t>
      </w:r>
      <w:proofErr w:type="spellEnd"/>
      <w:r w:rsidRPr="009D7B22">
        <w:rPr>
          <w:lang w:val="en-US" w:eastAsia="fr-FR"/>
        </w:rPr>
        <w:t xml:space="preserve"> </w:t>
      </w:r>
      <w:proofErr w:type="spellStart"/>
      <w:r w:rsidRPr="009D7B22">
        <w:rPr>
          <w:lang w:val="en-US" w:eastAsia="fr-FR"/>
        </w:rPr>
        <w:t>vos</w:t>
      </w:r>
      <w:proofErr w:type="spellEnd"/>
      <w:r w:rsidRPr="009D7B22">
        <w:rPr>
          <w:lang w:val="en-US" w:eastAsia="fr-FR"/>
        </w:rPr>
        <w:t xml:space="preserve"> circuits </w:t>
      </w:r>
      <w:proofErr w:type="spellStart"/>
      <w:r w:rsidRPr="009D7B22">
        <w:rPr>
          <w:lang w:val="en-US" w:eastAsia="fr-FR"/>
        </w:rPr>
        <w:t>est</w:t>
      </w:r>
      <w:proofErr w:type="spellEnd"/>
      <w:r w:rsidRPr="009D7B22">
        <w:rPr>
          <w:lang w:val="en-US" w:eastAsia="fr-FR"/>
        </w:rPr>
        <w:t xml:space="preserve"> </w:t>
      </w:r>
      <w:proofErr w:type="spellStart"/>
      <w:r w:rsidRPr="009D7B22">
        <w:rPr>
          <w:lang w:val="en-US" w:eastAsia="fr-FR"/>
        </w:rPr>
        <w:t>d'utiliser</w:t>
      </w:r>
      <w:proofErr w:type="spellEnd"/>
      <w:r w:rsidRPr="009D7B22">
        <w:rPr>
          <w:lang w:val="en-US" w:eastAsia="fr-FR"/>
        </w:rPr>
        <w:t xml:space="preserve"> des </w:t>
      </w:r>
      <w:r w:rsidR="00D954CE" w:rsidRPr="009D7B22">
        <w:rPr>
          <w:lang w:val="en-US" w:eastAsia="fr-FR"/>
        </w:rPr>
        <w:t xml:space="preserve">plaques </w:t>
      </w:r>
      <w:proofErr w:type="spellStart"/>
      <w:r w:rsidR="00D954CE" w:rsidRPr="009D7B22">
        <w:rPr>
          <w:lang w:val="en-US" w:eastAsia="fr-FR"/>
        </w:rPr>
        <w:t>d'essai</w:t>
      </w:r>
      <w:proofErr w:type="spellEnd"/>
      <w:r w:rsidRPr="009D7B22">
        <w:rPr>
          <w:lang w:val="en-US" w:eastAsia="fr-FR"/>
        </w:rPr>
        <w:t xml:space="preserve"> sans </w:t>
      </w:r>
      <w:proofErr w:type="spellStart"/>
      <w:r w:rsidRPr="009D7B22">
        <w:rPr>
          <w:lang w:val="en-US" w:eastAsia="fr-FR"/>
        </w:rPr>
        <w:t>soudure</w:t>
      </w:r>
      <w:proofErr w:type="spellEnd"/>
      <w:r w:rsidRPr="009D7B22">
        <w:rPr>
          <w:lang w:val="en-US" w:eastAsia="fr-FR"/>
        </w:rPr>
        <w:t xml:space="preserve">. Le fil et les </w:t>
      </w:r>
      <w:proofErr w:type="spellStart"/>
      <w:r w:rsidRPr="009D7B22">
        <w:rPr>
          <w:lang w:val="en-US" w:eastAsia="fr-FR"/>
        </w:rPr>
        <w:t>composants</w:t>
      </w:r>
      <w:proofErr w:type="spellEnd"/>
      <w:r w:rsidRPr="009D7B22">
        <w:rPr>
          <w:lang w:val="en-US" w:eastAsia="fr-FR"/>
        </w:rPr>
        <w:t xml:space="preserve"> se </w:t>
      </w:r>
      <w:proofErr w:type="spellStart"/>
      <w:r w:rsidRPr="009D7B22">
        <w:rPr>
          <w:lang w:val="en-US" w:eastAsia="fr-FR"/>
        </w:rPr>
        <w:t>branchent</w:t>
      </w:r>
      <w:proofErr w:type="spellEnd"/>
      <w:r w:rsidRPr="009D7B22">
        <w:rPr>
          <w:lang w:val="en-US" w:eastAsia="fr-FR"/>
        </w:rPr>
        <w:t xml:space="preserve"> </w:t>
      </w:r>
      <w:proofErr w:type="spellStart"/>
      <w:r w:rsidRPr="009D7B22">
        <w:rPr>
          <w:lang w:val="en-US" w:eastAsia="fr-FR"/>
        </w:rPr>
        <w:t>simplement</w:t>
      </w:r>
      <w:proofErr w:type="spellEnd"/>
      <w:r w:rsidRPr="009D7B22">
        <w:rPr>
          <w:lang w:val="en-US" w:eastAsia="fr-FR"/>
        </w:rPr>
        <w:t xml:space="preserve"> dans les </w:t>
      </w:r>
      <w:proofErr w:type="spellStart"/>
      <w:r w:rsidRPr="009D7B22">
        <w:rPr>
          <w:lang w:val="en-US" w:eastAsia="fr-FR"/>
        </w:rPr>
        <w:t>trous</w:t>
      </w:r>
      <w:proofErr w:type="spellEnd"/>
      <w:r w:rsidRPr="009D7B22">
        <w:rPr>
          <w:lang w:val="en-US" w:eastAsia="fr-FR"/>
        </w:rPr>
        <w:t xml:space="preserve"> de la </w:t>
      </w:r>
      <w:r w:rsidR="00D954CE" w:rsidRPr="009D7B22">
        <w:rPr>
          <w:lang w:val="en-US" w:eastAsia="fr-FR"/>
        </w:rPr>
        <w:t>plaque</w:t>
      </w:r>
      <w:r w:rsidRPr="009D7B22">
        <w:rPr>
          <w:rFonts w:ascii="Times New Roman" w:eastAsia="Times New Roman" w:hAnsi="Times New Roman" w:cs="Times New Roman"/>
          <w:lang w:val="en-US" w:eastAsia="fr-FR"/>
        </w:rPr>
        <w:t xml:space="preserve">. </w:t>
      </w:r>
      <w:r w:rsidRPr="009D7B22">
        <w:rPr>
          <w:lang w:val="en-US" w:eastAsia="fr-FR"/>
        </w:rPr>
        <w:t>Elle</w:t>
      </w:r>
      <w:r w:rsidRPr="009D7B22">
        <w:rPr>
          <w:rFonts w:ascii="Times New Roman" w:eastAsia="Times New Roman" w:hAnsi="Times New Roman" w:cs="Times New Roman"/>
          <w:lang w:val="en-US" w:eastAsia="fr-FR"/>
        </w:rPr>
        <w:t xml:space="preserve"> </w:t>
      </w:r>
      <w:proofErr w:type="spellStart"/>
      <w:r w:rsidRPr="009D7B22">
        <w:rPr>
          <w:lang w:val="en-US" w:eastAsia="fr-FR"/>
        </w:rPr>
        <w:t>supporte</w:t>
      </w:r>
      <w:proofErr w:type="spellEnd"/>
      <w:r w:rsidRPr="009D7B22">
        <w:rPr>
          <w:lang w:val="en-US" w:eastAsia="fr-FR"/>
        </w:rPr>
        <w:t xml:space="preserve"> les</w:t>
      </w:r>
      <w:r w:rsidRPr="009D7B22">
        <w:rPr>
          <w:rFonts w:ascii="Times New Roman" w:eastAsia="Times New Roman" w:hAnsi="Times New Roman" w:cs="Times New Roman"/>
          <w:lang w:val="en-US" w:eastAsia="fr-FR"/>
        </w:rPr>
        <w:t xml:space="preserve"> </w:t>
      </w:r>
      <w:proofErr w:type="spellStart"/>
      <w:r w:rsidRPr="009D7B22">
        <w:rPr>
          <w:lang w:val="en-US" w:eastAsia="fr-FR"/>
        </w:rPr>
        <w:t>composants</w:t>
      </w:r>
      <w:proofErr w:type="spellEnd"/>
      <w:r w:rsidRPr="009D7B22">
        <w:rPr>
          <w:lang w:val="en-US" w:eastAsia="fr-FR"/>
        </w:rPr>
        <w:t xml:space="preserve"> et les </w:t>
      </w:r>
      <w:proofErr w:type="spellStart"/>
      <w:r w:rsidRPr="009D7B22">
        <w:rPr>
          <w:lang w:val="en-US" w:eastAsia="fr-FR"/>
        </w:rPr>
        <w:t>relie</w:t>
      </w:r>
      <w:proofErr w:type="spellEnd"/>
      <w:r w:rsidRPr="009D7B22">
        <w:rPr>
          <w:lang w:val="en-US" w:eastAsia="fr-FR"/>
        </w:rPr>
        <w:t xml:space="preserve"> ensemble </w:t>
      </w:r>
      <w:proofErr w:type="spellStart"/>
      <w:r w:rsidRPr="009D7B22">
        <w:rPr>
          <w:lang w:val="en-US" w:eastAsia="fr-FR"/>
        </w:rPr>
        <w:t>électriquement</w:t>
      </w:r>
      <w:proofErr w:type="spellEnd"/>
      <w:r w:rsidRPr="009D7B22">
        <w:rPr>
          <w:lang w:val="en-US" w:eastAsia="fr-FR"/>
        </w:rPr>
        <w:t xml:space="preserve">. Non </w:t>
      </w:r>
      <w:proofErr w:type="spellStart"/>
      <w:r w:rsidRPr="009D7B22">
        <w:rPr>
          <w:lang w:val="en-US" w:eastAsia="fr-FR"/>
        </w:rPr>
        <w:t>seulement</w:t>
      </w:r>
      <w:proofErr w:type="spellEnd"/>
      <w:r w:rsidRPr="009D7B22">
        <w:rPr>
          <w:lang w:val="en-US" w:eastAsia="fr-FR"/>
        </w:rPr>
        <w:t xml:space="preserve"> </w:t>
      </w:r>
      <w:proofErr w:type="spellStart"/>
      <w:r w:rsidRPr="009D7B22">
        <w:rPr>
          <w:lang w:val="en-US" w:eastAsia="fr-FR"/>
        </w:rPr>
        <w:t>c'est</w:t>
      </w:r>
      <w:proofErr w:type="spellEnd"/>
      <w:r w:rsidRPr="009D7B22">
        <w:rPr>
          <w:lang w:val="en-US" w:eastAsia="fr-FR"/>
        </w:rPr>
        <w:t xml:space="preserve"> le </w:t>
      </w:r>
      <w:proofErr w:type="spellStart"/>
      <w:r w:rsidRPr="009D7B22">
        <w:rPr>
          <w:lang w:val="en-US" w:eastAsia="fr-FR"/>
        </w:rPr>
        <w:t>moyen</w:t>
      </w:r>
      <w:proofErr w:type="spellEnd"/>
      <w:r w:rsidRPr="009D7B22">
        <w:rPr>
          <w:lang w:val="en-US" w:eastAsia="fr-FR"/>
        </w:rPr>
        <w:t xml:space="preserve"> le plus </w:t>
      </w:r>
      <w:proofErr w:type="spellStart"/>
      <w:r w:rsidRPr="009D7B22">
        <w:rPr>
          <w:lang w:val="en-US" w:eastAsia="fr-FR"/>
        </w:rPr>
        <w:t>rapide</w:t>
      </w:r>
      <w:proofErr w:type="spellEnd"/>
      <w:r w:rsidRPr="009D7B22">
        <w:rPr>
          <w:lang w:val="en-US" w:eastAsia="fr-FR"/>
        </w:rPr>
        <w:t xml:space="preserve"> de tester un nouveau circuit, </w:t>
      </w:r>
      <w:proofErr w:type="spellStart"/>
      <w:r w:rsidRPr="009D7B22">
        <w:rPr>
          <w:lang w:val="en-US" w:eastAsia="fr-FR"/>
        </w:rPr>
        <w:t>mais</w:t>
      </w:r>
      <w:proofErr w:type="spellEnd"/>
      <w:r w:rsidRPr="009D7B22">
        <w:rPr>
          <w:lang w:val="en-US" w:eastAsia="fr-FR"/>
        </w:rPr>
        <w:t xml:space="preserve"> la correction des </w:t>
      </w:r>
      <w:proofErr w:type="spellStart"/>
      <w:r w:rsidRPr="009D7B22">
        <w:rPr>
          <w:lang w:val="en-US" w:eastAsia="fr-FR"/>
        </w:rPr>
        <w:t>erreurs</w:t>
      </w:r>
      <w:proofErr w:type="spellEnd"/>
      <w:r w:rsidRPr="009D7B22">
        <w:rPr>
          <w:lang w:val="en-US" w:eastAsia="fr-FR"/>
        </w:rPr>
        <w:t xml:space="preserve"> </w:t>
      </w:r>
      <w:proofErr w:type="spellStart"/>
      <w:r w:rsidRPr="009D7B22">
        <w:rPr>
          <w:lang w:val="en-US" w:eastAsia="fr-FR"/>
        </w:rPr>
        <w:t>est</w:t>
      </w:r>
      <w:proofErr w:type="spellEnd"/>
      <w:r w:rsidRPr="009D7B22">
        <w:rPr>
          <w:lang w:val="en-US" w:eastAsia="fr-FR"/>
        </w:rPr>
        <w:t xml:space="preserve"> </w:t>
      </w:r>
      <w:proofErr w:type="spellStart"/>
      <w:r w:rsidRPr="009D7B22">
        <w:rPr>
          <w:lang w:val="en-US" w:eastAsia="fr-FR"/>
        </w:rPr>
        <w:t>également</w:t>
      </w:r>
      <w:proofErr w:type="spellEnd"/>
      <w:r w:rsidRPr="009D7B22">
        <w:rPr>
          <w:lang w:val="en-US" w:eastAsia="fr-FR"/>
        </w:rPr>
        <w:t xml:space="preserve"> </w:t>
      </w:r>
      <w:r w:rsidR="0035006B">
        <w:rPr>
          <w:lang w:eastAsia="fr-FR"/>
        </w:rPr>
        <w:t xml:space="preserve">plus </w:t>
      </w:r>
      <w:r w:rsidRPr="009D7B22">
        <w:rPr>
          <w:lang w:val="en-US" w:eastAsia="fr-FR"/>
        </w:rPr>
        <w:t>simple.</w:t>
      </w:r>
    </w:p>
    <w:p w14:paraId="27EDF060" w14:textId="77777777" w:rsidR="009169E8" w:rsidRPr="00B05032" w:rsidRDefault="009169E8" w:rsidP="009169E8">
      <w:pPr>
        <w:jc w:val="center"/>
      </w:pPr>
      <w:r w:rsidRPr="00B05032">
        <w:rPr>
          <w:noProof/>
        </w:rPr>
        <w:drawing>
          <wp:inline distT="0" distB="0" distL="0" distR="0" wp14:anchorId="36A82D38" wp14:editId="6CDB8F50">
            <wp:extent cx="3810000" cy="2600325"/>
            <wp:effectExtent l="38100" t="38100" r="95250" b="104775"/>
            <wp:docPr id="18369901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0">
                      <a:extLst>
                        <a:ext uri="{28A0092B-C50C-407E-A947-70E740481C1C}">
                          <a14:useLocalDpi xmlns:a14="http://schemas.microsoft.com/office/drawing/2010/main" val="0"/>
                        </a:ext>
                      </a:extLst>
                    </a:blip>
                    <a:stretch>
                      <a:fillRect/>
                    </a:stretch>
                  </pic:blipFill>
                  <pic:spPr>
                    <a:xfrm>
                      <a:off x="0" y="0"/>
                      <a:ext cx="3810000" cy="2600325"/>
                    </a:xfrm>
                    <a:prstGeom prst="rect">
                      <a:avLst/>
                    </a:prstGeom>
                    <a:effectLst>
                      <a:outerShdw blurRad="50800" dist="38100" dir="2700000" algn="tl" rotWithShape="0">
                        <a:prstClr val="black">
                          <a:alpha val="40000"/>
                        </a:prstClr>
                      </a:outerShdw>
                    </a:effectLst>
                  </pic:spPr>
                </pic:pic>
              </a:graphicData>
            </a:graphic>
          </wp:inline>
        </w:drawing>
      </w:r>
    </w:p>
    <w:p w14:paraId="2AFA6FEC" w14:textId="5670F3D5" w:rsidR="001744D8" w:rsidRPr="009D7B22" w:rsidRDefault="001744D8" w:rsidP="000B7C7B">
      <w:pPr>
        <w:rPr>
          <w:rFonts w:ascii="Times New Roman" w:eastAsia="Times New Roman" w:hAnsi="Times New Roman" w:cs="Times New Roman"/>
          <w:lang w:eastAsia="fr-FR"/>
        </w:rPr>
      </w:pPr>
      <w:r w:rsidRPr="009D7B22">
        <w:rPr>
          <w:lang w:eastAsia="fr-FR"/>
        </w:rPr>
        <w:t>Si vous voulez rendre un montage permanent, il y a plusieurs options, allant des cartes de prototypage préfabriquées</w:t>
      </w:r>
      <w:r w:rsidRPr="009D7B22">
        <w:rPr>
          <w:rFonts w:ascii="Times New Roman" w:eastAsia="Times New Roman" w:hAnsi="Times New Roman" w:cs="Times New Roman"/>
          <w:lang w:eastAsia="fr-FR"/>
        </w:rPr>
        <w:t>,</w:t>
      </w:r>
      <w:r w:rsidRPr="009D7B22">
        <w:rPr>
          <w:lang w:eastAsia="fr-FR"/>
        </w:rPr>
        <w:t xml:space="preserve"> faciles à utiliser</w:t>
      </w:r>
      <w:r w:rsidRPr="009D7B22">
        <w:rPr>
          <w:rFonts w:ascii="Times New Roman" w:eastAsia="Times New Roman" w:hAnsi="Times New Roman" w:cs="Times New Roman"/>
          <w:lang w:eastAsia="fr-FR"/>
        </w:rPr>
        <w:t>,</w:t>
      </w:r>
      <w:r w:rsidRPr="009D7B22">
        <w:rPr>
          <w:lang w:eastAsia="fr-FR"/>
        </w:rPr>
        <w:t xml:space="preserve"> à la conception de vos propres cartes de circuits imprimés. Les circuits imprimés peuvent être dessinés à la main ou en utilisant des outils </w:t>
      </w:r>
      <w:r w:rsidR="00252C15">
        <w:rPr>
          <w:lang w:eastAsia="fr-FR"/>
        </w:rPr>
        <w:t xml:space="preserve">gratuits </w:t>
      </w:r>
      <w:r w:rsidRPr="009D7B22">
        <w:rPr>
          <w:lang w:eastAsia="fr-FR"/>
        </w:rPr>
        <w:t xml:space="preserve">de conception assistée par ordinateur. C'est ce qui rend le BrainPad si spécial - il est simple </w:t>
      </w:r>
      <w:r w:rsidR="00D954CE" w:rsidRPr="009D7B22">
        <w:rPr>
          <w:lang w:eastAsia="fr-FR"/>
        </w:rPr>
        <w:t xml:space="preserve">à mettre en </w:t>
      </w:r>
      <w:proofErr w:type="spellStart"/>
      <w:r w:rsidR="00D954CE" w:rsidRPr="009D7B22">
        <w:rPr>
          <w:lang w:eastAsia="fr-FR"/>
        </w:rPr>
        <w:t>oeuvre</w:t>
      </w:r>
      <w:proofErr w:type="spellEnd"/>
      <w:r w:rsidR="00D954CE" w:rsidRPr="009D7B22">
        <w:rPr>
          <w:lang w:eastAsia="fr-FR"/>
        </w:rPr>
        <w:t xml:space="preserve"> </w:t>
      </w:r>
      <w:r w:rsidRPr="009D7B22">
        <w:rPr>
          <w:lang w:eastAsia="fr-FR"/>
        </w:rPr>
        <w:t>pour débuter, mais vous pouvez aller aussi loin que vous le souhaitez tout en apprenant à votre rythme</w:t>
      </w:r>
      <w:r w:rsidR="009169E8" w:rsidRPr="00B05032">
        <w:t>.</w:t>
      </w:r>
    </w:p>
    <w:p w14:paraId="0E5BEF2E" w14:textId="15418BE7" w:rsidR="009169E8" w:rsidRPr="00B05032" w:rsidRDefault="001744D8" w:rsidP="00FA7D80">
      <w:pPr>
        <w:keepNext/>
      </w:pPr>
      <w:r w:rsidRPr="00B524ED">
        <w:lastRenderedPageBreak/>
        <w:t>Vous pouvez également ajouter un ou plusieurs capteurs à votre projet BrainPad. En cherchant sur le Web "kit de capteurs"</w:t>
      </w:r>
      <w:r>
        <w:t xml:space="preserve"> (</w:t>
      </w:r>
      <w:proofErr w:type="spellStart"/>
      <w:r>
        <w:t>Sensor</w:t>
      </w:r>
      <w:proofErr w:type="spellEnd"/>
      <w:r>
        <w:t xml:space="preserve"> kit)</w:t>
      </w:r>
      <w:r w:rsidRPr="00B524ED">
        <w:t xml:space="preserve">, vous pouvez trouver de nombreux assortiments de capteurs peu coûteux. </w:t>
      </w:r>
      <w:r w:rsidR="00895C27">
        <w:t>Par</w:t>
      </w:r>
      <w:r w:rsidRPr="00B524ED">
        <w:t xml:space="preserve"> exemple</w:t>
      </w:r>
      <w:r>
        <w:t xml:space="preserve"> </w:t>
      </w:r>
      <w:r w:rsidR="009169E8" w:rsidRPr="00B05032">
        <w:t>:</w:t>
      </w:r>
    </w:p>
    <w:p w14:paraId="77F36C62" w14:textId="77777777" w:rsidR="009169E8" w:rsidRPr="00B05032" w:rsidRDefault="009169E8" w:rsidP="009169E8">
      <w:r w:rsidRPr="00B05032">
        <w:rPr>
          <w:noProof/>
        </w:rPr>
        <w:drawing>
          <wp:inline distT="0" distB="0" distL="0" distR="0" wp14:anchorId="3E15E553" wp14:editId="690B8554">
            <wp:extent cx="5943600" cy="5943600"/>
            <wp:effectExtent l="0" t="0" r="0" b="0"/>
            <wp:docPr id="16003554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3">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070F1819" w14:textId="4D0DE5D8" w:rsidR="00B22D18" w:rsidRDefault="001744D8" w:rsidP="001744D8">
      <w:r>
        <w:t xml:space="preserve">Certaines connaissances sont nécessaires pour utiliser ces modules, mais nous avons quelques projets faciles à réaliser qui vous </w:t>
      </w:r>
      <w:proofErr w:type="gramStart"/>
      <w:r>
        <w:t>permettront</w:t>
      </w:r>
      <w:proofErr w:type="gramEnd"/>
      <w:r>
        <w:t xml:space="preserve"> d'avancer dans la bonne direction. Une fois que vous vous </w:t>
      </w:r>
      <w:r w:rsidR="00895C27">
        <w:t xml:space="preserve">serez </w:t>
      </w:r>
      <w:r>
        <w:t>familiarisé avec un type de capteur, il devien</w:t>
      </w:r>
      <w:r w:rsidR="00895C27">
        <w:t>dra</w:t>
      </w:r>
      <w:r>
        <w:t xml:space="preserve"> beaucoup plus facile de comprendre comment les autres fonctionnent</w:t>
      </w:r>
      <w:r w:rsidR="009169E8" w:rsidRPr="00B05032">
        <w:t>.</w:t>
      </w:r>
    </w:p>
    <w:p w14:paraId="4AC5B51B" w14:textId="1DC1B722" w:rsidR="001744D8" w:rsidRDefault="001744D8" w:rsidP="001744D8"/>
    <w:p w14:paraId="2B9B6387" w14:textId="77777777" w:rsidR="001744D8" w:rsidRPr="00B05032" w:rsidRDefault="001744D8" w:rsidP="001744D8"/>
    <w:p w14:paraId="522A0CE4" w14:textId="69CF04C6" w:rsidR="1E389313" w:rsidRPr="00B05032" w:rsidRDefault="00C07090" w:rsidP="1E389313">
      <w:pPr>
        <w:jc w:val="center"/>
      </w:pPr>
      <w:r w:rsidRPr="00B05032">
        <w:rPr>
          <w:noProof/>
        </w:rPr>
        <w:lastRenderedPageBreak/>
        <w:drawing>
          <wp:anchor distT="0" distB="0" distL="114300" distR="114300" simplePos="0" relativeHeight="251658240" behindDoc="1" locked="0" layoutInCell="1" allowOverlap="1" wp14:anchorId="73B21D8D" wp14:editId="45F704DC">
            <wp:simplePos x="0" y="0"/>
            <wp:positionH relativeFrom="margin">
              <wp:align>center</wp:align>
            </wp:positionH>
            <wp:positionV relativeFrom="paragraph">
              <wp:posOffset>527153</wp:posOffset>
            </wp:positionV>
            <wp:extent cx="4862513" cy="5470327"/>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ackPage.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862513" cy="5470327"/>
                    </a:xfrm>
                    <a:prstGeom prst="rect">
                      <a:avLst/>
                    </a:prstGeom>
                  </pic:spPr>
                </pic:pic>
              </a:graphicData>
            </a:graphic>
            <wp14:sizeRelH relativeFrom="margin">
              <wp14:pctWidth>0</wp14:pctWidth>
            </wp14:sizeRelH>
            <wp14:sizeRelV relativeFrom="margin">
              <wp14:pctHeight>0</wp14:pctHeight>
            </wp14:sizeRelV>
          </wp:anchor>
        </w:drawing>
      </w:r>
      <w:r w:rsidR="1E389313" w:rsidRPr="00B05032">
        <w:rPr>
          <w:noProof/>
        </w:rPr>
        <w:drawing>
          <wp:inline distT="0" distB="0" distL="0" distR="0" wp14:anchorId="22977110" wp14:editId="1455EBF0">
            <wp:extent cx="2794635" cy="798239"/>
            <wp:effectExtent l="0" t="0" r="5715" b="1905"/>
            <wp:docPr id="17491211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5">
                      <a:extLst>
                        <a:ext uri="{28A0092B-C50C-407E-A947-70E740481C1C}">
                          <a14:useLocalDpi xmlns:a14="http://schemas.microsoft.com/office/drawing/2010/main" val="0"/>
                        </a:ext>
                      </a:extLst>
                    </a:blip>
                    <a:stretch>
                      <a:fillRect/>
                    </a:stretch>
                  </pic:blipFill>
                  <pic:spPr>
                    <a:xfrm>
                      <a:off x="0" y="0"/>
                      <a:ext cx="2794635" cy="798239"/>
                    </a:xfrm>
                    <a:prstGeom prst="rect">
                      <a:avLst/>
                    </a:prstGeom>
                  </pic:spPr>
                </pic:pic>
              </a:graphicData>
            </a:graphic>
          </wp:inline>
        </w:drawing>
      </w:r>
    </w:p>
    <w:p w14:paraId="291C4588" w14:textId="050D49A5" w:rsidR="00B22D18" w:rsidRPr="00B05032" w:rsidRDefault="00B22D18" w:rsidP="1E389313">
      <w:pPr>
        <w:jc w:val="center"/>
      </w:pPr>
    </w:p>
    <w:p w14:paraId="74C3C1F7" w14:textId="77777777" w:rsidR="00B22D18" w:rsidRPr="00B05032" w:rsidRDefault="00B22D18" w:rsidP="00B22D18">
      <w:pPr>
        <w:jc w:val="center"/>
      </w:pPr>
    </w:p>
    <w:p w14:paraId="4F1BFDAA" w14:textId="4F241F70" w:rsidR="00B22D18" w:rsidRPr="00B05032" w:rsidRDefault="00B22D18" w:rsidP="1E389313">
      <w:pPr>
        <w:jc w:val="center"/>
      </w:pPr>
    </w:p>
    <w:p w14:paraId="7FDF3241" w14:textId="77777777" w:rsidR="00B22D18" w:rsidRPr="00B05032" w:rsidRDefault="00B22D18" w:rsidP="00B22D18">
      <w:pPr>
        <w:jc w:val="center"/>
      </w:pPr>
    </w:p>
    <w:p w14:paraId="3097DD1A" w14:textId="77777777" w:rsidR="00B22D18" w:rsidRPr="00B05032" w:rsidRDefault="00B22D18" w:rsidP="00B22D18">
      <w:pPr>
        <w:jc w:val="center"/>
      </w:pPr>
    </w:p>
    <w:p w14:paraId="4D0A0117" w14:textId="77777777" w:rsidR="00B22D18" w:rsidRPr="00B05032" w:rsidRDefault="00B22D18" w:rsidP="00B22D18">
      <w:pPr>
        <w:jc w:val="center"/>
      </w:pPr>
    </w:p>
    <w:p w14:paraId="13D8B69C" w14:textId="77777777" w:rsidR="00B22D18" w:rsidRPr="00B05032" w:rsidRDefault="00B22D18" w:rsidP="00B22D18">
      <w:pPr>
        <w:jc w:val="center"/>
      </w:pPr>
    </w:p>
    <w:p w14:paraId="7BE23DAF" w14:textId="77777777" w:rsidR="00B22D18" w:rsidRPr="00B05032" w:rsidRDefault="00B22D18" w:rsidP="00B22D18">
      <w:pPr>
        <w:jc w:val="center"/>
      </w:pPr>
    </w:p>
    <w:p w14:paraId="31655990" w14:textId="77777777" w:rsidR="00B22D18" w:rsidRPr="00B05032" w:rsidRDefault="00B22D18" w:rsidP="00B22D18">
      <w:pPr>
        <w:jc w:val="center"/>
      </w:pPr>
    </w:p>
    <w:p w14:paraId="1829ADE0" w14:textId="77777777" w:rsidR="00B22D18" w:rsidRPr="00B05032" w:rsidRDefault="00B22D18" w:rsidP="00B22D18">
      <w:pPr>
        <w:jc w:val="center"/>
      </w:pPr>
    </w:p>
    <w:p w14:paraId="12002592" w14:textId="77777777" w:rsidR="00B22D18" w:rsidRPr="00B05032" w:rsidRDefault="00B22D18" w:rsidP="00B22D18">
      <w:pPr>
        <w:jc w:val="center"/>
      </w:pPr>
    </w:p>
    <w:p w14:paraId="2AAE188C" w14:textId="77777777" w:rsidR="00B22D18" w:rsidRPr="00B05032" w:rsidRDefault="00B22D18" w:rsidP="00B22D18">
      <w:pPr>
        <w:rPr>
          <w:rStyle w:val="Hyperlink"/>
        </w:rPr>
      </w:pPr>
    </w:p>
    <w:p w14:paraId="4F3B86DB" w14:textId="77777777" w:rsidR="00C07090" w:rsidRPr="00B05032" w:rsidRDefault="00C07090" w:rsidP="00C40311">
      <w:pPr>
        <w:jc w:val="center"/>
        <w:rPr>
          <w:rStyle w:val="Hyperlink"/>
          <w:sz w:val="96"/>
          <w:szCs w:val="96"/>
        </w:rPr>
      </w:pPr>
    </w:p>
    <w:p w14:paraId="674BC6DC" w14:textId="77777777" w:rsidR="00C07090" w:rsidRPr="00B05032" w:rsidRDefault="00C07090" w:rsidP="00C40311">
      <w:pPr>
        <w:jc w:val="center"/>
        <w:rPr>
          <w:rStyle w:val="Hyperlink"/>
          <w:sz w:val="96"/>
          <w:szCs w:val="96"/>
        </w:rPr>
      </w:pPr>
    </w:p>
    <w:p w14:paraId="6EB538F4" w14:textId="65A744AA" w:rsidR="00B22D18" w:rsidRPr="00B05032" w:rsidRDefault="00D5062F" w:rsidP="00C40311">
      <w:pPr>
        <w:jc w:val="center"/>
        <w:rPr>
          <w:sz w:val="96"/>
          <w:szCs w:val="96"/>
        </w:rPr>
      </w:pPr>
      <w:hyperlink r:id="rId136" w:history="1">
        <w:r w:rsidR="00C07090" w:rsidRPr="00B05032">
          <w:rPr>
            <w:rStyle w:val="Hyperlink"/>
            <w:sz w:val="96"/>
            <w:szCs w:val="96"/>
          </w:rPr>
          <w:t>www.BrainPad.com</w:t>
        </w:r>
      </w:hyperlink>
    </w:p>
    <w:sectPr w:rsidR="00B22D18" w:rsidRPr="00B05032" w:rsidSect="004F3212">
      <w:headerReference w:type="even" r:id="rId137"/>
      <w:headerReference w:type="default" r:id="rId138"/>
      <w:footerReference w:type="even" r:id="rId139"/>
      <w:footerReference w:type="default" r:id="rId140"/>
      <w:headerReference w:type="first" r:id="rId141"/>
      <w:footerReference w:type="first" r:id="rId142"/>
      <w:pgSz w:w="12240" w:h="15840"/>
      <w:pgMar w:top="1440" w:right="1440" w:bottom="1440" w:left="1440" w:header="720" w:footer="144"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EEAD4F" w14:textId="77777777" w:rsidR="00D5062F" w:rsidRDefault="00D5062F" w:rsidP="00137E3D">
      <w:pPr>
        <w:spacing w:after="0" w:line="240" w:lineRule="auto"/>
      </w:pPr>
      <w:r>
        <w:separator/>
      </w:r>
    </w:p>
  </w:endnote>
  <w:endnote w:type="continuationSeparator" w:id="0">
    <w:p w14:paraId="1735F1DF" w14:textId="77777777" w:rsidR="00D5062F" w:rsidRDefault="00D5062F" w:rsidP="00137E3D">
      <w:pPr>
        <w:spacing w:after="0" w:line="240" w:lineRule="auto"/>
      </w:pPr>
      <w:r>
        <w:continuationSeparator/>
      </w:r>
    </w:p>
  </w:endnote>
  <w:endnote w:type="continuationNotice" w:id="1">
    <w:p w14:paraId="2DAD16D1" w14:textId="77777777" w:rsidR="00D5062F" w:rsidRDefault="00D5062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onsolas,Courier New">
    <w:altName w:val="Consolas"/>
    <w:panose1 w:val="00000000000000000000"/>
    <w:charset w:val="00"/>
    <w:family w:val="roman"/>
    <w:notTrueType/>
    <w:pitch w:val="default"/>
  </w:font>
  <w:font w:name="Consolas,Courier New,Times New">
    <w:altName w:val="Consolas"/>
    <w:panose1 w:val="00000000000000000000"/>
    <w:charset w:val="00"/>
    <w:family w:val="roman"/>
    <w:notTrueType/>
    <w:pitch w:val="default"/>
  </w:font>
  <w:font w:name="Calibri,Arial,Times New Roman">
    <w:altName w:val="Calibr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644840" w14:textId="77777777" w:rsidR="009B1450" w:rsidRDefault="009B145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958BA1" w14:textId="18DD9F3E" w:rsidR="009B1450" w:rsidRPr="002B226D" w:rsidRDefault="009B1450" w:rsidP="001E678A">
    <w:pPr>
      <w:pStyle w:val="Heading4"/>
    </w:pPr>
    <w:r>
      <w:t xml:space="preserve">Page </w:t>
    </w:r>
    <w:r w:rsidRPr="27DBF4A2">
      <w:rPr>
        <w:b/>
        <w:bCs/>
        <w:noProof/>
      </w:rPr>
      <w:fldChar w:fldCharType="begin"/>
    </w:r>
    <w:r w:rsidRPr="27DBF4A2">
      <w:rPr>
        <w:b/>
        <w:bCs/>
        <w:noProof/>
      </w:rPr>
      <w:instrText xml:space="preserve"> PAGE  \* Arabic  \* MERGEFORMAT </w:instrText>
    </w:r>
    <w:r w:rsidRPr="27DBF4A2">
      <w:rPr>
        <w:b/>
        <w:bCs/>
        <w:noProof/>
      </w:rPr>
      <w:fldChar w:fldCharType="separate"/>
    </w:r>
    <w:r w:rsidRPr="27DBF4A2">
      <w:rPr>
        <w:b/>
        <w:bCs/>
        <w:noProof/>
      </w:rPr>
      <w:t>18</w:t>
    </w:r>
    <w:r w:rsidRPr="27DBF4A2">
      <w:rPr>
        <w:b/>
        <w:bCs/>
        <w:noProof/>
      </w:rPr>
      <w:fldChar w:fldCharType="end"/>
    </w:r>
    <w:r>
      <w:t xml:space="preserve"> SUR </w:t>
    </w:r>
    <w:r w:rsidRPr="27DBF4A2">
      <w:rPr>
        <w:b/>
        <w:bCs/>
        <w:noProof/>
      </w:rPr>
      <w:fldChar w:fldCharType="begin"/>
    </w:r>
    <w:r w:rsidRPr="27DBF4A2">
      <w:rPr>
        <w:b/>
        <w:bCs/>
        <w:noProof/>
      </w:rPr>
      <w:instrText xml:space="preserve"> NUMPAGES  \* Arabic  \* MERGEFORMAT </w:instrText>
    </w:r>
    <w:r w:rsidRPr="27DBF4A2">
      <w:rPr>
        <w:b/>
        <w:bCs/>
        <w:noProof/>
      </w:rPr>
      <w:fldChar w:fldCharType="separate"/>
    </w:r>
    <w:r w:rsidRPr="27DBF4A2">
      <w:rPr>
        <w:b/>
        <w:bCs/>
        <w:noProof/>
      </w:rPr>
      <w:t>18</w:t>
    </w:r>
    <w:r w:rsidRPr="27DBF4A2">
      <w:rPr>
        <w:b/>
        <w:bCs/>
        <w:noProof/>
      </w:rPr>
      <w:fldChar w:fldCharType="end"/>
    </w:r>
    <w:r>
      <w:rPr>
        <w:b/>
        <w:bCs/>
        <w:noProof/>
      </w:rPr>
      <w:tab/>
    </w:r>
    <w:r>
      <w:rPr>
        <w:b/>
        <w:bCs/>
        <w:noProof/>
      </w:rPr>
      <w:ptab w:relativeTo="margin" w:alignment="right" w:leader="none"/>
    </w:r>
    <w:r>
      <w:rPr>
        <w:b/>
        <w:bCs/>
        <w:noProof/>
      </w:rPr>
      <w:t>2 Aout 2018</w:t>
    </w:r>
  </w:p>
  <w:p w14:paraId="5E1A6D56" w14:textId="77777777" w:rsidR="009B1450" w:rsidRDefault="009B145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DAA553" w14:textId="77777777" w:rsidR="009B1450" w:rsidRPr="009D7B22" w:rsidRDefault="009B1450" w:rsidP="27DBF4A2">
    <w:pPr>
      <w:tabs>
        <w:tab w:val="center" w:pos="4680"/>
        <w:tab w:val="right" w:pos="9360"/>
      </w:tabs>
      <w:spacing w:after="0" w:line="240" w:lineRule="auto"/>
      <w:jc w:val="center"/>
      <w:rPr>
        <w:rFonts w:ascii="Calibri,Arial,Times New Roman" w:eastAsia="Calibri,Arial,Times New Roman" w:hAnsi="Calibri,Arial,Times New Roman" w:cs="Calibri,Arial,Times New Roman"/>
        <w:b/>
        <w:i/>
        <w:color w:val="7F7F7F" w:themeColor="text1" w:themeTint="80"/>
      </w:rPr>
    </w:pPr>
    <w:r w:rsidRPr="27DBF4A2">
      <w:rPr>
        <w:rFonts w:ascii="Calibri" w:eastAsia="Calibri" w:hAnsi="Calibri" w:cs="Calibri"/>
        <w:b/>
        <w:bCs/>
        <w:i/>
        <w:iCs/>
        <w:color w:val="808080" w:themeColor="text1" w:themeTint="7F"/>
      </w:rPr>
      <w:t xml:space="preserve">GHI Electronics, LLC - </w:t>
    </w:r>
    <w:proofErr w:type="spellStart"/>
    <w:r w:rsidRPr="27DBF4A2">
      <w:rPr>
        <w:rFonts w:ascii="Calibri" w:eastAsia="Calibri" w:hAnsi="Calibri" w:cs="Calibri"/>
        <w:b/>
        <w:bCs/>
        <w:i/>
        <w:iCs/>
        <w:color w:val="808080" w:themeColor="text1" w:themeTint="7F"/>
      </w:rPr>
      <w:t>Where</w:t>
    </w:r>
    <w:proofErr w:type="spellEnd"/>
    <w:r w:rsidRPr="27DBF4A2">
      <w:rPr>
        <w:rFonts w:ascii="Calibri" w:eastAsia="Calibri" w:hAnsi="Calibri" w:cs="Calibri"/>
        <w:b/>
        <w:bCs/>
        <w:i/>
        <w:iCs/>
        <w:color w:val="808080" w:themeColor="text1" w:themeTint="7F"/>
      </w:rPr>
      <w:t xml:space="preserve"> Hardware </w:t>
    </w:r>
    <w:proofErr w:type="spellStart"/>
    <w:r w:rsidRPr="27DBF4A2">
      <w:rPr>
        <w:rFonts w:ascii="Calibri" w:eastAsia="Calibri" w:hAnsi="Calibri" w:cs="Calibri"/>
        <w:b/>
        <w:bCs/>
        <w:i/>
        <w:iCs/>
        <w:color w:val="808080" w:themeColor="text1" w:themeTint="7F"/>
      </w:rPr>
      <w:t>Meets</w:t>
    </w:r>
    <w:proofErr w:type="spellEnd"/>
    <w:r w:rsidRPr="27DBF4A2">
      <w:rPr>
        <w:rFonts w:ascii="Calibri" w:eastAsia="Calibri" w:hAnsi="Calibri" w:cs="Calibri"/>
        <w:b/>
        <w:bCs/>
        <w:i/>
        <w:iCs/>
        <w:color w:val="808080" w:themeColor="text1" w:themeTint="7F"/>
      </w:rPr>
      <w:t xml:space="preserve"> Software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B3C28B" w14:textId="77777777" w:rsidR="00D5062F" w:rsidRDefault="00D5062F" w:rsidP="00137E3D">
      <w:pPr>
        <w:spacing w:after="0" w:line="240" w:lineRule="auto"/>
      </w:pPr>
      <w:r>
        <w:separator/>
      </w:r>
    </w:p>
  </w:footnote>
  <w:footnote w:type="continuationSeparator" w:id="0">
    <w:p w14:paraId="002787A3" w14:textId="77777777" w:rsidR="00D5062F" w:rsidRDefault="00D5062F" w:rsidP="00137E3D">
      <w:pPr>
        <w:spacing w:after="0" w:line="240" w:lineRule="auto"/>
      </w:pPr>
      <w:r>
        <w:continuationSeparator/>
      </w:r>
    </w:p>
  </w:footnote>
  <w:footnote w:type="continuationNotice" w:id="1">
    <w:p w14:paraId="7F8B48D1" w14:textId="77777777" w:rsidR="00D5062F" w:rsidRDefault="00D5062F">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22B142" w14:textId="77777777" w:rsidR="009B1450" w:rsidRDefault="009B145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BA91EA" w14:textId="5417D999" w:rsidR="009B1450" w:rsidRPr="00AD0F00" w:rsidRDefault="009B1450" w:rsidP="00C07090">
    <w:pPr>
      <w:pStyle w:val="Heading6"/>
      <w:tabs>
        <w:tab w:val="left" w:pos="3288"/>
      </w:tabs>
    </w:pPr>
    <w:r>
      <w:t>BrainPad – Guide du débutant</w:t>
    </w:r>
    <w:r>
      <w:tab/>
    </w:r>
    <w:r>
      <w:ptab w:relativeTo="margin" w:alignment="right" w:leader="none"/>
    </w:r>
    <w:r>
      <w:t>www.BrainPAd.com</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4A0" w:firstRow="1" w:lastRow="0" w:firstColumn="1" w:lastColumn="0" w:noHBand="0" w:noVBand="1"/>
    </w:tblPr>
    <w:tblGrid>
      <w:gridCol w:w="3120"/>
      <w:gridCol w:w="3120"/>
      <w:gridCol w:w="3120"/>
    </w:tblGrid>
    <w:tr w:rsidR="009B1450" w14:paraId="0F0B2160" w14:textId="77777777" w:rsidTr="27DBF4A2">
      <w:tc>
        <w:tcPr>
          <w:tcW w:w="3120" w:type="dxa"/>
        </w:tcPr>
        <w:p w14:paraId="69D36E32" w14:textId="0BC114CC" w:rsidR="009B1450" w:rsidRDefault="009B1450" w:rsidP="27DBF4A2">
          <w:pPr>
            <w:pStyle w:val="Header"/>
            <w:ind w:left="-115"/>
          </w:pPr>
        </w:p>
      </w:tc>
      <w:tc>
        <w:tcPr>
          <w:tcW w:w="3120" w:type="dxa"/>
        </w:tcPr>
        <w:p w14:paraId="7451A6C1" w14:textId="5F8C6083" w:rsidR="009B1450" w:rsidRDefault="009B1450" w:rsidP="27DBF4A2">
          <w:pPr>
            <w:pStyle w:val="Header"/>
            <w:jc w:val="center"/>
          </w:pPr>
        </w:p>
      </w:tc>
      <w:tc>
        <w:tcPr>
          <w:tcW w:w="3120" w:type="dxa"/>
        </w:tcPr>
        <w:p w14:paraId="0EE84D53" w14:textId="13A95590" w:rsidR="009B1450" w:rsidRDefault="009B1450" w:rsidP="27DBF4A2">
          <w:pPr>
            <w:pStyle w:val="Header"/>
            <w:ind w:right="-115"/>
            <w:jc w:val="right"/>
          </w:pPr>
        </w:p>
      </w:tc>
    </w:tr>
  </w:tbl>
  <w:p w14:paraId="4FAF706C" w14:textId="0CF412CB" w:rsidR="009B1450" w:rsidRDefault="009B1450" w:rsidP="27DBF4A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797B76"/>
    <w:multiLevelType w:val="hybridMultilevel"/>
    <w:tmpl w:val="4126B9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D71C53"/>
    <w:multiLevelType w:val="hybridMultilevel"/>
    <w:tmpl w:val="B1D01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020B78"/>
    <w:multiLevelType w:val="hybridMultilevel"/>
    <w:tmpl w:val="55C49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6F739A"/>
    <w:multiLevelType w:val="hybridMultilevel"/>
    <w:tmpl w:val="412EF1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E82130E"/>
    <w:multiLevelType w:val="hybridMultilevel"/>
    <w:tmpl w:val="58BA5C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3F57ECF"/>
    <w:multiLevelType w:val="hybridMultilevel"/>
    <w:tmpl w:val="ABA8EF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74301B"/>
    <w:multiLevelType w:val="hybridMultilevel"/>
    <w:tmpl w:val="FF7AA5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6F50579"/>
    <w:multiLevelType w:val="hybridMultilevel"/>
    <w:tmpl w:val="ABA8EF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D744B8E"/>
    <w:multiLevelType w:val="hybridMultilevel"/>
    <w:tmpl w:val="A6603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AB25ED0"/>
    <w:multiLevelType w:val="hybridMultilevel"/>
    <w:tmpl w:val="3A82F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1AA1DCE"/>
    <w:multiLevelType w:val="hybridMultilevel"/>
    <w:tmpl w:val="2C1A4A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4766ECC"/>
    <w:multiLevelType w:val="hybridMultilevel"/>
    <w:tmpl w:val="8E46B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9CF6822"/>
    <w:multiLevelType w:val="hybridMultilevel"/>
    <w:tmpl w:val="69BE3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8A93A7B"/>
    <w:multiLevelType w:val="hybridMultilevel"/>
    <w:tmpl w:val="803CE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B6064EC"/>
    <w:multiLevelType w:val="hybridMultilevel"/>
    <w:tmpl w:val="F4FC22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BAD5D64"/>
    <w:multiLevelType w:val="hybridMultilevel"/>
    <w:tmpl w:val="E34219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4"/>
  </w:num>
  <w:num w:numId="3">
    <w:abstractNumId w:val="6"/>
  </w:num>
  <w:num w:numId="4">
    <w:abstractNumId w:val="9"/>
  </w:num>
  <w:num w:numId="5">
    <w:abstractNumId w:val="0"/>
  </w:num>
  <w:num w:numId="6">
    <w:abstractNumId w:val="12"/>
  </w:num>
  <w:num w:numId="7">
    <w:abstractNumId w:val="10"/>
  </w:num>
  <w:num w:numId="8">
    <w:abstractNumId w:val="13"/>
  </w:num>
  <w:num w:numId="9">
    <w:abstractNumId w:val="2"/>
  </w:num>
  <w:num w:numId="10">
    <w:abstractNumId w:val="11"/>
  </w:num>
  <w:num w:numId="11">
    <w:abstractNumId w:val="8"/>
  </w:num>
  <w:num w:numId="12">
    <w:abstractNumId w:val="1"/>
  </w:num>
  <w:num w:numId="13">
    <w:abstractNumId w:val="14"/>
  </w:num>
  <w:num w:numId="14">
    <w:abstractNumId w:val="15"/>
  </w:num>
  <w:num w:numId="15">
    <w:abstractNumId w:val="5"/>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attachedTemplate r:id="rId1"/>
  <w:linkStyles/>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2847"/>
    <w:rsid w:val="000005B4"/>
    <w:rsid w:val="000055E7"/>
    <w:rsid w:val="00006F8E"/>
    <w:rsid w:val="00012EAE"/>
    <w:rsid w:val="00013889"/>
    <w:rsid w:val="000170AB"/>
    <w:rsid w:val="00017401"/>
    <w:rsid w:val="00022425"/>
    <w:rsid w:val="000256BD"/>
    <w:rsid w:val="000259E3"/>
    <w:rsid w:val="00025A01"/>
    <w:rsid w:val="00026251"/>
    <w:rsid w:val="00030210"/>
    <w:rsid w:val="000312BB"/>
    <w:rsid w:val="00032E54"/>
    <w:rsid w:val="000338E9"/>
    <w:rsid w:val="00033C6C"/>
    <w:rsid w:val="00037239"/>
    <w:rsid w:val="00040227"/>
    <w:rsid w:val="00040A1D"/>
    <w:rsid w:val="00040BCB"/>
    <w:rsid w:val="00041F1D"/>
    <w:rsid w:val="000423AF"/>
    <w:rsid w:val="000423D6"/>
    <w:rsid w:val="00042CE9"/>
    <w:rsid w:val="00043FC5"/>
    <w:rsid w:val="000455F6"/>
    <w:rsid w:val="00045B55"/>
    <w:rsid w:val="0005464B"/>
    <w:rsid w:val="00060A4F"/>
    <w:rsid w:val="000651AB"/>
    <w:rsid w:val="0006577A"/>
    <w:rsid w:val="00066E49"/>
    <w:rsid w:val="00074866"/>
    <w:rsid w:val="000827BA"/>
    <w:rsid w:val="00085185"/>
    <w:rsid w:val="00085BC5"/>
    <w:rsid w:val="00086391"/>
    <w:rsid w:val="000869E4"/>
    <w:rsid w:val="00087103"/>
    <w:rsid w:val="00097030"/>
    <w:rsid w:val="000970AA"/>
    <w:rsid w:val="000A061C"/>
    <w:rsid w:val="000A30EC"/>
    <w:rsid w:val="000A4995"/>
    <w:rsid w:val="000B0A4F"/>
    <w:rsid w:val="000B0AC0"/>
    <w:rsid w:val="000B153B"/>
    <w:rsid w:val="000B1801"/>
    <w:rsid w:val="000B1B01"/>
    <w:rsid w:val="000B20C9"/>
    <w:rsid w:val="000B21C7"/>
    <w:rsid w:val="000B5470"/>
    <w:rsid w:val="000B5EA6"/>
    <w:rsid w:val="000B7C7B"/>
    <w:rsid w:val="000C16D5"/>
    <w:rsid w:val="000C264B"/>
    <w:rsid w:val="000C3DA4"/>
    <w:rsid w:val="000C416D"/>
    <w:rsid w:val="000C4289"/>
    <w:rsid w:val="000C4B42"/>
    <w:rsid w:val="000C4F10"/>
    <w:rsid w:val="000C59CA"/>
    <w:rsid w:val="000C7C22"/>
    <w:rsid w:val="000D1F6B"/>
    <w:rsid w:val="000D247D"/>
    <w:rsid w:val="000D4888"/>
    <w:rsid w:val="000D5FF8"/>
    <w:rsid w:val="000D7CB2"/>
    <w:rsid w:val="000D7DBF"/>
    <w:rsid w:val="000E475E"/>
    <w:rsid w:val="000E5024"/>
    <w:rsid w:val="000E5A1F"/>
    <w:rsid w:val="000E6BF0"/>
    <w:rsid w:val="000F0127"/>
    <w:rsid w:val="000F0ABD"/>
    <w:rsid w:val="000F1F55"/>
    <w:rsid w:val="000F38B2"/>
    <w:rsid w:val="001014F9"/>
    <w:rsid w:val="0010236B"/>
    <w:rsid w:val="00103E14"/>
    <w:rsid w:val="001041F9"/>
    <w:rsid w:val="00104AE1"/>
    <w:rsid w:val="00106B5F"/>
    <w:rsid w:val="00112EDF"/>
    <w:rsid w:val="001136D6"/>
    <w:rsid w:val="00114352"/>
    <w:rsid w:val="00114F31"/>
    <w:rsid w:val="00117857"/>
    <w:rsid w:val="0012007A"/>
    <w:rsid w:val="001201F3"/>
    <w:rsid w:val="0012030C"/>
    <w:rsid w:val="00121860"/>
    <w:rsid w:val="00124F71"/>
    <w:rsid w:val="00130B6A"/>
    <w:rsid w:val="001346BF"/>
    <w:rsid w:val="00135C48"/>
    <w:rsid w:val="00136B8B"/>
    <w:rsid w:val="00136DA2"/>
    <w:rsid w:val="0013751E"/>
    <w:rsid w:val="00137E3D"/>
    <w:rsid w:val="00140107"/>
    <w:rsid w:val="00142532"/>
    <w:rsid w:val="00144EBC"/>
    <w:rsid w:val="00147685"/>
    <w:rsid w:val="00150F6B"/>
    <w:rsid w:val="0015373C"/>
    <w:rsid w:val="00154A67"/>
    <w:rsid w:val="0015596B"/>
    <w:rsid w:val="00156CD4"/>
    <w:rsid w:val="00160D44"/>
    <w:rsid w:val="00161882"/>
    <w:rsid w:val="00163BBA"/>
    <w:rsid w:val="0017132B"/>
    <w:rsid w:val="001726E4"/>
    <w:rsid w:val="00172870"/>
    <w:rsid w:val="001741CA"/>
    <w:rsid w:val="001744D8"/>
    <w:rsid w:val="00176C03"/>
    <w:rsid w:val="0018007A"/>
    <w:rsid w:val="00181D3D"/>
    <w:rsid w:val="00182B90"/>
    <w:rsid w:val="00183E13"/>
    <w:rsid w:val="001854D6"/>
    <w:rsid w:val="00192EEE"/>
    <w:rsid w:val="00194224"/>
    <w:rsid w:val="00197638"/>
    <w:rsid w:val="001A1AA3"/>
    <w:rsid w:val="001A44F1"/>
    <w:rsid w:val="001A4A33"/>
    <w:rsid w:val="001A6C3A"/>
    <w:rsid w:val="001B050B"/>
    <w:rsid w:val="001B1A92"/>
    <w:rsid w:val="001B4488"/>
    <w:rsid w:val="001B6909"/>
    <w:rsid w:val="001C2D3C"/>
    <w:rsid w:val="001C3E4A"/>
    <w:rsid w:val="001C51FD"/>
    <w:rsid w:val="001C5A2A"/>
    <w:rsid w:val="001C7DFA"/>
    <w:rsid w:val="001D03FA"/>
    <w:rsid w:val="001D0467"/>
    <w:rsid w:val="001D0F21"/>
    <w:rsid w:val="001D2EA5"/>
    <w:rsid w:val="001D32F5"/>
    <w:rsid w:val="001D4235"/>
    <w:rsid w:val="001D7265"/>
    <w:rsid w:val="001E0E6F"/>
    <w:rsid w:val="001E1204"/>
    <w:rsid w:val="001E156C"/>
    <w:rsid w:val="001E6585"/>
    <w:rsid w:val="001E678A"/>
    <w:rsid w:val="001F005E"/>
    <w:rsid w:val="001F0FEE"/>
    <w:rsid w:val="001F1785"/>
    <w:rsid w:val="001F3022"/>
    <w:rsid w:val="001F4366"/>
    <w:rsid w:val="001F4F31"/>
    <w:rsid w:val="001F5A9F"/>
    <w:rsid w:val="00200C80"/>
    <w:rsid w:val="00201D69"/>
    <w:rsid w:val="00202DB2"/>
    <w:rsid w:val="002033BF"/>
    <w:rsid w:val="00203554"/>
    <w:rsid w:val="00203E4C"/>
    <w:rsid w:val="00204985"/>
    <w:rsid w:val="00205270"/>
    <w:rsid w:val="00205A31"/>
    <w:rsid w:val="00205B98"/>
    <w:rsid w:val="00211021"/>
    <w:rsid w:val="00214C27"/>
    <w:rsid w:val="002175AC"/>
    <w:rsid w:val="00220B54"/>
    <w:rsid w:val="00220E82"/>
    <w:rsid w:val="00221317"/>
    <w:rsid w:val="00223CC7"/>
    <w:rsid w:val="002245DE"/>
    <w:rsid w:val="00224D9A"/>
    <w:rsid w:val="00230C61"/>
    <w:rsid w:val="00230D41"/>
    <w:rsid w:val="00231A96"/>
    <w:rsid w:val="002329F7"/>
    <w:rsid w:val="00234B7E"/>
    <w:rsid w:val="00234F37"/>
    <w:rsid w:val="00234FF4"/>
    <w:rsid w:val="002358F3"/>
    <w:rsid w:val="00235F60"/>
    <w:rsid w:val="00236778"/>
    <w:rsid w:val="0024026C"/>
    <w:rsid w:val="0024213B"/>
    <w:rsid w:val="00242F0F"/>
    <w:rsid w:val="00243353"/>
    <w:rsid w:val="00244C80"/>
    <w:rsid w:val="00246C37"/>
    <w:rsid w:val="002516CA"/>
    <w:rsid w:val="00252C15"/>
    <w:rsid w:val="0025469E"/>
    <w:rsid w:val="002548C2"/>
    <w:rsid w:val="0025492F"/>
    <w:rsid w:val="0025740F"/>
    <w:rsid w:val="0025787A"/>
    <w:rsid w:val="00264191"/>
    <w:rsid w:val="0026515B"/>
    <w:rsid w:val="0026634E"/>
    <w:rsid w:val="00266DBD"/>
    <w:rsid w:val="00271202"/>
    <w:rsid w:val="00273DB5"/>
    <w:rsid w:val="00275AC5"/>
    <w:rsid w:val="00276E49"/>
    <w:rsid w:val="00277AF5"/>
    <w:rsid w:val="00277D94"/>
    <w:rsid w:val="00277E13"/>
    <w:rsid w:val="0028041C"/>
    <w:rsid w:val="00280B8B"/>
    <w:rsid w:val="00280C47"/>
    <w:rsid w:val="002817B4"/>
    <w:rsid w:val="0028558A"/>
    <w:rsid w:val="00285BB5"/>
    <w:rsid w:val="002869EA"/>
    <w:rsid w:val="00290337"/>
    <w:rsid w:val="00291BB1"/>
    <w:rsid w:val="002944B2"/>
    <w:rsid w:val="002A1632"/>
    <w:rsid w:val="002A2D5B"/>
    <w:rsid w:val="002A507C"/>
    <w:rsid w:val="002A5505"/>
    <w:rsid w:val="002B0AF4"/>
    <w:rsid w:val="002B12AD"/>
    <w:rsid w:val="002B215B"/>
    <w:rsid w:val="002B226D"/>
    <w:rsid w:val="002B4F4C"/>
    <w:rsid w:val="002B725F"/>
    <w:rsid w:val="002B7E35"/>
    <w:rsid w:val="002C0181"/>
    <w:rsid w:val="002C2764"/>
    <w:rsid w:val="002C4102"/>
    <w:rsid w:val="002C6385"/>
    <w:rsid w:val="002C6485"/>
    <w:rsid w:val="002C783B"/>
    <w:rsid w:val="002D0B2F"/>
    <w:rsid w:val="002D265C"/>
    <w:rsid w:val="002D2718"/>
    <w:rsid w:val="002D2866"/>
    <w:rsid w:val="002D3043"/>
    <w:rsid w:val="002D4E0B"/>
    <w:rsid w:val="002D6127"/>
    <w:rsid w:val="002D6B61"/>
    <w:rsid w:val="002E0C55"/>
    <w:rsid w:val="002E0D17"/>
    <w:rsid w:val="002E1581"/>
    <w:rsid w:val="002E20A3"/>
    <w:rsid w:val="002F10CF"/>
    <w:rsid w:val="002F2F85"/>
    <w:rsid w:val="002F5391"/>
    <w:rsid w:val="002F6B98"/>
    <w:rsid w:val="00301E8F"/>
    <w:rsid w:val="00303560"/>
    <w:rsid w:val="003109EC"/>
    <w:rsid w:val="003116B1"/>
    <w:rsid w:val="00313014"/>
    <w:rsid w:val="00314EA3"/>
    <w:rsid w:val="00316234"/>
    <w:rsid w:val="0032161E"/>
    <w:rsid w:val="00322160"/>
    <w:rsid w:val="00323203"/>
    <w:rsid w:val="00331EBF"/>
    <w:rsid w:val="00334B70"/>
    <w:rsid w:val="00336B80"/>
    <w:rsid w:val="00340B81"/>
    <w:rsid w:val="003453FB"/>
    <w:rsid w:val="00346121"/>
    <w:rsid w:val="0035006B"/>
    <w:rsid w:val="00350DC5"/>
    <w:rsid w:val="00352049"/>
    <w:rsid w:val="00354152"/>
    <w:rsid w:val="00354241"/>
    <w:rsid w:val="003554EA"/>
    <w:rsid w:val="00362212"/>
    <w:rsid w:val="00364335"/>
    <w:rsid w:val="003725EB"/>
    <w:rsid w:val="00373531"/>
    <w:rsid w:val="00377CD2"/>
    <w:rsid w:val="00381FC0"/>
    <w:rsid w:val="00382345"/>
    <w:rsid w:val="0038551E"/>
    <w:rsid w:val="00392180"/>
    <w:rsid w:val="00393CA2"/>
    <w:rsid w:val="003947AC"/>
    <w:rsid w:val="00394D8E"/>
    <w:rsid w:val="00396097"/>
    <w:rsid w:val="00397937"/>
    <w:rsid w:val="003A19D8"/>
    <w:rsid w:val="003A59F0"/>
    <w:rsid w:val="003B11A0"/>
    <w:rsid w:val="003B36F7"/>
    <w:rsid w:val="003B3C01"/>
    <w:rsid w:val="003B5CC3"/>
    <w:rsid w:val="003B6BCB"/>
    <w:rsid w:val="003B7859"/>
    <w:rsid w:val="003C057E"/>
    <w:rsid w:val="003C0676"/>
    <w:rsid w:val="003C0CC8"/>
    <w:rsid w:val="003C3916"/>
    <w:rsid w:val="003C4DF6"/>
    <w:rsid w:val="003C61D6"/>
    <w:rsid w:val="003C695C"/>
    <w:rsid w:val="003C7270"/>
    <w:rsid w:val="003D3668"/>
    <w:rsid w:val="003E1934"/>
    <w:rsid w:val="003E1F22"/>
    <w:rsid w:val="003E504A"/>
    <w:rsid w:val="003E5894"/>
    <w:rsid w:val="003E6F93"/>
    <w:rsid w:val="003F1136"/>
    <w:rsid w:val="003F16F0"/>
    <w:rsid w:val="003F173B"/>
    <w:rsid w:val="003F1D36"/>
    <w:rsid w:val="003F2E4E"/>
    <w:rsid w:val="003F441C"/>
    <w:rsid w:val="003F46A1"/>
    <w:rsid w:val="003F5B16"/>
    <w:rsid w:val="003F5D04"/>
    <w:rsid w:val="003F6567"/>
    <w:rsid w:val="004036AE"/>
    <w:rsid w:val="00405023"/>
    <w:rsid w:val="004054B3"/>
    <w:rsid w:val="00405D76"/>
    <w:rsid w:val="00405E00"/>
    <w:rsid w:val="00406BF7"/>
    <w:rsid w:val="00406F56"/>
    <w:rsid w:val="00407C8C"/>
    <w:rsid w:val="00410261"/>
    <w:rsid w:val="00410340"/>
    <w:rsid w:val="0041173A"/>
    <w:rsid w:val="004123E1"/>
    <w:rsid w:val="0041393F"/>
    <w:rsid w:val="00413FA0"/>
    <w:rsid w:val="0041416D"/>
    <w:rsid w:val="00415FD2"/>
    <w:rsid w:val="00416437"/>
    <w:rsid w:val="00423864"/>
    <w:rsid w:val="004252D4"/>
    <w:rsid w:val="00425964"/>
    <w:rsid w:val="00432504"/>
    <w:rsid w:val="00433928"/>
    <w:rsid w:val="004366B1"/>
    <w:rsid w:val="00443093"/>
    <w:rsid w:val="00443B9D"/>
    <w:rsid w:val="00447327"/>
    <w:rsid w:val="00447852"/>
    <w:rsid w:val="00451248"/>
    <w:rsid w:val="004530D7"/>
    <w:rsid w:val="00453409"/>
    <w:rsid w:val="00454D34"/>
    <w:rsid w:val="004554A7"/>
    <w:rsid w:val="00455AD5"/>
    <w:rsid w:val="0046097E"/>
    <w:rsid w:val="00461900"/>
    <w:rsid w:val="00464ECB"/>
    <w:rsid w:val="0046633C"/>
    <w:rsid w:val="004700C8"/>
    <w:rsid w:val="00470F11"/>
    <w:rsid w:val="00474B33"/>
    <w:rsid w:val="00475C7B"/>
    <w:rsid w:val="0047763A"/>
    <w:rsid w:val="00482056"/>
    <w:rsid w:val="00482687"/>
    <w:rsid w:val="004833DE"/>
    <w:rsid w:val="00484A65"/>
    <w:rsid w:val="00492491"/>
    <w:rsid w:val="00494052"/>
    <w:rsid w:val="004948ED"/>
    <w:rsid w:val="0049492B"/>
    <w:rsid w:val="0049795C"/>
    <w:rsid w:val="004A1016"/>
    <w:rsid w:val="004A3217"/>
    <w:rsid w:val="004A784E"/>
    <w:rsid w:val="004B001D"/>
    <w:rsid w:val="004B0059"/>
    <w:rsid w:val="004B2A96"/>
    <w:rsid w:val="004B3EEF"/>
    <w:rsid w:val="004B4FEB"/>
    <w:rsid w:val="004B690A"/>
    <w:rsid w:val="004C1685"/>
    <w:rsid w:val="004C1CCD"/>
    <w:rsid w:val="004C2B87"/>
    <w:rsid w:val="004C430D"/>
    <w:rsid w:val="004D0FCC"/>
    <w:rsid w:val="004D3A82"/>
    <w:rsid w:val="004D79E9"/>
    <w:rsid w:val="004E037F"/>
    <w:rsid w:val="004E1A92"/>
    <w:rsid w:val="004E2059"/>
    <w:rsid w:val="004E518A"/>
    <w:rsid w:val="004E6A25"/>
    <w:rsid w:val="004E7843"/>
    <w:rsid w:val="004F024D"/>
    <w:rsid w:val="004F0D53"/>
    <w:rsid w:val="004F3212"/>
    <w:rsid w:val="004F3C2D"/>
    <w:rsid w:val="004F44BF"/>
    <w:rsid w:val="004F4974"/>
    <w:rsid w:val="004F54A1"/>
    <w:rsid w:val="005019DE"/>
    <w:rsid w:val="005038D4"/>
    <w:rsid w:val="0050399B"/>
    <w:rsid w:val="0050457A"/>
    <w:rsid w:val="005065E5"/>
    <w:rsid w:val="00510137"/>
    <w:rsid w:val="00512AA2"/>
    <w:rsid w:val="005145E1"/>
    <w:rsid w:val="0051787B"/>
    <w:rsid w:val="005209B4"/>
    <w:rsid w:val="00523FF6"/>
    <w:rsid w:val="00524E15"/>
    <w:rsid w:val="00525D18"/>
    <w:rsid w:val="005276D9"/>
    <w:rsid w:val="005305F6"/>
    <w:rsid w:val="00535205"/>
    <w:rsid w:val="00540445"/>
    <w:rsid w:val="00547172"/>
    <w:rsid w:val="00551088"/>
    <w:rsid w:val="00552800"/>
    <w:rsid w:val="00556C42"/>
    <w:rsid w:val="005578FA"/>
    <w:rsid w:val="005638C0"/>
    <w:rsid w:val="00565254"/>
    <w:rsid w:val="0057003D"/>
    <w:rsid w:val="00571C89"/>
    <w:rsid w:val="00575A18"/>
    <w:rsid w:val="00576550"/>
    <w:rsid w:val="00576D9D"/>
    <w:rsid w:val="00577E91"/>
    <w:rsid w:val="00580031"/>
    <w:rsid w:val="00583C7D"/>
    <w:rsid w:val="00587B24"/>
    <w:rsid w:val="00587D5F"/>
    <w:rsid w:val="00592E05"/>
    <w:rsid w:val="00593075"/>
    <w:rsid w:val="00596F9A"/>
    <w:rsid w:val="00597CB0"/>
    <w:rsid w:val="005A034C"/>
    <w:rsid w:val="005A1EBA"/>
    <w:rsid w:val="005A1FED"/>
    <w:rsid w:val="005A4085"/>
    <w:rsid w:val="005A5CF9"/>
    <w:rsid w:val="005A6032"/>
    <w:rsid w:val="005B0216"/>
    <w:rsid w:val="005B0899"/>
    <w:rsid w:val="005B361E"/>
    <w:rsid w:val="005B404C"/>
    <w:rsid w:val="005B481C"/>
    <w:rsid w:val="005B5702"/>
    <w:rsid w:val="005B591C"/>
    <w:rsid w:val="005B5BF4"/>
    <w:rsid w:val="005C02D8"/>
    <w:rsid w:val="005C3460"/>
    <w:rsid w:val="005C4215"/>
    <w:rsid w:val="005C5642"/>
    <w:rsid w:val="005C62E3"/>
    <w:rsid w:val="005C74CF"/>
    <w:rsid w:val="005C765E"/>
    <w:rsid w:val="005C7C4D"/>
    <w:rsid w:val="005D2E88"/>
    <w:rsid w:val="005D2EBB"/>
    <w:rsid w:val="005D3DED"/>
    <w:rsid w:val="005D432B"/>
    <w:rsid w:val="005D4E73"/>
    <w:rsid w:val="005E09BE"/>
    <w:rsid w:val="005E0ECE"/>
    <w:rsid w:val="005E2644"/>
    <w:rsid w:val="005E2B1B"/>
    <w:rsid w:val="005E393B"/>
    <w:rsid w:val="005E399C"/>
    <w:rsid w:val="005F03D6"/>
    <w:rsid w:val="005F44BE"/>
    <w:rsid w:val="005F6B98"/>
    <w:rsid w:val="00600073"/>
    <w:rsid w:val="0060013D"/>
    <w:rsid w:val="006006A0"/>
    <w:rsid w:val="00600A27"/>
    <w:rsid w:val="00603DEC"/>
    <w:rsid w:val="006068EE"/>
    <w:rsid w:val="00607BCE"/>
    <w:rsid w:val="00614546"/>
    <w:rsid w:val="00615989"/>
    <w:rsid w:val="00616820"/>
    <w:rsid w:val="006173DB"/>
    <w:rsid w:val="006176E2"/>
    <w:rsid w:val="006208C2"/>
    <w:rsid w:val="00624221"/>
    <w:rsid w:val="00624FD2"/>
    <w:rsid w:val="00631830"/>
    <w:rsid w:val="006332E1"/>
    <w:rsid w:val="00640F13"/>
    <w:rsid w:val="006419F0"/>
    <w:rsid w:val="00645DFF"/>
    <w:rsid w:val="00646F72"/>
    <w:rsid w:val="006478C5"/>
    <w:rsid w:val="006501FD"/>
    <w:rsid w:val="00650AC3"/>
    <w:rsid w:val="00650AC7"/>
    <w:rsid w:val="00650E35"/>
    <w:rsid w:val="00652891"/>
    <w:rsid w:val="0065333A"/>
    <w:rsid w:val="0065577F"/>
    <w:rsid w:val="006569DC"/>
    <w:rsid w:val="00661063"/>
    <w:rsid w:val="006610E4"/>
    <w:rsid w:val="00663818"/>
    <w:rsid w:val="00663925"/>
    <w:rsid w:val="00665743"/>
    <w:rsid w:val="00665A70"/>
    <w:rsid w:val="0066728E"/>
    <w:rsid w:val="006729A3"/>
    <w:rsid w:val="00673ED9"/>
    <w:rsid w:val="00674B81"/>
    <w:rsid w:val="00675239"/>
    <w:rsid w:val="00676A9C"/>
    <w:rsid w:val="006777B4"/>
    <w:rsid w:val="00680926"/>
    <w:rsid w:val="0068269C"/>
    <w:rsid w:val="006826FF"/>
    <w:rsid w:val="0068311E"/>
    <w:rsid w:val="00686D81"/>
    <w:rsid w:val="00687981"/>
    <w:rsid w:val="00687B3D"/>
    <w:rsid w:val="0069267E"/>
    <w:rsid w:val="006930DF"/>
    <w:rsid w:val="0069505D"/>
    <w:rsid w:val="006A6E20"/>
    <w:rsid w:val="006A73AC"/>
    <w:rsid w:val="006B09F6"/>
    <w:rsid w:val="006B17A1"/>
    <w:rsid w:val="006B285B"/>
    <w:rsid w:val="006B3346"/>
    <w:rsid w:val="006B386B"/>
    <w:rsid w:val="006B3A30"/>
    <w:rsid w:val="006B3DB5"/>
    <w:rsid w:val="006B459E"/>
    <w:rsid w:val="006B6783"/>
    <w:rsid w:val="006B72AC"/>
    <w:rsid w:val="006C29C0"/>
    <w:rsid w:val="006C37C6"/>
    <w:rsid w:val="006D12F4"/>
    <w:rsid w:val="006D1762"/>
    <w:rsid w:val="006D2775"/>
    <w:rsid w:val="006D2F34"/>
    <w:rsid w:val="006D3D87"/>
    <w:rsid w:val="006D7071"/>
    <w:rsid w:val="006E248A"/>
    <w:rsid w:val="006E45F0"/>
    <w:rsid w:val="006E4C14"/>
    <w:rsid w:val="006E52D2"/>
    <w:rsid w:val="006E7698"/>
    <w:rsid w:val="006E7D94"/>
    <w:rsid w:val="006F0188"/>
    <w:rsid w:val="006F2DC3"/>
    <w:rsid w:val="006F5190"/>
    <w:rsid w:val="006F5BC1"/>
    <w:rsid w:val="006F6164"/>
    <w:rsid w:val="00700DA3"/>
    <w:rsid w:val="00702371"/>
    <w:rsid w:val="0070408A"/>
    <w:rsid w:val="007050E9"/>
    <w:rsid w:val="00705C23"/>
    <w:rsid w:val="00707B23"/>
    <w:rsid w:val="00710575"/>
    <w:rsid w:val="00710A88"/>
    <w:rsid w:val="00711232"/>
    <w:rsid w:val="007118B9"/>
    <w:rsid w:val="00711B13"/>
    <w:rsid w:val="007241F4"/>
    <w:rsid w:val="00725595"/>
    <w:rsid w:val="00726F4E"/>
    <w:rsid w:val="00727344"/>
    <w:rsid w:val="00727720"/>
    <w:rsid w:val="00731A2D"/>
    <w:rsid w:val="007323B2"/>
    <w:rsid w:val="00733BC4"/>
    <w:rsid w:val="007345F2"/>
    <w:rsid w:val="007346AD"/>
    <w:rsid w:val="007358F1"/>
    <w:rsid w:val="0073628E"/>
    <w:rsid w:val="00736D5A"/>
    <w:rsid w:val="00736ED2"/>
    <w:rsid w:val="0073741E"/>
    <w:rsid w:val="00737908"/>
    <w:rsid w:val="007409A9"/>
    <w:rsid w:val="00744B59"/>
    <w:rsid w:val="0074563E"/>
    <w:rsid w:val="00746040"/>
    <w:rsid w:val="007518BB"/>
    <w:rsid w:val="00751D77"/>
    <w:rsid w:val="00752142"/>
    <w:rsid w:val="0075232F"/>
    <w:rsid w:val="007525D6"/>
    <w:rsid w:val="00753F40"/>
    <w:rsid w:val="0075461B"/>
    <w:rsid w:val="00757808"/>
    <w:rsid w:val="007630EE"/>
    <w:rsid w:val="0076613D"/>
    <w:rsid w:val="007678B6"/>
    <w:rsid w:val="00771B17"/>
    <w:rsid w:val="0077223E"/>
    <w:rsid w:val="0077230C"/>
    <w:rsid w:val="0077278E"/>
    <w:rsid w:val="007742D2"/>
    <w:rsid w:val="007757DB"/>
    <w:rsid w:val="00781B56"/>
    <w:rsid w:val="00782054"/>
    <w:rsid w:val="00783099"/>
    <w:rsid w:val="00787DDE"/>
    <w:rsid w:val="00791E42"/>
    <w:rsid w:val="007942AA"/>
    <w:rsid w:val="00794562"/>
    <w:rsid w:val="007959D6"/>
    <w:rsid w:val="007A131F"/>
    <w:rsid w:val="007A2329"/>
    <w:rsid w:val="007A34EF"/>
    <w:rsid w:val="007A3E79"/>
    <w:rsid w:val="007A55B2"/>
    <w:rsid w:val="007A644D"/>
    <w:rsid w:val="007A674F"/>
    <w:rsid w:val="007A6BE7"/>
    <w:rsid w:val="007A7F6D"/>
    <w:rsid w:val="007B1736"/>
    <w:rsid w:val="007B18C6"/>
    <w:rsid w:val="007B1F4D"/>
    <w:rsid w:val="007B3A87"/>
    <w:rsid w:val="007B3A92"/>
    <w:rsid w:val="007B5217"/>
    <w:rsid w:val="007B62B0"/>
    <w:rsid w:val="007B686F"/>
    <w:rsid w:val="007C067B"/>
    <w:rsid w:val="007C1F50"/>
    <w:rsid w:val="007C482B"/>
    <w:rsid w:val="007C517E"/>
    <w:rsid w:val="007D2079"/>
    <w:rsid w:val="007D28AF"/>
    <w:rsid w:val="007D35F3"/>
    <w:rsid w:val="007D3A3F"/>
    <w:rsid w:val="007D5D76"/>
    <w:rsid w:val="007D616A"/>
    <w:rsid w:val="007D7EEB"/>
    <w:rsid w:val="007E2378"/>
    <w:rsid w:val="007E2914"/>
    <w:rsid w:val="007E3885"/>
    <w:rsid w:val="007E5E6E"/>
    <w:rsid w:val="007E7E7A"/>
    <w:rsid w:val="007F4F5F"/>
    <w:rsid w:val="00802DFD"/>
    <w:rsid w:val="00803F60"/>
    <w:rsid w:val="008044A2"/>
    <w:rsid w:val="008105BD"/>
    <w:rsid w:val="00810ADB"/>
    <w:rsid w:val="00811338"/>
    <w:rsid w:val="00811A7B"/>
    <w:rsid w:val="00812CE4"/>
    <w:rsid w:val="00816AB6"/>
    <w:rsid w:val="008237CA"/>
    <w:rsid w:val="00826523"/>
    <w:rsid w:val="008268B4"/>
    <w:rsid w:val="0082715B"/>
    <w:rsid w:val="00827859"/>
    <w:rsid w:val="00832944"/>
    <w:rsid w:val="00833C80"/>
    <w:rsid w:val="008402BF"/>
    <w:rsid w:val="0084277C"/>
    <w:rsid w:val="00843A7D"/>
    <w:rsid w:val="0084473C"/>
    <w:rsid w:val="00845096"/>
    <w:rsid w:val="00850BDA"/>
    <w:rsid w:val="008525F6"/>
    <w:rsid w:val="0085298F"/>
    <w:rsid w:val="00854F02"/>
    <w:rsid w:val="008552E9"/>
    <w:rsid w:val="008553E7"/>
    <w:rsid w:val="0085638C"/>
    <w:rsid w:val="008572EA"/>
    <w:rsid w:val="0085758E"/>
    <w:rsid w:val="00857C80"/>
    <w:rsid w:val="00860941"/>
    <w:rsid w:val="00861D52"/>
    <w:rsid w:val="0086244A"/>
    <w:rsid w:val="00862C33"/>
    <w:rsid w:val="00864FA2"/>
    <w:rsid w:val="008655A2"/>
    <w:rsid w:val="00871114"/>
    <w:rsid w:val="00873BBE"/>
    <w:rsid w:val="00875D8F"/>
    <w:rsid w:val="00876C66"/>
    <w:rsid w:val="0088013C"/>
    <w:rsid w:val="00880B8A"/>
    <w:rsid w:val="00882FFC"/>
    <w:rsid w:val="00895C27"/>
    <w:rsid w:val="008A19B1"/>
    <w:rsid w:val="008A22B5"/>
    <w:rsid w:val="008A22B7"/>
    <w:rsid w:val="008A2749"/>
    <w:rsid w:val="008A3739"/>
    <w:rsid w:val="008A60F1"/>
    <w:rsid w:val="008A6ABA"/>
    <w:rsid w:val="008A73A1"/>
    <w:rsid w:val="008B17F8"/>
    <w:rsid w:val="008B29A9"/>
    <w:rsid w:val="008B3A32"/>
    <w:rsid w:val="008B4A2D"/>
    <w:rsid w:val="008B4D41"/>
    <w:rsid w:val="008B6134"/>
    <w:rsid w:val="008B657C"/>
    <w:rsid w:val="008B7DCF"/>
    <w:rsid w:val="008C1372"/>
    <w:rsid w:val="008C4C55"/>
    <w:rsid w:val="008C5A8A"/>
    <w:rsid w:val="008C681B"/>
    <w:rsid w:val="008C7AEA"/>
    <w:rsid w:val="008C7F82"/>
    <w:rsid w:val="008D16F3"/>
    <w:rsid w:val="008D2FE1"/>
    <w:rsid w:val="008D491F"/>
    <w:rsid w:val="008D7BF5"/>
    <w:rsid w:val="008E7984"/>
    <w:rsid w:val="008F0309"/>
    <w:rsid w:val="008F230C"/>
    <w:rsid w:val="008F2AD4"/>
    <w:rsid w:val="008F3EA7"/>
    <w:rsid w:val="008F5662"/>
    <w:rsid w:val="009018A4"/>
    <w:rsid w:val="009018D0"/>
    <w:rsid w:val="00901B4F"/>
    <w:rsid w:val="00903F48"/>
    <w:rsid w:val="00904F7E"/>
    <w:rsid w:val="00905C86"/>
    <w:rsid w:val="00906887"/>
    <w:rsid w:val="00910506"/>
    <w:rsid w:val="00911166"/>
    <w:rsid w:val="00912634"/>
    <w:rsid w:val="00913125"/>
    <w:rsid w:val="00913489"/>
    <w:rsid w:val="00913BE7"/>
    <w:rsid w:val="0091401A"/>
    <w:rsid w:val="009142D4"/>
    <w:rsid w:val="00914F62"/>
    <w:rsid w:val="009169E8"/>
    <w:rsid w:val="00916EB3"/>
    <w:rsid w:val="00917BCC"/>
    <w:rsid w:val="00920EF1"/>
    <w:rsid w:val="009236F8"/>
    <w:rsid w:val="009249CE"/>
    <w:rsid w:val="00926641"/>
    <w:rsid w:val="00927E1A"/>
    <w:rsid w:val="009303F7"/>
    <w:rsid w:val="00932343"/>
    <w:rsid w:val="00932992"/>
    <w:rsid w:val="00932A20"/>
    <w:rsid w:val="009355D1"/>
    <w:rsid w:val="0093564E"/>
    <w:rsid w:val="009413C9"/>
    <w:rsid w:val="00942B50"/>
    <w:rsid w:val="00943A64"/>
    <w:rsid w:val="0094416B"/>
    <w:rsid w:val="00945073"/>
    <w:rsid w:val="00945FF9"/>
    <w:rsid w:val="00953C59"/>
    <w:rsid w:val="0095649E"/>
    <w:rsid w:val="00957809"/>
    <w:rsid w:val="009617D2"/>
    <w:rsid w:val="00962122"/>
    <w:rsid w:val="00962670"/>
    <w:rsid w:val="00962A64"/>
    <w:rsid w:val="00962F44"/>
    <w:rsid w:val="009639B9"/>
    <w:rsid w:val="00964414"/>
    <w:rsid w:val="009676E7"/>
    <w:rsid w:val="00971005"/>
    <w:rsid w:val="0097327B"/>
    <w:rsid w:val="0097386B"/>
    <w:rsid w:val="0097416D"/>
    <w:rsid w:val="00974DB0"/>
    <w:rsid w:val="009757D4"/>
    <w:rsid w:val="00982732"/>
    <w:rsid w:val="00983CEF"/>
    <w:rsid w:val="0098405A"/>
    <w:rsid w:val="009843A5"/>
    <w:rsid w:val="00986738"/>
    <w:rsid w:val="009916B4"/>
    <w:rsid w:val="0099226E"/>
    <w:rsid w:val="00994996"/>
    <w:rsid w:val="009962FF"/>
    <w:rsid w:val="009968CF"/>
    <w:rsid w:val="009A027E"/>
    <w:rsid w:val="009A614D"/>
    <w:rsid w:val="009B071F"/>
    <w:rsid w:val="009B1450"/>
    <w:rsid w:val="009B227E"/>
    <w:rsid w:val="009B2A10"/>
    <w:rsid w:val="009B2AB6"/>
    <w:rsid w:val="009B7568"/>
    <w:rsid w:val="009C02C1"/>
    <w:rsid w:val="009C1B00"/>
    <w:rsid w:val="009C2CE6"/>
    <w:rsid w:val="009C2F3B"/>
    <w:rsid w:val="009C43BF"/>
    <w:rsid w:val="009C513E"/>
    <w:rsid w:val="009C5B8F"/>
    <w:rsid w:val="009C63BF"/>
    <w:rsid w:val="009C76B8"/>
    <w:rsid w:val="009C77DD"/>
    <w:rsid w:val="009D13ED"/>
    <w:rsid w:val="009D1C77"/>
    <w:rsid w:val="009D2764"/>
    <w:rsid w:val="009D302E"/>
    <w:rsid w:val="009D35A8"/>
    <w:rsid w:val="009D4122"/>
    <w:rsid w:val="009D5E02"/>
    <w:rsid w:val="009D620C"/>
    <w:rsid w:val="009D7B22"/>
    <w:rsid w:val="009E0A9D"/>
    <w:rsid w:val="009E4652"/>
    <w:rsid w:val="009E4EE2"/>
    <w:rsid w:val="009E5764"/>
    <w:rsid w:val="009E6A24"/>
    <w:rsid w:val="009E77C2"/>
    <w:rsid w:val="009E7986"/>
    <w:rsid w:val="009F6364"/>
    <w:rsid w:val="00A00162"/>
    <w:rsid w:val="00A00883"/>
    <w:rsid w:val="00A04D6D"/>
    <w:rsid w:val="00A05C87"/>
    <w:rsid w:val="00A10767"/>
    <w:rsid w:val="00A1159F"/>
    <w:rsid w:val="00A119F1"/>
    <w:rsid w:val="00A1283A"/>
    <w:rsid w:val="00A1356D"/>
    <w:rsid w:val="00A1374C"/>
    <w:rsid w:val="00A155B1"/>
    <w:rsid w:val="00A16160"/>
    <w:rsid w:val="00A21075"/>
    <w:rsid w:val="00A22908"/>
    <w:rsid w:val="00A22D1C"/>
    <w:rsid w:val="00A241B8"/>
    <w:rsid w:val="00A242D5"/>
    <w:rsid w:val="00A248F1"/>
    <w:rsid w:val="00A24C5C"/>
    <w:rsid w:val="00A2530D"/>
    <w:rsid w:val="00A32AC1"/>
    <w:rsid w:val="00A342A0"/>
    <w:rsid w:val="00A40B1C"/>
    <w:rsid w:val="00A43BF8"/>
    <w:rsid w:val="00A43E7C"/>
    <w:rsid w:val="00A43FAF"/>
    <w:rsid w:val="00A45A38"/>
    <w:rsid w:val="00A521D0"/>
    <w:rsid w:val="00A52558"/>
    <w:rsid w:val="00A52847"/>
    <w:rsid w:val="00A52A29"/>
    <w:rsid w:val="00A54B3C"/>
    <w:rsid w:val="00A55C00"/>
    <w:rsid w:val="00A561A7"/>
    <w:rsid w:val="00A578D3"/>
    <w:rsid w:val="00A57C9B"/>
    <w:rsid w:val="00A57C9F"/>
    <w:rsid w:val="00A61BDD"/>
    <w:rsid w:val="00A62376"/>
    <w:rsid w:val="00A636E6"/>
    <w:rsid w:val="00A656EA"/>
    <w:rsid w:val="00A65978"/>
    <w:rsid w:val="00A676B5"/>
    <w:rsid w:val="00A70107"/>
    <w:rsid w:val="00A702BF"/>
    <w:rsid w:val="00A72676"/>
    <w:rsid w:val="00A72E86"/>
    <w:rsid w:val="00A73485"/>
    <w:rsid w:val="00A7366A"/>
    <w:rsid w:val="00A74BF0"/>
    <w:rsid w:val="00A75B1C"/>
    <w:rsid w:val="00A75CD1"/>
    <w:rsid w:val="00A76CB9"/>
    <w:rsid w:val="00A77DF5"/>
    <w:rsid w:val="00A81FF7"/>
    <w:rsid w:val="00A84527"/>
    <w:rsid w:val="00A847C0"/>
    <w:rsid w:val="00A84997"/>
    <w:rsid w:val="00A85C38"/>
    <w:rsid w:val="00A87742"/>
    <w:rsid w:val="00A918AF"/>
    <w:rsid w:val="00A93828"/>
    <w:rsid w:val="00A939C6"/>
    <w:rsid w:val="00A93A8C"/>
    <w:rsid w:val="00A9734D"/>
    <w:rsid w:val="00A97D39"/>
    <w:rsid w:val="00AA21ED"/>
    <w:rsid w:val="00AA2A17"/>
    <w:rsid w:val="00AA2BB2"/>
    <w:rsid w:val="00AA37E4"/>
    <w:rsid w:val="00AA42ED"/>
    <w:rsid w:val="00AB088D"/>
    <w:rsid w:val="00AB2647"/>
    <w:rsid w:val="00AB2B5F"/>
    <w:rsid w:val="00AB3E79"/>
    <w:rsid w:val="00AB45F6"/>
    <w:rsid w:val="00AB45F7"/>
    <w:rsid w:val="00AB6E72"/>
    <w:rsid w:val="00AB7A6A"/>
    <w:rsid w:val="00AC0105"/>
    <w:rsid w:val="00AC0D19"/>
    <w:rsid w:val="00AC0FB1"/>
    <w:rsid w:val="00AC32D3"/>
    <w:rsid w:val="00AC399C"/>
    <w:rsid w:val="00AC4190"/>
    <w:rsid w:val="00AC47E8"/>
    <w:rsid w:val="00AC52AC"/>
    <w:rsid w:val="00AC7777"/>
    <w:rsid w:val="00AC78A7"/>
    <w:rsid w:val="00AD054B"/>
    <w:rsid w:val="00AD0F00"/>
    <w:rsid w:val="00AD2C2E"/>
    <w:rsid w:val="00AD3007"/>
    <w:rsid w:val="00AD401E"/>
    <w:rsid w:val="00AD5B66"/>
    <w:rsid w:val="00AD6789"/>
    <w:rsid w:val="00AD6A19"/>
    <w:rsid w:val="00AD7DE3"/>
    <w:rsid w:val="00AE0F47"/>
    <w:rsid w:val="00AE210F"/>
    <w:rsid w:val="00AE3A63"/>
    <w:rsid w:val="00AE4AAD"/>
    <w:rsid w:val="00AE72D5"/>
    <w:rsid w:val="00AF111A"/>
    <w:rsid w:val="00AF3246"/>
    <w:rsid w:val="00AF39AD"/>
    <w:rsid w:val="00AF3D3C"/>
    <w:rsid w:val="00AF4454"/>
    <w:rsid w:val="00AF7A8C"/>
    <w:rsid w:val="00B00CC7"/>
    <w:rsid w:val="00B02902"/>
    <w:rsid w:val="00B03166"/>
    <w:rsid w:val="00B03CE1"/>
    <w:rsid w:val="00B05032"/>
    <w:rsid w:val="00B0710D"/>
    <w:rsid w:val="00B07134"/>
    <w:rsid w:val="00B07F52"/>
    <w:rsid w:val="00B12C88"/>
    <w:rsid w:val="00B13521"/>
    <w:rsid w:val="00B14BCA"/>
    <w:rsid w:val="00B16080"/>
    <w:rsid w:val="00B162AA"/>
    <w:rsid w:val="00B17603"/>
    <w:rsid w:val="00B17F49"/>
    <w:rsid w:val="00B216E5"/>
    <w:rsid w:val="00B22546"/>
    <w:rsid w:val="00B22D18"/>
    <w:rsid w:val="00B24F6E"/>
    <w:rsid w:val="00B26D82"/>
    <w:rsid w:val="00B315F2"/>
    <w:rsid w:val="00B31E75"/>
    <w:rsid w:val="00B36B39"/>
    <w:rsid w:val="00B406D4"/>
    <w:rsid w:val="00B40DEA"/>
    <w:rsid w:val="00B42E32"/>
    <w:rsid w:val="00B44CBD"/>
    <w:rsid w:val="00B45477"/>
    <w:rsid w:val="00B46F5C"/>
    <w:rsid w:val="00B47E42"/>
    <w:rsid w:val="00B47E89"/>
    <w:rsid w:val="00B515DD"/>
    <w:rsid w:val="00B5243F"/>
    <w:rsid w:val="00B60324"/>
    <w:rsid w:val="00B605BE"/>
    <w:rsid w:val="00B64F63"/>
    <w:rsid w:val="00B66788"/>
    <w:rsid w:val="00B66D74"/>
    <w:rsid w:val="00B6710E"/>
    <w:rsid w:val="00B714AD"/>
    <w:rsid w:val="00B733BC"/>
    <w:rsid w:val="00B7503E"/>
    <w:rsid w:val="00B75AC4"/>
    <w:rsid w:val="00B839B4"/>
    <w:rsid w:val="00B86B4F"/>
    <w:rsid w:val="00B86C5D"/>
    <w:rsid w:val="00B86D16"/>
    <w:rsid w:val="00B92D27"/>
    <w:rsid w:val="00B93DAA"/>
    <w:rsid w:val="00B9532C"/>
    <w:rsid w:val="00B95742"/>
    <w:rsid w:val="00BA0A98"/>
    <w:rsid w:val="00BA13F8"/>
    <w:rsid w:val="00BA2199"/>
    <w:rsid w:val="00BA2FB2"/>
    <w:rsid w:val="00BA33D7"/>
    <w:rsid w:val="00BA3A48"/>
    <w:rsid w:val="00BA408C"/>
    <w:rsid w:val="00BA45C2"/>
    <w:rsid w:val="00BA535E"/>
    <w:rsid w:val="00BA58C8"/>
    <w:rsid w:val="00BA598D"/>
    <w:rsid w:val="00BA62C2"/>
    <w:rsid w:val="00BA63D1"/>
    <w:rsid w:val="00BA717F"/>
    <w:rsid w:val="00BB2CD5"/>
    <w:rsid w:val="00BB3BFF"/>
    <w:rsid w:val="00BB4181"/>
    <w:rsid w:val="00BB58C6"/>
    <w:rsid w:val="00BB6A7D"/>
    <w:rsid w:val="00BB6EE9"/>
    <w:rsid w:val="00BC07A9"/>
    <w:rsid w:val="00BC0C93"/>
    <w:rsid w:val="00BC1719"/>
    <w:rsid w:val="00BC3E37"/>
    <w:rsid w:val="00BC4260"/>
    <w:rsid w:val="00BC5CEA"/>
    <w:rsid w:val="00BC73A1"/>
    <w:rsid w:val="00BD035A"/>
    <w:rsid w:val="00BD1B53"/>
    <w:rsid w:val="00BD5E79"/>
    <w:rsid w:val="00BD6E2B"/>
    <w:rsid w:val="00BE3A3E"/>
    <w:rsid w:val="00BE3B9E"/>
    <w:rsid w:val="00BE421E"/>
    <w:rsid w:val="00BE7EA6"/>
    <w:rsid w:val="00BF1BDF"/>
    <w:rsid w:val="00BF64FC"/>
    <w:rsid w:val="00BF6E4B"/>
    <w:rsid w:val="00C018E8"/>
    <w:rsid w:val="00C062BC"/>
    <w:rsid w:val="00C07090"/>
    <w:rsid w:val="00C0778A"/>
    <w:rsid w:val="00C102C9"/>
    <w:rsid w:val="00C112C6"/>
    <w:rsid w:val="00C12848"/>
    <w:rsid w:val="00C143BB"/>
    <w:rsid w:val="00C216E4"/>
    <w:rsid w:val="00C23534"/>
    <w:rsid w:val="00C24A78"/>
    <w:rsid w:val="00C265E5"/>
    <w:rsid w:val="00C30F60"/>
    <w:rsid w:val="00C312AA"/>
    <w:rsid w:val="00C3167F"/>
    <w:rsid w:val="00C321E5"/>
    <w:rsid w:val="00C327D7"/>
    <w:rsid w:val="00C32A33"/>
    <w:rsid w:val="00C3386A"/>
    <w:rsid w:val="00C33FED"/>
    <w:rsid w:val="00C40311"/>
    <w:rsid w:val="00C41163"/>
    <w:rsid w:val="00C45732"/>
    <w:rsid w:val="00C45807"/>
    <w:rsid w:val="00C47A1A"/>
    <w:rsid w:val="00C52A38"/>
    <w:rsid w:val="00C56CC5"/>
    <w:rsid w:val="00C63B76"/>
    <w:rsid w:val="00C64303"/>
    <w:rsid w:val="00C64560"/>
    <w:rsid w:val="00C65443"/>
    <w:rsid w:val="00C70BB4"/>
    <w:rsid w:val="00C71FA1"/>
    <w:rsid w:val="00C749B2"/>
    <w:rsid w:val="00C77618"/>
    <w:rsid w:val="00C8088A"/>
    <w:rsid w:val="00C80B88"/>
    <w:rsid w:val="00C82FD4"/>
    <w:rsid w:val="00C832FD"/>
    <w:rsid w:val="00C855F1"/>
    <w:rsid w:val="00C85CA6"/>
    <w:rsid w:val="00C912E8"/>
    <w:rsid w:val="00C94F9D"/>
    <w:rsid w:val="00C9587E"/>
    <w:rsid w:val="00C9642B"/>
    <w:rsid w:val="00CA1CCC"/>
    <w:rsid w:val="00CA62D9"/>
    <w:rsid w:val="00CA653E"/>
    <w:rsid w:val="00CB092C"/>
    <w:rsid w:val="00CB343B"/>
    <w:rsid w:val="00CB35E7"/>
    <w:rsid w:val="00CB3684"/>
    <w:rsid w:val="00CB3B48"/>
    <w:rsid w:val="00CB47D2"/>
    <w:rsid w:val="00CC0B0E"/>
    <w:rsid w:val="00CC3BFA"/>
    <w:rsid w:val="00CC44F3"/>
    <w:rsid w:val="00CC7014"/>
    <w:rsid w:val="00CC737E"/>
    <w:rsid w:val="00CD05CB"/>
    <w:rsid w:val="00CD0BDE"/>
    <w:rsid w:val="00CD1BE6"/>
    <w:rsid w:val="00CD294E"/>
    <w:rsid w:val="00CD6348"/>
    <w:rsid w:val="00CD78B2"/>
    <w:rsid w:val="00CD797A"/>
    <w:rsid w:val="00CE2C35"/>
    <w:rsid w:val="00CE3627"/>
    <w:rsid w:val="00CE3A1D"/>
    <w:rsid w:val="00CE6C20"/>
    <w:rsid w:val="00CE73E1"/>
    <w:rsid w:val="00CF0D7A"/>
    <w:rsid w:val="00CF175E"/>
    <w:rsid w:val="00CF336D"/>
    <w:rsid w:val="00CF476C"/>
    <w:rsid w:val="00CF5DEE"/>
    <w:rsid w:val="00CF6A12"/>
    <w:rsid w:val="00CF7A3B"/>
    <w:rsid w:val="00D01C15"/>
    <w:rsid w:val="00D025DD"/>
    <w:rsid w:val="00D03859"/>
    <w:rsid w:val="00D03DD6"/>
    <w:rsid w:val="00D040B4"/>
    <w:rsid w:val="00D04572"/>
    <w:rsid w:val="00D04864"/>
    <w:rsid w:val="00D05984"/>
    <w:rsid w:val="00D073B3"/>
    <w:rsid w:val="00D15466"/>
    <w:rsid w:val="00D15573"/>
    <w:rsid w:val="00D1573F"/>
    <w:rsid w:val="00D17208"/>
    <w:rsid w:val="00D215B9"/>
    <w:rsid w:val="00D22288"/>
    <w:rsid w:val="00D22407"/>
    <w:rsid w:val="00D22642"/>
    <w:rsid w:val="00D23C2F"/>
    <w:rsid w:val="00D23C4A"/>
    <w:rsid w:val="00D24228"/>
    <w:rsid w:val="00D2490D"/>
    <w:rsid w:val="00D30491"/>
    <w:rsid w:val="00D31581"/>
    <w:rsid w:val="00D32655"/>
    <w:rsid w:val="00D34F6F"/>
    <w:rsid w:val="00D350F3"/>
    <w:rsid w:val="00D352D2"/>
    <w:rsid w:val="00D37422"/>
    <w:rsid w:val="00D409E6"/>
    <w:rsid w:val="00D416FC"/>
    <w:rsid w:val="00D41B8C"/>
    <w:rsid w:val="00D5062F"/>
    <w:rsid w:val="00D50E6D"/>
    <w:rsid w:val="00D576B7"/>
    <w:rsid w:val="00D57B84"/>
    <w:rsid w:val="00D57E25"/>
    <w:rsid w:val="00D61BEF"/>
    <w:rsid w:val="00D62AED"/>
    <w:rsid w:val="00D646CB"/>
    <w:rsid w:val="00D664E7"/>
    <w:rsid w:val="00D674ED"/>
    <w:rsid w:val="00D71CE2"/>
    <w:rsid w:val="00D73D32"/>
    <w:rsid w:val="00D76C94"/>
    <w:rsid w:val="00D778F9"/>
    <w:rsid w:val="00D77CCC"/>
    <w:rsid w:val="00D77D3D"/>
    <w:rsid w:val="00D77FE8"/>
    <w:rsid w:val="00D80074"/>
    <w:rsid w:val="00D82F25"/>
    <w:rsid w:val="00D865C9"/>
    <w:rsid w:val="00D875AA"/>
    <w:rsid w:val="00D878D0"/>
    <w:rsid w:val="00D90FD7"/>
    <w:rsid w:val="00D918DD"/>
    <w:rsid w:val="00D91AC7"/>
    <w:rsid w:val="00D91FEF"/>
    <w:rsid w:val="00D954CE"/>
    <w:rsid w:val="00D95767"/>
    <w:rsid w:val="00D95EB0"/>
    <w:rsid w:val="00DA2E7D"/>
    <w:rsid w:val="00DA3876"/>
    <w:rsid w:val="00DA3B55"/>
    <w:rsid w:val="00DA41FE"/>
    <w:rsid w:val="00DA4918"/>
    <w:rsid w:val="00DA54AF"/>
    <w:rsid w:val="00DA6AFC"/>
    <w:rsid w:val="00DA6DBF"/>
    <w:rsid w:val="00DA6EE6"/>
    <w:rsid w:val="00DA73B2"/>
    <w:rsid w:val="00DA73D5"/>
    <w:rsid w:val="00DA7FA2"/>
    <w:rsid w:val="00DB084B"/>
    <w:rsid w:val="00DB1064"/>
    <w:rsid w:val="00DB1C09"/>
    <w:rsid w:val="00DB1DF4"/>
    <w:rsid w:val="00DB2DA7"/>
    <w:rsid w:val="00DB4C76"/>
    <w:rsid w:val="00DB7C7A"/>
    <w:rsid w:val="00DB7E7C"/>
    <w:rsid w:val="00DC13DF"/>
    <w:rsid w:val="00DC457C"/>
    <w:rsid w:val="00DC4D99"/>
    <w:rsid w:val="00DD04A0"/>
    <w:rsid w:val="00DD0E07"/>
    <w:rsid w:val="00DD5A19"/>
    <w:rsid w:val="00DD6B43"/>
    <w:rsid w:val="00DE0668"/>
    <w:rsid w:val="00DE2539"/>
    <w:rsid w:val="00DE2E26"/>
    <w:rsid w:val="00DE3133"/>
    <w:rsid w:val="00DE4DA5"/>
    <w:rsid w:val="00DE4E2E"/>
    <w:rsid w:val="00DE538F"/>
    <w:rsid w:val="00DE6485"/>
    <w:rsid w:val="00DE7105"/>
    <w:rsid w:val="00DE787A"/>
    <w:rsid w:val="00DF0CBC"/>
    <w:rsid w:val="00DF0CF8"/>
    <w:rsid w:val="00DF1CD2"/>
    <w:rsid w:val="00DF1E54"/>
    <w:rsid w:val="00DF3C13"/>
    <w:rsid w:val="00DF4134"/>
    <w:rsid w:val="00DF6BB3"/>
    <w:rsid w:val="00DF7421"/>
    <w:rsid w:val="00DF779C"/>
    <w:rsid w:val="00E04955"/>
    <w:rsid w:val="00E062E4"/>
    <w:rsid w:val="00E1025A"/>
    <w:rsid w:val="00E105A1"/>
    <w:rsid w:val="00E12938"/>
    <w:rsid w:val="00E12CDA"/>
    <w:rsid w:val="00E15146"/>
    <w:rsid w:val="00E165A7"/>
    <w:rsid w:val="00E205B2"/>
    <w:rsid w:val="00E2142F"/>
    <w:rsid w:val="00E21E2A"/>
    <w:rsid w:val="00E23002"/>
    <w:rsid w:val="00E231CD"/>
    <w:rsid w:val="00E23C62"/>
    <w:rsid w:val="00E2444A"/>
    <w:rsid w:val="00E249BE"/>
    <w:rsid w:val="00E26643"/>
    <w:rsid w:val="00E27239"/>
    <w:rsid w:val="00E30344"/>
    <w:rsid w:val="00E30976"/>
    <w:rsid w:val="00E32751"/>
    <w:rsid w:val="00E341E8"/>
    <w:rsid w:val="00E345E1"/>
    <w:rsid w:val="00E355B7"/>
    <w:rsid w:val="00E36959"/>
    <w:rsid w:val="00E370BC"/>
    <w:rsid w:val="00E40F7B"/>
    <w:rsid w:val="00E41193"/>
    <w:rsid w:val="00E42E62"/>
    <w:rsid w:val="00E47B54"/>
    <w:rsid w:val="00E47C3E"/>
    <w:rsid w:val="00E5063E"/>
    <w:rsid w:val="00E51CDA"/>
    <w:rsid w:val="00E52464"/>
    <w:rsid w:val="00E52659"/>
    <w:rsid w:val="00E55220"/>
    <w:rsid w:val="00E5748F"/>
    <w:rsid w:val="00E5790F"/>
    <w:rsid w:val="00E57B9E"/>
    <w:rsid w:val="00E60D59"/>
    <w:rsid w:val="00E62318"/>
    <w:rsid w:val="00E65A7D"/>
    <w:rsid w:val="00E7148A"/>
    <w:rsid w:val="00E71D37"/>
    <w:rsid w:val="00E72E0E"/>
    <w:rsid w:val="00E72FCB"/>
    <w:rsid w:val="00E75179"/>
    <w:rsid w:val="00E7618D"/>
    <w:rsid w:val="00E77E69"/>
    <w:rsid w:val="00E80940"/>
    <w:rsid w:val="00E80C9F"/>
    <w:rsid w:val="00E86E91"/>
    <w:rsid w:val="00E872C3"/>
    <w:rsid w:val="00E87FE2"/>
    <w:rsid w:val="00E9073A"/>
    <w:rsid w:val="00E91CAA"/>
    <w:rsid w:val="00E93DF5"/>
    <w:rsid w:val="00E9510E"/>
    <w:rsid w:val="00E979B1"/>
    <w:rsid w:val="00EA022D"/>
    <w:rsid w:val="00EA2B42"/>
    <w:rsid w:val="00EA3564"/>
    <w:rsid w:val="00EA3DEE"/>
    <w:rsid w:val="00EA4460"/>
    <w:rsid w:val="00EA4C9A"/>
    <w:rsid w:val="00EA504B"/>
    <w:rsid w:val="00EB0007"/>
    <w:rsid w:val="00EB037A"/>
    <w:rsid w:val="00EB33EA"/>
    <w:rsid w:val="00EB42A5"/>
    <w:rsid w:val="00EB7B26"/>
    <w:rsid w:val="00EC2DA6"/>
    <w:rsid w:val="00EC3490"/>
    <w:rsid w:val="00EC3ABC"/>
    <w:rsid w:val="00ED2D6D"/>
    <w:rsid w:val="00ED371C"/>
    <w:rsid w:val="00ED37FF"/>
    <w:rsid w:val="00ED46A2"/>
    <w:rsid w:val="00ED5B9A"/>
    <w:rsid w:val="00ED6189"/>
    <w:rsid w:val="00ED61C5"/>
    <w:rsid w:val="00ED6A9C"/>
    <w:rsid w:val="00ED76ED"/>
    <w:rsid w:val="00ED7DD8"/>
    <w:rsid w:val="00EE1B93"/>
    <w:rsid w:val="00EE2A47"/>
    <w:rsid w:val="00EE564F"/>
    <w:rsid w:val="00EF4E8D"/>
    <w:rsid w:val="00EF559A"/>
    <w:rsid w:val="00F02C9A"/>
    <w:rsid w:val="00F03488"/>
    <w:rsid w:val="00F049E6"/>
    <w:rsid w:val="00F053A0"/>
    <w:rsid w:val="00F05D2D"/>
    <w:rsid w:val="00F102F6"/>
    <w:rsid w:val="00F1254D"/>
    <w:rsid w:val="00F126AC"/>
    <w:rsid w:val="00F12818"/>
    <w:rsid w:val="00F1562C"/>
    <w:rsid w:val="00F2074B"/>
    <w:rsid w:val="00F22D60"/>
    <w:rsid w:val="00F2335D"/>
    <w:rsid w:val="00F24D69"/>
    <w:rsid w:val="00F267DE"/>
    <w:rsid w:val="00F30786"/>
    <w:rsid w:val="00F325C0"/>
    <w:rsid w:val="00F32765"/>
    <w:rsid w:val="00F32D59"/>
    <w:rsid w:val="00F35A70"/>
    <w:rsid w:val="00F3666E"/>
    <w:rsid w:val="00F36C54"/>
    <w:rsid w:val="00F37DCF"/>
    <w:rsid w:val="00F41CB9"/>
    <w:rsid w:val="00F44705"/>
    <w:rsid w:val="00F4478E"/>
    <w:rsid w:val="00F44B9C"/>
    <w:rsid w:val="00F47B23"/>
    <w:rsid w:val="00F5212C"/>
    <w:rsid w:val="00F5245C"/>
    <w:rsid w:val="00F532B1"/>
    <w:rsid w:val="00F54FA7"/>
    <w:rsid w:val="00F55AD0"/>
    <w:rsid w:val="00F55C47"/>
    <w:rsid w:val="00F56189"/>
    <w:rsid w:val="00F602A0"/>
    <w:rsid w:val="00F62EC6"/>
    <w:rsid w:val="00F63EC1"/>
    <w:rsid w:val="00F64871"/>
    <w:rsid w:val="00F674AD"/>
    <w:rsid w:val="00F67A5B"/>
    <w:rsid w:val="00F70781"/>
    <w:rsid w:val="00F73077"/>
    <w:rsid w:val="00F80617"/>
    <w:rsid w:val="00F80CDF"/>
    <w:rsid w:val="00F84B60"/>
    <w:rsid w:val="00F854F3"/>
    <w:rsid w:val="00F86803"/>
    <w:rsid w:val="00F86C3F"/>
    <w:rsid w:val="00F875DD"/>
    <w:rsid w:val="00F87D89"/>
    <w:rsid w:val="00F9062A"/>
    <w:rsid w:val="00F946B7"/>
    <w:rsid w:val="00F95479"/>
    <w:rsid w:val="00F959E5"/>
    <w:rsid w:val="00F96334"/>
    <w:rsid w:val="00FA0372"/>
    <w:rsid w:val="00FA2F1C"/>
    <w:rsid w:val="00FA30F8"/>
    <w:rsid w:val="00FA42E0"/>
    <w:rsid w:val="00FA4542"/>
    <w:rsid w:val="00FA629E"/>
    <w:rsid w:val="00FA6C41"/>
    <w:rsid w:val="00FA7D80"/>
    <w:rsid w:val="00FB028F"/>
    <w:rsid w:val="00FB0BBC"/>
    <w:rsid w:val="00FB219F"/>
    <w:rsid w:val="00FB3198"/>
    <w:rsid w:val="00FB5D66"/>
    <w:rsid w:val="00FB6F81"/>
    <w:rsid w:val="00FC0995"/>
    <w:rsid w:val="00FC2A1B"/>
    <w:rsid w:val="00FC3E88"/>
    <w:rsid w:val="00FC618A"/>
    <w:rsid w:val="00FC67FD"/>
    <w:rsid w:val="00FD0007"/>
    <w:rsid w:val="00FD044A"/>
    <w:rsid w:val="00FD35BB"/>
    <w:rsid w:val="00FD416F"/>
    <w:rsid w:val="00FD4DD8"/>
    <w:rsid w:val="00FD5C17"/>
    <w:rsid w:val="00FE2D18"/>
    <w:rsid w:val="00FF0063"/>
    <w:rsid w:val="00FF04CC"/>
    <w:rsid w:val="00FF230E"/>
    <w:rsid w:val="00FF35C2"/>
    <w:rsid w:val="00FF3DD1"/>
    <w:rsid w:val="00FF40F1"/>
    <w:rsid w:val="00FF4E70"/>
    <w:rsid w:val="00FF5F42"/>
    <w:rsid w:val="00FF6136"/>
    <w:rsid w:val="00FF6D7A"/>
    <w:rsid w:val="03473D0C"/>
    <w:rsid w:val="071AE817"/>
    <w:rsid w:val="0805125F"/>
    <w:rsid w:val="0B8A1696"/>
    <w:rsid w:val="1E389313"/>
    <w:rsid w:val="27DBF4A2"/>
    <w:rsid w:val="3D1EE336"/>
    <w:rsid w:val="4227AEE3"/>
    <w:rsid w:val="525B4A4E"/>
    <w:rsid w:val="54520803"/>
    <w:rsid w:val="5B472329"/>
    <w:rsid w:val="5BBDC229"/>
    <w:rsid w:val="5E0C9459"/>
    <w:rsid w:val="5FCFDD47"/>
    <w:rsid w:val="635A04CC"/>
    <w:rsid w:val="68D7C140"/>
    <w:rsid w:val="6DBFE518"/>
    <w:rsid w:val="785F077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1B8108"/>
  <w15:docId w15:val="{0B06F1F3-FABE-4551-BB4B-123D1D404A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86391"/>
    <w:pPr>
      <w:jc w:val="both"/>
    </w:pPr>
    <w:rPr>
      <w:lang w:val="fr-FR"/>
    </w:rPr>
  </w:style>
  <w:style w:type="paragraph" w:styleId="Heading1">
    <w:name w:val="heading 1"/>
    <w:basedOn w:val="Normal"/>
    <w:next w:val="Normal"/>
    <w:link w:val="Heading1Char"/>
    <w:uiPriority w:val="9"/>
    <w:qFormat/>
    <w:rsid w:val="00135C48"/>
    <w:pPr>
      <w:pageBreakBefore/>
      <w:pBdr>
        <w:top w:val="single" w:sz="24" w:space="0" w:color="A5300F" w:themeColor="accent1"/>
        <w:left w:val="single" w:sz="24" w:space="0" w:color="A5300F" w:themeColor="accent1"/>
        <w:bottom w:val="single" w:sz="24" w:space="0" w:color="A5300F" w:themeColor="accent1"/>
        <w:right w:val="single" w:sz="24" w:space="0" w:color="A5300F" w:themeColor="accent1"/>
      </w:pBdr>
      <w:shd w:val="clear" w:color="auto" w:fill="A5300F"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BA33D7"/>
    <w:pPr>
      <w:keepNext/>
      <w:pBdr>
        <w:top w:val="single" w:sz="24" w:space="0" w:color="F9CEC2" w:themeColor="accent1" w:themeTint="33"/>
        <w:left w:val="single" w:sz="24" w:space="0" w:color="F9CEC2" w:themeColor="accent1" w:themeTint="33"/>
        <w:bottom w:val="single" w:sz="24" w:space="0" w:color="F9CEC2" w:themeColor="accent1" w:themeTint="33"/>
        <w:right w:val="single" w:sz="24" w:space="0" w:color="F9CEC2" w:themeColor="accent1" w:themeTint="33"/>
      </w:pBdr>
      <w:shd w:val="clear" w:color="auto" w:fill="F9CEC2" w:themeFill="accent1" w:themeFillTint="33"/>
      <w:spacing w:after="0"/>
      <w:outlineLvl w:val="1"/>
    </w:pPr>
    <w:rPr>
      <w:caps/>
      <w:spacing w:val="15"/>
    </w:rPr>
  </w:style>
  <w:style w:type="paragraph" w:styleId="Heading3">
    <w:name w:val="heading 3"/>
    <w:basedOn w:val="Normal"/>
    <w:next w:val="Normal"/>
    <w:link w:val="Heading3Char"/>
    <w:uiPriority w:val="9"/>
    <w:unhideWhenUsed/>
    <w:qFormat/>
    <w:rsid w:val="00596F9A"/>
    <w:pPr>
      <w:pBdr>
        <w:bottom w:val="single" w:sz="6" w:space="1" w:color="A5300F" w:themeColor="accent1"/>
      </w:pBdr>
      <w:spacing w:before="300" w:after="0"/>
      <w:outlineLvl w:val="2"/>
    </w:pPr>
    <w:rPr>
      <w:caps/>
      <w:color w:val="511707" w:themeColor="accent1" w:themeShade="7F"/>
      <w:spacing w:val="15"/>
    </w:rPr>
  </w:style>
  <w:style w:type="paragraph" w:styleId="Heading4">
    <w:name w:val="heading 4"/>
    <w:basedOn w:val="Normal"/>
    <w:next w:val="Normal"/>
    <w:link w:val="Heading4Char"/>
    <w:uiPriority w:val="9"/>
    <w:unhideWhenUsed/>
    <w:qFormat/>
    <w:rsid w:val="00A77DF5"/>
    <w:pPr>
      <w:pBdr>
        <w:top w:val="dotted" w:sz="6" w:space="2" w:color="A5300F" w:themeColor="accent1"/>
      </w:pBdr>
      <w:spacing w:before="200" w:after="0"/>
      <w:outlineLvl w:val="3"/>
    </w:pPr>
    <w:rPr>
      <w:caps/>
      <w:color w:val="7B230B" w:themeColor="accent1" w:themeShade="BF"/>
      <w:spacing w:val="10"/>
    </w:rPr>
  </w:style>
  <w:style w:type="paragraph" w:styleId="Heading5">
    <w:name w:val="heading 5"/>
    <w:basedOn w:val="Normal"/>
    <w:next w:val="Normal"/>
    <w:link w:val="Heading5Char"/>
    <w:uiPriority w:val="9"/>
    <w:unhideWhenUsed/>
    <w:qFormat/>
    <w:rsid w:val="00A77DF5"/>
    <w:pPr>
      <w:pBdr>
        <w:bottom w:val="single" w:sz="6" w:space="1" w:color="A5300F" w:themeColor="accent1"/>
      </w:pBdr>
      <w:spacing w:before="200" w:after="0"/>
      <w:outlineLvl w:val="4"/>
    </w:pPr>
    <w:rPr>
      <w:caps/>
      <w:color w:val="7B230B" w:themeColor="accent1" w:themeShade="BF"/>
      <w:spacing w:val="10"/>
    </w:rPr>
  </w:style>
  <w:style w:type="paragraph" w:styleId="Heading6">
    <w:name w:val="heading 6"/>
    <w:basedOn w:val="Normal"/>
    <w:next w:val="Normal"/>
    <w:link w:val="Heading6Char"/>
    <w:uiPriority w:val="9"/>
    <w:unhideWhenUsed/>
    <w:qFormat/>
    <w:rsid w:val="00A77DF5"/>
    <w:pPr>
      <w:pBdr>
        <w:bottom w:val="dotted" w:sz="6" w:space="1" w:color="A5300F" w:themeColor="accent1"/>
      </w:pBdr>
      <w:spacing w:before="200" w:after="0"/>
      <w:outlineLvl w:val="5"/>
    </w:pPr>
    <w:rPr>
      <w:caps/>
      <w:color w:val="7B230B" w:themeColor="accent1" w:themeShade="BF"/>
      <w:spacing w:val="10"/>
    </w:rPr>
  </w:style>
  <w:style w:type="paragraph" w:styleId="Heading7">
    <w:name w:val="heading 7"/>
    <w:basedOn w:val="Normal"/>
    <w:next w:val="Normal"/>
    <w:link w:val="Heading7Char"/>
    <w:uiPriority w:val="9"/>
    <w:semiHidden/>
    <w:unhideWhenUsed/>
    <w:qFormat/>
    <w:rsid w:val="00A77DF5"/>
    <w:pPr>
      <w:spacing w:before="200" w:after="0"/>
      <w:outlineLvl w:val="6"/>
    </w:pPr>
    <w:rPr>
      <w:caps/>
      <w:color w:val="7B230B" w:themeColor="accent1" w:themeShade="BF"/>
      <w:spacing w:val="10"/>
    </w:rPr>
  </w:style>
  <w:style w:type="paragraph" w:styleId="Heading8">
    <w:name w:val="heading 8"/>
    <w:basedOn w:val="Normal"/>
    <w:next w:val="Normal"/>
    <w:link w:val="Heading8Char"/>
    <w:uiPriority w:val="9"/>
    <w:semiHidden/>
    <w:unhideWhenUsed/>
    <w:qFormat/>
    <w:rsid w:val="00A77DF5"/>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A77DF5"/>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35C48"/>
    <w:rPr>
      <w:caps/>
      <w:color w:val="FFFFFF" w:themeColor="background1"/>
      <w:spacing w:val="15"/>
      <w:sz w:val="22"/>
      <w:szCs w:val="22"/>
      <w:shd w:val="clear" w:color="auto" w:fill="A5300F" w:themeFill="accent1"/>
    </w:rPr>
  </w:style>
  <w:style w:type="character" w:styleId="CommentReference">
    <w:name w:val="annotation reference"/>
    <w:basedOn w:val="DefaultParagraphFont"/>
    <w:uiPriority w:val="99"/>
    <w:semiHidden/>
    <w:unhideWhenUsed/>
    <w:rsid w:val="0075461B"/>
    <w:rPr>
      <w:sz w:val="16"/>
      <w:szCs w:val="16"/>
    </w:rPr>
  </w:style>
  <w:style w:type="paragraph" w:styleId="CommentText">
    <w:name w:val="annotation text"/>
    <w:basedOn w:val="Normal"/>
    <w:link w:val="CommentTextChar"/>
    <w:uiPriority w:val="99"/>
    <w:semiHidden/>
    <w:unhideWhenUsed/>
    <w:rsid w:val="0075461B"/>
    <w:pPr>
      <w:spacing w:line="240" w:lineRule="auto"/>
    </w:pPr>
  </w:style>
  <w:style w:type="character" w:customStyle="1" w:styleId="CommentTextChar">
    <w:name w:val="Comment Text Char"/>
    <w:basedOn w:val="DefaultParagraphFont"/>
    <w:link w:val="CommentText"/>
    <w:uiPriority w:val="99"/>
    <w:semiHidden/>
    <w:rsid w:val="0075461B"/>
    <w:rPr>
      <w:sz w:val="26"/>
    </w:rPr>
  </w:style>
  <w:style w:type="paragraph" w:styleId="CommentSubject">
    <w:name w:val="annotation subject"/>
    <w:basedOn w:val="CommentText"/>
    <w:next w:val="CommentText"/>
    <w:link w:val="CommentSubjectChar"/>
    <w:uiPriority w:val="99"/>
    <w:semiHidden/>
    <w:unhideWhenUsed/>
    <w:rsid w:val="0075461B"/>
    <w:rPr>
      <w:b/>
      <w:bCs/>
    </w:rPr>
  </w:style>
  <w:style w:type="character" w:customStyle="1" w:styleId="CommentSubjectChar">
    <w:name w:val="Comment Subject Char"/>
    <w:basedOn w:val="CommentTextChar"/>
    <w:link w:val="CommentSubject"/>
    <w:uiPriority w:val="99"/>
    <w:semiHidden/>
    <w:rsid w:val="0075461B"/>
    <w:rPr>
      <w:b/>
      <w:bCs/>
      <w:sz w:val="26"/>
    </w:rPr>
  </w:style>
  <w:style w:type="paragraph" w:styleId="BalloonText">
    <w:name w:val="Balloon Text"/>
    <w:basedOn w:val="Normal"/>
    <w:link w:val="BalloonTextChar"/>
    <w:uiPriority w:val="99"/>
    <w:semiHidden/>
    <w:unhideWhenUsed/>
    <w:rsid w:val="0075461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5461B"/>
    <w:rPr>
      <w:rFonts w:ascii="Segoe UI" w:hAnsi="Segoe UI" w:cs="Segoe UI"/>
      <w:sz w:val="18"/>
      <w:szCs w:val="18"/>
    </w:rPr>
  </w:style>
  <w:style w:type="paragraph" w:styleId="Header">
    <w:name w:val="header"/>
    <w:basedOn w:val="Normal"/>
    <w:link w:val="HeaderChar"/>
    <w:uiPriority w:val="99"/>
    <w:unhideWhenUsed/>
    <w:rsid w:val="0075461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5461B"/>
    <w:rPr>
      <w:sz w:val="26"/>
    </w:rPr>
  </w:style>
  <w:style w:type="paragraph" w:styleId="Footer">
    <w:name w:val="footer"/>
    <w:basedOn w:val="Normal"/>
    <w:link w:val="FooterChar"/>
    <w:uiPriority w:val="99"/>
    <w:unhideWhenUsed/>
    <w:rsid w:val="0075461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5461B"/>
    <w:rPr>
      <w:sz w:val="26"/>
    </w:rPr>
  </w:style>
  <w:style w:type="table" w:styleId="TableGrid">
    <w:name w:val="Table Grid"/>
    <w:basedOn w:val="TableNormal"/>
    <w:uiPriority w:val="39"/>
    <w:rsid w:val="007546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BA33D7"/>
    <w:rPr>
      <w:caps/>
      <w:spacing w:val="15"/>
      <w:shd w:val="clear" w:color="auto" w:fill="F9CEC2" w:themeFill="accent1" w:themeFillTint="33"/>
    </w:rPr>
  </w:style>
  <w:style w:type="paragraph" w:styleId="TOCHeading">
    <w:name w:val="TOC Heading"/>
    <w:basedOn w:val="Heading1"/>
    <w:next w:val="Normal"/>
    <w:uiPriority w:val="39"/>
    <w:unhideWhenUsed/>
    <w:qFormat/>
    <w:rsid w:val="00A77DF5"/>
    <w:pPr>
      <w:outlineLvl w:val="9"/>
    </w:pPr>
  </w:style>
  <w:style w:type="paragraph" w:styleId="TOC1">
    <w:name w:val="toc 1"/>
    <w:basedOn w:val="Normal"/>
    <w:next w:val="Normal"/>
    <w:autoRedefine/>
    <w:uiPriority w:val="39"/>
    <w:unhideWhenUsed/>
    <w:rsid w:val="0075461B"/>
    <w:pPr>
      <w:spacing w:after="100"/>
    </w:pPr>
  </w:style>
  <w:style w:type="paragraph" w:styleId="TOC2">
    <w:name w:val="toc 2"/>
    <w:basedOn w:val="Normal"/>
    <w:next w:val="Normal"/>
    <w:autoRedefine/>
    <w:uiPriority w:val="39"/>
    <w:unhideWhenUsed/>
    <w:rsid w:val="0075461B"/>
    <w:pPr>
      <w:spacing w:after="100"/>
      <w:ind w:left="220"/>
    </w:pPr>
  </w:style>
  <w:style w:type="character" w:styleId="Hyperlink">
    <w:name w:val="Hyperlink"/>
    <w:basedOn w:val="DefaultParagraphFont"/>
    <w:uiPriority w:val="99"/>
    <w:unhideWhenUsed/>
    <w:rsid w:val="0075461B"/>
    <w:rPr>
      <w:color w:val="6B9F25" w:themeColor="hyperlink"/>
      <w:u w:val="single"/>
    </w:rPr>
  </w:style>
  <w:style w:type="paragraph" w:styleId="ListParagraph">
    <w:name w:val="List Paragraph"/>
    <w:basedOn w:val="Normal"/>
    <w:uiPriority w:val="34"/>
    <w:qFormat/>
    <w:rsid w:val="0075461B"/>
    <w:pPr>
      <w:ind w:left="720"/>
      <w:contextualSpacing/>
    </w:pPr>
  </w:style>
  <w:style w:type="character" w:customStyle="1" w:styleId="Heading3Char">
    <w:name w:val="Heading 3 Char"/>
    <w:basedOn w:val="DefaultParagraphFont"/>
    <w:link w:val="Heading3"/>
    <w:uiPriority w:val="9"/>
    <w:rsid w:val="00596F9A"/>
    <w:rPr>
      <w:caps/>
      <w:color w:val="511707" w:themeColor="accent1" w:themeShade="7F"/>
      <w:spacing w:val="15"/>
    </w:rPr>
  </w:style>
  <w:style w:type="character" w:customStyle="1" w:styleId="Heading4Char">
    <w:name w:val="Heading 4 Char"/>
    <w:basedOn w:val="DefaultParagraphFont"/>
    <w:link w:val="Heading4"/>
    <w:uiPriority w:val="9"/>
    <w:rsid w:val="00A77DF5"/>
    <w:rPr>
      <w:caps/>
      <w:color w:val="7B230B" w:themeColor="accent1" w:themeShade="BF"/>
      <w:spacing w:val="10"/>
    </w:rPr>
  </w:style>
  <w:style w:type="character" w:customStyle="1" w:styleId="Heading5Char">
    <w:name w:val="Heading 5 Char"/>
    <w:basedOn w:val="DefaultParagraphFont"/>
    <w:link w:val="Heading5"/>
    <w:uiPriority w:val="9"/>
    <w:rsid w:val="00A77DF5"/>
    <w:rPr>
      <w:caps/>
      <w:color w:val="7B230B" w:themeColor="accent1" w:themeShade="BF"/>
      <w:spacing w:val="10"/>
    </w:rPr>
  </w:style>
  <w:style w:type="character" w:customStyle="1" w:styleId="Heading6Char">
    <w:name w:val="Heading 6 Char"/>
    <w:basedOn w:val="DefaultParagraphFont"/>
    <w:link w:val="Heading6"/>
    <w:uiPriority w:val="9"/>
    <w:rsid w:val="00A77DF5"/>
    <w:rPr>
      <w:caps/>
      <w:color w:val="7B230B" w:themeColor="accent1" w:themeShade="BF"/>
      <w:spacing w:val="10"/>
    </w:rPr>
  </w:style>
  <w:style w:type="character" w:customStyle="1" w:styleId="Heading7Char">
    <w:name w:val="Heading 7 Char"/>
    <w:basedOn w:val="DefaultParagraphFont"/>
    <w:link w:val="Heading7"/>
    <w:uiPriority w:val="9"/>
    <w:semiHidden/>
    <w:rsid w:val="00A77DF5"/>
    <w:rPr>
      <w:caps/>
      <w:color w:val="7B230B" w:themeColor="accent1" w:themeShade="BF"/>
      <w:spacing w:val="10"/>
    </w:rPr>
  </w:style>
  <w:style w:type="character" w:customStyle="1" w:styleId="Heading8Char">
    <w:name w:val="Heading 8 Char"/>
    <w:basedOn w:val="DefaultParagraphFont"/>
    <w:link w:val="Heading8"/>
    <w:uiPriority w:val="9"/>
    <w:semiHidden/>
    <w:rsid w:val="00A77DF5"/>
    <w:rPr>
      <w:caps/>
      <w:spacing w:val="10"/>
      <w:sz w:val="18"/>
      <w:szCs w:val="18"/>
    </w:rPr>
  </w:style>
  <w:style w:type="character" w:customStyle="1" w:styleId="Heading9Char">
    <w:name w:val="Heading 9 Char"/>
    <w:basedOn w:val="DefaultParagraphFont"/>
    <w:link w:val="Heading9"/>
    <w:uiPriority w:val="9"/>
    <w:semiHidden/>
    <w:rsid w:val="00A77DF5"/>
    <w:rPr>
      <w:i/>
      <w:iCs/>
      <w:caps/>
      <w:spacing w:val="10"/>
      <w:sz w:val="18"/>
      <w:szCs w:val="18"/>
    </w:rPr>
  </w:style>
  <w:style w:type="paragraph" w:styleId="Caption">
    <w:name w:val="caption"/>
    <w:basedOn w:val="Normal"/>
    <w:next w:val="Normal"/>
    <w:uiPriority w:val="35"/>
    <w:unhideWhenUsed/>
    <w:qFormat/>
    <w:rsid w:val="00A77DF5"/>
    <w:rPr>
      <w:b/>
      <w:bCs/>
      <w:color w:val="7B230B" w:themeColor="accent1" w:themeShade="BF"/>
      <w:sz w:val="16"/>
      <w:szCs w:val="16"/>
    </w:rPr>
  </w:style>
  <w:style w:type="paragraph" w:styleId="Title">
    <w:name w:val="Title"/>
    <w:basedOn w:val="Normal"/>
    <w:next w:val="Normal"/>
    <w:link w:val="TitleChar"/>
    <w:uiPriority w:val="10"/>
    <w:qFormat/>
    <w:rsid w:val="00A77DF5"/>
    <w:pPr>
      <w:spacing w:before="0" w:after="0"/>
    </w:pPr>
    <w:rPr>
      <w:rFonts w:asciiTheme="majorHAnsi" w:eastAsiaTheme="majorEastAsia" w:hAnsiTheme="majorHAnsi" w:cstheme="majorBidi"/>
      <w:caps/>
      <w:color w:val="A5300F" w:themeColor="accent1"/>
      <w:spacing w:val="10"/>
      <w:sz w:val="52"/>
      <w:szCs w:val="52"/>
    </w:rPr>
  </w:style>
  <w:style w:type="character" w:customStyle="1" w:styleId="TitleChar">
    <w:name w:val="Title Char"/>
    <w:basedOn w:val="DefaultParagraphFont"/>
    <w:link w:val="Title"/>
    <w:uiPriority w:val="10"/>
    <w:rsid w:val="00A77DF5"/>
    <w:rPr>
      <w:rFonts w:asciiTheme="majorHAnsi" w:eastAsiaTheme="majorEastAsia" w:hAnsiTheme="majorHAnsi" w:cstheme="majorBidi"/>
      <w:caps/>
      <w:color w:val="A5300F" w:themeColor="accent1"/>
      <w:spacing w:val="10"/>
      <w:sz w:val="52"/>
      <w:szCs w:val="52"/>
    </w:rPr>
  </w:style>
  <w:style w:type="paragraph" w:styleId="Subtitle">
    <w:name w:val="Subtitle"/>
    <w:basedOn w:val="Normal"/>
    <w:next w:val="Normal"/>
    <w:link w:val="SubtitleChar"/>
    <w:uiPriority w:val="11"/>
    <w:qFormat/>
    <w:rsid w:val="00A77DF5"/>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A77DF5"/>
    <w:rPr>
      <w:caps/>
      <w:color w:val="595959" w:themeColor="text1" w:themeTint="A6"/>
      <w:spacing w:val="10"/>
      <w:sz w:val="21"/>
      <w:szCs w:val="21"/>
    </w:rPr>
  </w:style>
  <w:style w:type="character" w:styleId="Strong">
    <w:name w:val="Strong"/>
    <w:uiPriority w:val="22"/>
    <w:qFormat/>
    <w:rsid w:val="00A77DF5"/>
    <w:rPr>
      <w:b/>
      <w:bCs/>
    </w:rPr>
  </w:style>
  <w:style w:type="character" w:styleId="Emphasis">
    <w:name w:val="Emphasis"/>
    <w:uiPriority w:val="20"/>
    <w:qFormat/>
    <w:rsid w:val="00A77DF5"/>
    <w:rPr>
      <w:caps/>
      <w:color w:val="511707" w:themeColor="accent1" w:themeShade="7F"/>
      <w:spacing w:val="5"/>
    </w:rPr>
  </w:style>
  <w:style w:type="paragraph" w:styleId="NoSpacing">
    <w:name w:val="No Spacing"/>
    <w:link w:val="NoSpacingChar"/>
    <w:uiPriority w:val="1"/>
    <w:qFormat/>
    <w:rsid w:val="00A77DF5"/>
    <w:pPr>
      <w:spacing w:after="0" w:line="240" w:lineRule="auto"/>
    </w:pPr>
  </w:style>
  <w:style w:type="paragraph" w:styleId="Quote">
    <w:name w:val="Quote"/>
    <w:basedOn w:val="Normal"/>
    <w:next w:val="Normal"/>
    <w:link w:val="QuoteChar"/>
    <w:uiPriority w:val="29"/>
    <w:qFormat/>
    <w:rsid w:val="00A77DF5"/>
    <w:rPr>
      <w:i/>
      <w:iCs/>
      <w:sz w:val="24"/>
      <w:szCs w:val="24"/>
    </w:rPr>
  </w:style>
  <w:style w:type="character" w:customStyle="1" w:styleId="QuoteChar">
    <w:name w:val="Quote Char"/>
    <w:basedOn w:val="DefaultParagraphFont"/>
    <w:link w:val="Quote"/>
    <w:uiPriority w:val="29"/>
    <w:rsid w:val="00A77DF5"/>
    <w:rPr>
      <w:i/>
      <w:iCs/>
      <w:sz w:val="24"/>
      <w:szCs w:val="24"/>
    </w:rPr>
  </w:style>
  <w:style w:type="paragraph" w:styleId="IntenseQuote">
    <w:name w:val="Intense Quote"/>
    <w:basedOn w:val="Normal"/>
    <w:next w:val="Normal"/>
    <w:link w:val="IntenseQuoteChar"/>
    <w:uiPriority w:val="30"/>
    <w:qFormat/>
    <w:rsid w:val="00A77DF5"/>
    <w:pPr>
      <w:spacing w:before="240" w:after="240" w:line="240" w:lineRule="auto"/>
      <w:ind w:left="1080" w:right="1080"/>
      <w:jc w:val="center"/>
    </w:pPr>
    <w:rPr>
      <w:color w:val="A5300F" w:themeColor="accent1"/>
      <w:sz w:val="24"/>
      <w:szCs w:val="24"/>
    </w:rPr>
  </w:style>
  <w:style w:type="character" w:customStyle="1" w:styleId="IntenseQuoteChar">
    <w:name w:val="Intense Quote Char"/>
    <w:basedOn w:val="DefaultParagraphFont"/>
    <w:link w:val="IntenseQuote"/>
    <w:uiPriority w:val="30"/>
    <w:rsid w:val="00A77DF5"/>
    <w:rPr>
      <w:color w:val="A5300F" w:themeColor="accent1"/>
      <w:sz w:val="24"/>
      <w:szCs w:val="24"/>
    </w:rPr>
  </w:style>
  <w:style w:type="character" w:styleId="SubtleEmphasis">
    <w:name w:val="Subtle Emphasis"/>
    <w:uiPriority w:val="19"/>
    <w:qFormat/>
    <w:rsid w:val="00A77DF5"/>
    <w:rPr>
      <w:i/>
      <w:iCs/>
      <w:color w:val="511707" w:themeColor="accent1" w:themeShade="7F"/>
    </w:rPr>
  </w:style>
  <w:style w:type="character" w:styleId="IntenseEmphasis">
    <w:name w:val="Intense Emphasis"/>
    <w:uiPriority w:val="21"/>
    <w:qFormat/>
    <w:rsid w:val="00A77DF5"/>
    <w:rPr>
      <w:b/>
      <w:bCs/>
      <w:caps/>
      <w:color w:val="511707" w:themeColor="accent1" w:themeShade="7F"/>
      <w:spacing w:val="10"/>
    </w:rPr>
  </w:style>
  <w:style w:type="character" w:styleId="SubtleReference">
    <w:name w:val="Subtle Reference"/>
    <w:uiPriority w:val="31"/>
    <w:qFormat/>
    <w:rsid w:val="00A77DF5"/>
    <w:rPr>
      <w:b/>
      <w:bCs/>
      <w:color w:val="A5300F" w:themeColor="accent1"/>
    </w:rPr>
  </w:style>
  <w:style w:type="character" w:styleId="IntenseReference">
    <w:name w:val="Intense Reference"/>
    <w:uiPriority w:val="32"/>
    <w:qFormat/>
    <w:rsid w:val="00A77DF5"/>
    <w:rPr>
      <w:b/>
      <w:bCs/>
      <w:i/>
      <w:iCs/>
      <w:caps/>
      <w:color w:val="A5300F" w:themeColor="accent1"/>
    </w:rPr>
  </w:style>
  <w:style w:type="character" w:styleId="BookTitle">
    <w:name w:val="Book Title"/>
    <w:uiPriority w:val="33"/>
    <w:qFormat/>
    <w:rsid w:val="00A77DF5"/>
    <w:rPr>
      <w:b/>
      <w:bCs/>
      <w:i/>
      <w:iCs/>
      <w:spacing w:val="0"/>
    </w:rPr>
  </w:style>
  <w:style w:type="character" w:customStyle="1" w:styleId="NoSpacingChar">
    <w:name w:val="No Spacing Char"/>
    <w:basedOn w:val="DefaultParagraphFont"/>
    <w:link w:val="NoSpacing"/>
    <w:uiPriority w:val="1"/>
    <w:rsid w:val="0075461B"/>
  </w:style>
  <w:style w:type="character" w:customStyle="1" w:styleId="tgc">
    <w:name w:val="_tgc"/>
    <w:basedOn w:val="DefaultParagraphFont"/>
    <w:rsid w:val="0075461B"/>
  </w:style>
  <w:style w:type="table" w:customStyle="1" w:styleId="CodeTable">
    <w:name w:val="Code Table"/>
    <w:basedOn w:val="TableNormal"/>
    <w:uiPriority w:val="99"/>
    <w:rsid w:val="0075461B"/>
    <w:pPr>
      <w:spacing w:before="0" w:after="0" w:line="240" w:lineRule="auto"/>
    </w:pPr>
    <w:rPr>
      <w:rFonts w:ascii="Consolas" w:hAnsi="Consolas"/>
      <w:sz w:val="19"/>
    </w:rPr>
    <w:tblPr>
      <w:tblBorders>
        <w:top w:val="single" w:sz="4" w:space="0" w:color="C29D1B" w:themeColor="background2" w:themeShade="BF"/>
        <w:left w:val="single" w:sz="4" w:space="0" w:color="C29D1B" w:themeColor="background2" w:themeShade="BF"/>
        <w:bottom w:val="single" w:sz="4" w:space="0" w:color="C29D1B" w:themeColor="background2" w:themeShade="BF"/>
        <w:right w:val="single" w:sz="4" w:space="0" w:color="C29D1B" w:themeColor="background2" w:themeShade="BF"/>
        <w:insideH w:val="single" w:sz="4" w:space="0" w:color="C29D1B" w:themeColor="background2" w:themeShade="BF"/>
        <w:insideV w:val="single" w:sz="4" w:space="0" w:color="C29D1B" w:themeColor="background2" w:themeShade="BF"/>
      </w:tblBorders>
      <w:tblCellMar>
        <w:top w:w="144" w:type="dxa"/>
        <w:left w:w="144" w:type="dxa"/>
        <w:bottom w:w="144" w:type="dxa"/>
        <w:right w:w="144" w:type="dxa"/>
      </w:tblCellMar>
    </w:tblPr>
    <w:tcPr>
      <w:shd w:val="clear" w:color="auto" w:fill="auto"/>
    </w:tcPr>
  </w:style>
  <w:style w:type="paragraph" w:customStyle="1" w:styleId="Default">
    <w:name w:val="Default"/>
    <w:rsid w:val="0075461B"/>
    <w:pPr>
      <w:autoSpaceDE w:val="0"/>
      <w:autoSpaceDN w:val="0"/>
      <w:adjustRightInd w:val="0"/>
      <w:spacing w:before="0" w:after="0" w:line="240" w:lineRule="auto"/>
    </w:pPr>
    <w:rPr>
      <w:rFonts w:ascii="Calibri" w:hAnsi="Calibri" w:cs="Calibri"/>
      <w:color w:val="000000"/>
      <w:sz w:val="24"/>
      <w:szCs w:val="24"/>
    </w:rPr>
  </w:style>
  <w:style w:type="character" w:styleId="HTMLCode">
    <w:name w:val="HTML Code"/>
    <w:basedOn w:val="DefaultParagraphFont"/>
    <w:uiPriority w:val="99"/>
    <w:semiHidden/>
    <w:unhideWhenUsed/>
    <w:rsid w:val="0075461B"/>
    <w:rPr>
      <w:rFonts w:ascii="Courier New" w:eastAsia="Times New Roman" w:hAnsi="Courier New" w:cs="Courier New"/>
      <w:sz w:val="20"/>
      <w:szCs w:val="20"/>
    </w:rPr>
  </w:style>
  <w:style w:type="table" w:customStyle="1" w:styleId="PlainTable31">
    <w:name w:val="Plain Table 31"/>
    <w:basedOn w:val="TableNormal"/>
    <w:uiPriority w:val="43"/>
    <w:rsid w:val="00BA58C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1">
    <w:name w:val="Table Grid1"/>
    <w:basedOn w:val="TableNormal"/>
    <w:next w:val="TableGrid"/>
    <w:uiPriority w:val="39"/>
    <w:rsid w:val="00BA58C8"/>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de">
    <w:name w:val="Code"/>
    <w:basedOn w:val="Normal"/>
    <w:link w:val="CodeChar"/>
    <w:rsid w:val="0075461B"/>
    <w:pPr>
      <w:spacing w:before="0" w:after="0" w:line="240" w:lineRule="auto"/>
    </w:pPr>
    <w:rPr>
      <w:rFonts w:ascii="Consolas" w:hAnsi="Consolas"/>
      <w:sz w:val="19"/>
    </w:rPr>
  </w:style>
  <w:style w:type="table" w:styleId="PlainTable1">
    <w:name w:val="Plain Table 1"/>
    <w:basedOn w:val="TableNormal"/>
    <w:uiPriority w:val="41"/>
    <w:rsid w:val="0075461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CodeChar">
    <w:name w:val="Code Char"/>
    <w:basedOn w:val="DefaultParagraphFont"/>
    <w:link w:val="Code"/>
    <w:rsid w:val="0075461B"/>
    <w:rPr>
      <w:rFonts w:ascii="Consolas" w:hAnsi="Consolas"/>
      <w:sz w:val="19"/>
    </w:rPr>
  </w:style>
  <w:style w:type="paragraph" w:styleId="TOC3">
    <w:name w:val="toc 3"/>
    <w:basedOn w:val="Normal"/>
    <w:next w:val="Normal"/>
    <w:autoRedefine/>
    <w:uiPriority w:val="39"/>
    <w:unhideWhenUsed/>
    <w:rsid w:val="00415FD2"/>
    <w:pPr>
      <w:spacing w:after="100"/>
      <w:ind w:left="520"/>
    </w:pPr>
  </w:style>
  <w:style w:type="character" w:styleId="UnresolvedMention">
    <w:name w:val="Unresolved Mention"/>
    <w:basedOn w:val="DefaultParagraphFont"/>
    <w:uiPriority w:val="99"/>
    <w:semiHidden/>
    <w:unhideWhenUsed/>
    <w:rsid w:val="00A77DF5"/>
    <w:rPr>
      <w:color w:val="605E5C"/>
      <w:shd w:val="clear" w:color="auto" w:fill="E1DFDD"/>
    </w:rPr>
  </w:style>
  <w:style w:type="character" w:styleId="FollowedHyperlink">
    <w:name w:val="FollowedHyperlink"/>
    <w:basedOn w:val="DefaultParagraphFont"/>
    <w:uiPriority w:val="99"/>
    <w:semiHidden/>
    <w:unhideWhenUsed/>
    <w:rsid w:val="001A6C3A"/>
    <w:rPr>
      <w:color w:val="B26B02" w:themeColor="followedHyperlink"/>
      <w:u w:val="single"/>
    </w:rPr>
  </w:style>
  <w:style w:type="paragraph" w:styleId="Revision">
    <w:name w:val="Revision"/>
    <w:hidden/>
    <w:uiPriority w:val="99"/>
    <w:semiHidden/>
    <w:rsid w:val="00AC4190"/>
    <w:pPr>
      <w:spacing w:before="0" w:after="0" w:line="240" w:lineRule="auto"/>
    </w:pPr>
  </w:style>
  <w:style w:type="paragraph" w:styleId="HTMLPreformatted">
    <w:name w:val="HTML Preformatted"/>
    <w:basedOn w:val="Normal"/>
    <w:link w:val="HTMLPreformattedChar"/>
    <w:uiPriority w:val="99"/>
    <w:unhideWhenUsed/>
    <w:rsid w:val="005F44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Pr>
      <w:rFonts w:ascii="Courier New" w:eastAsia="Times New Roman" w:hAnsi="Courier New" w:cs="Courier New"/>
      <w:lang w:eastAsia="fr-FR"/>
    </w:rPr>
  </w:style>
  <w:style w:type="character" w:customStyle="1" w:styleId="HTMLPreformattedChar">
    <w:name w:val="HTML Preformatted Char"/>
    <w:basedOn w:val="DefaultParagraphFont"/>
    <w:link w:val="HTMLPreformatted"/>
    <w:uiPriority w:val="99"/>
    <w:rsid w:val="005F44BE"/>
    <w:rPr>
      <w:rFonts w:ascii="Courier New" w:eastAsia="Times New Roman" w:hAnsi="Courier New" w:cs="Courier New"/>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56769">
      <w:bodyDiv w:val="1"/>
      <w:marLeft w:val="0"/>
      <w:marRight w:val="0"/>
      <w:marTop w:val="0"/>
      <w:marBottom w:val="0"/>
      <w:divBdr>
        <w:top w:val="none" w:sz="0" w:space="0" w:color="auto"/>
        <w:left w:val="none" w:sz="0" w:space="0" w:color="auto"/>
        <w:bottom w:val="none" w:sz="0" w:space="0" w:color="auto"/>
        <w:right w:val="none" w:sz="0" w:space="0" w:color="auto"/>
      </w:divBdr>
    </w:div>
    <w:div w:id="10030380">
      <w:bodyDiv w:val="1"/>
      <w:marLeft w:val="0"/>
      <w:marRight w:val="0"/>
      <w:marTop w:val="0"/>
      <w:marBottom w:val="0"/>
      <w:divBdr>
        <w:top w:val="none" w:sz="0" w:space="0" w:color="auto"/>
        <w:left w:val="none" w:sz="0" w:space="0" w:color="auto"/>
        <w:bottom w:val="none" w:sz="0" w:space="0" w:color="auto"/>
        <w:right w:val="none" w:sz="0" w:space="0" w:color="auto"/>
      </w:divBdr>
    </w:div>
    <w:div w:id="15470558">
      <w:bodyDiv w:val="1"/>
      <w:marLeft w:val="0"/>
      <w:marRight w:val="0"/>
      <w:marTop w:val="0"/>
      <w:marBottom w:val="0"/>
      <w:divBdr>
        <w:top w:val="none" w:sz="0" w:space="0" w:color="auto"/>
        <w:left w:val="none" w:sz="0" w:space="0" w:color="auto"/>
        <w:bottom w:val="none" w:sz="0" w:space="0" w:color="auto"/>
        <w:right w:val="none" w:sz="0" w:space="0" w:color="auto"/>
      </w:divBdr>
      <w:divsChild>
        <w:div w:id="490754324">
          <w:marLeft w:val="0"/>
          <w:marRight w:val="0"/>
          <w:marTop w:val="0"/>
          <w:marBottom w:val="0"/>
          <w:divBdr>
            <w:top w:val="none" w:sz="0" w:space="0" w:color="auto"/>
            <w:left w:val="none" w:sz="0" w:space="0" w:color="auto"/>
            <w:bottom w:val="none" w:sz="0" w:space="0" w:color="auto"/>
            <w:right w:val="none" w:sz="0" w:space="0" w:color="auto"/>
          </w:divBdr>
          <w:divsChild>
            <w:div w:id="746652973">
              <w:marLeft w:val="0"/>
              <w:marRight w:val="0"/>
              <w:marTop w:val="0"/>
              <w:marBottom w:val="0"/>
              <w:divBdr>
                <w:top w:val="none" w:sz="0" w:space="0" w:color="auto"/>
                <w:left w:val="none" w:sz="0" w:space="0" w:color="auto"/>
                <w:bottom w:val="none" w:sz="0" w:space="0" w:color="auto"/>
                <w:right w:val="none" w:sz="0" w:space="0" w:color="auto"/>
              </w:divBdr>
              <w:divsChild>
                <w:div w:id="765924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843145">
      <w:bodyDiv w:val="1"/>
      <w:marLeft w:val="0"/>
      <w:marRight w:val="0"/>
      <w:marTop w:val="0"/>
      <w:marBottom w:val="0"/>
      <w:divBdr>
        <w:top w:val="none" w:sz="0" w:space="0" w:color="auto"/>
        <w:left w:val="none" w:sz="0" w:space="0" w:color="auto"/>
        <w:bottom w:val="none" w:sz="0" w:space="0" w:color="auto"/>
        <w:right w:val="none" w:sz="0" w:space="0" w:color="auto"/>
      </w:divBdr>
    </w:div>
    <w:div w:id="150830987">
      <w:bodyDiv w:val="1"/>
      <w:marLeft w:val="0"/>
      <w:marRight w:val="0"/>
      <w:marTop w:val="0"/>
      <w:marBottom w:val="0"/>
      <w:divBdr>
        <w:top w:val="none" w:sz="0" w:space="0" w:color="auto"/>
        <w:left w:val="none" w:sz="0" w:space="0" w:color="auto"/>
        <w:bottom w:val="none" w:sz="0" w:space="0" w:color="auto"/>
        <w:right w:val="none" w:sz="0" w:space="0" w:color="auto"/>
      </w:divBdr>
    </w:div>
    <w:div w:id="168757140">
      <w:bodyDiv w:val="1"/>
      <w:marLeft w:val="0"/>
      <w:marRight w:val="0"/>
      <w:marTop w:val="0"/>
      <w:marBottom w:val="0"/>
      <w:divBdr>
        <w:top w:val="none" w:sz="0" w:space="0" w:color="auto"/>
        <w:left w:val="none" w:sz="0" w:space="0" w:color="auto"/>
        <w:bottom w:val="none" w:sz="0" w:space="0" w:color="auto"/>
        <w:right w:val="none" w:sz="0" w:space="0" w:color="auto"/>
      </w:divBdr>
    </w:div>
    <w:div w:id="207881801">
      <w:bodyDiv w:val="1"/>
      <w:marLeft w:val="0"/>
      <w:marRight w:val="0"/>
      <w:marTop w:val="0"/>
      <w:marBottom w:val="0"/>
      <w:divBdr>
        <w:top w:val="none" w:sz="0" w:space="0" w:color="auto"/>
        <w:left w:val="none" w:sz="0" w:space="0" w:color="auto"/>
        <w:bottom w:val="none" w:sz="0" w:space="0" w:color="auto"/>
        <w:right w:val="none" w:sz="0" w:space="0" w:color="auto"/>
      </w:divBdr>
    </w:div>
    <w:div w:id="243073311">
      <w:bodyDiv w:val="1"/>
      <w:marLeft w:val="0"/>
      <w:marRight w:val="0"/>
      <w:marTop w:val="0"/>
      <w:marBottom w:val="0"/>
      <w:divBdr>
        <w:top w:val="none" w:sz="0" w:space="0" w:color="auto"/>
        <w:left w:val="none" w:sz="0" w:space="0" w:color="auto"/>
        <w:bottom w:val="none" w:sz="0" w:space="0" w:color="auto"/>
        <w:right w:val="none" w:sz="0" w:space="0" w:color="auto"/>
      </w:divBdr>
    </w:div>
    <w:div w:id="279459370">
      <w:bodyDiv w:val="1"/>
      <w:marLeft w:val="0"/>
      <w:marRight w:val="0"/>
      <w:marTop w:val="0"/>
      <w:marBottom w:val="0"/>
      <w:divBdr>
        <w:top w:val="none" w:sz="0" w:space="0" w:color="auto"/>
        <w:left w:val="none" w:sz="0" w:space="0" w:color="auto"/>
        <w:bottom w:val="none" w:sz="0" w:space="0" w:color="auto"/>
        <w:right w:val="none" w:sz="0" w:space="0" w:color="auto"/>
      </w:divBdr>
    </w:div>
    <w:div w:id="331955002">
      <w:bodyDiv w:val="1"/>
      <w:marLeft w:val="0"/>
      <w:marRight w:val="0"/>
      <w:marTop w:val="0"/>
      <w:marBottom w:val="0"/>
      <w:divBdr>
        <w:top w:val="none" w:sz="0" w:space="0" w:color="auto"/>
        <w:left w:val="none" w:sz="0" w:space="0" w:color="auto"/>
        <w:bottom w:val="none" w:sz="0" w:space="0" w:color="auto"/>
        <w:right w:val="none" w:sz="0" w:space="0" w:color="auto"/>
      </w:divBdr>
    </w:div>
    <w:div w:id="357510133">
      <w:bodyDiv w:val="1"/>
      <w:marLeft w:val="0"/>
      <w:marRight w:val="0"/>
      <w:marTop w:val="0"/>
      <w:marBottom w:val="0"/>
      <w:divBdr>
        <w:top w:val="none" w:sz="0" w:space="0" w:color="auto"/>
        <w:left w:val="none" w:sz="0" w:space="0" w:color="auto"/>
        <w:bottom w:val="none" w:sz="0" w:space="0" w:color="auto"/>
        <w:right w:val="none" w:sz="0" w:space="0" w:color="auto"/>
      </w:divBdr>
    </w:div>
    <w:div w:id="465902167">
      <w:bodyDiv w:val="1"/>
      <w:marLeft w:val="0"/>
      <w:marRight w:val="0"/>
      <w:marTop w:val="0"/>
      <w:marBottom w:val="0"/>
      <w:divBdr>
        <w:top w:val="none" w:sz="0" w:space="0" w:color="auto"/>
        <w:left w:val="none" w:sz="0" w:space="0" w:color="auto"/>
        <w:bottom w:val="none" w:sz="0" w:space="0" w:color="auto"/>
        <w:right w:val="none" w:sz="0" w:space="0" w:color="auto"/>
      </w:divBdr>
    </w:div>
    <w:div w:id="496270553">
      <w:bodyDiv w:val="1"/>
      <w:marLeft w:val="0"/>
      <w:marRight w:val="0"/>
      <w:marTop w:val="0"/>
      <w:marBottom w:val="0"/>
      <w:divBdr>
        <w:top w:val="none" w:sz="0" w:space="0" w:color="auto"/>
        <w:left w:val="none" w:sz="0" w:space="0" w:color="auto"/>
        <w:bottom w:val="none" w:sz="0" w:space="0" w:color="auto"/>
        <w:right w:val="none" w:sz="0" w:space="0" w:color="auto"/>
      </w:divBdr>
    </w:div>
    <w:div w:id="586766856">
      <w:bodyDiv w:val="1"/>
      <w:marLeft w:val="0"/>
      <w:marRight w:val="0"/>
      <w:marTop w:val="0"/>
      <w:marBottom w:val="0"/>
      <w:divBdr>
        <w:top w:val="none" w:sz="0" w:space="0" w:color="auto"/>
        <w:left w:val="none" w:sz="0" w:space="0" w:color="auto"/>
        <w:bottom w:val="none" w:sz="0" w:space="0" w:color="auto"/>
        <w:right w:val="none" w:sz="0" w:space="0" w:color="auto"/>
      </w:divBdr>
    </w:div>
    <w:div w:id="660817362">
      <w:bodyDiv w:val="1"/>
      <w:marLeft w:val="0"/>
      <w:marRight w:val="0"/>
      <w:marTop w:val="0"/>
      <w:marBottom w:val="0"/>
      <w:divBdr>
        <w:top w:val="none" w:sz="0" w:space="0" w:color="auto"/>
        <w:left w:val="none" w:sz="0" w:space="0" w:color="auto"/>
        <w:bottom w:val="none" w:sz="0" w:space="0" w:color="auto"/>
        <w:right w:val="none" w:sz="0" w:space="0" w:color="auto"/>
      </w:divBdr>
    </w:div>
    <w:div w:id="692654525">
      <w:bodyDiv w:val="1"/>
      <w:marLeft w:val="0"/>
      <w:marRight w:val="0"/>
      <w:marTop w:val="0"/>
      <w:marBottom w:val="0"/>
      <w:divBdr>
        <w:top w:val="none" w:sz="0" w:space="0" w:color="auto"/>
        <w:left w:val="none" w:sz="0" w:space="0" w:color="auto"/>
        <w:bottom w:val="none" w:sz="0" w:space="0" w:color="auto"/>
        <w:right w:val="none" w:sz="0" w:space="0" w:color="auto"/>
      </w:divBdr>
    </w:div>
    <w:div w:id="696084745">
      <w:bodyDiv w:val="1"/>
      <w:marLeft w:val="0"/>
      <w:marRight w:val="0"/>
      <w:marTop w:val="0"/>
      <w:marBottom w:val="0"/>
      <w:divBdr>
        <w:top w:val="none" w:sz="0" w:space="0" w:color="auto"/>
        <w:left w:val="none" w:sz="0" w:space="0" w:color="auto"/>
        <w:bottom w:val="none" w:sz="0" w:space="0" w:color="auto"/>
        <w:right w:val="none" w:sz="0" w:space="0" w:color="auto"/>
      </w:divBdr>
    </w:div>
    <w:div w:id="748191704">
      <w:bodyDiv w:val="1"/>
      <w:marLeft w:val="0"/>
      <w:marRight w:val="0"/>
      <w:marTop w:val="0"/>
      <w:marBottom w:val="0"/>
      <w:divBdr>
        <w:top w:val="none" w:sz="0" w:space="0" w:color="auto"/>
        <w:left w:val="none" w:sz="0" w:space="0" w:color="auto"/>
        <w:bottom w:val="none" w:sz="0" w:space="0" w:color="auto"/>
        <w:right w:val="none" w:sz="0" w:space="0" w:color="auto"/>
      </w:divBdr>
    </w:div>
    <w:div w:id="752698788">
      <w:bodyDiv w:val="1"/>
      <w:marLeft w:val="0"/>
      <w:marRight w:val="0"/>
      <w:marTop w:val="0"/>
      <w:marBottom w:val="0"/>
      <w:divBdr>
        <w:top w:val="none" w:sz="0" w:space="0" w:color="auto"/>
        <w:left w:val="none" w:sz="0" w:space="0" w:color="auto"/>
        <w:bottom w:val="none" w:sz="0" w:space="0" w:color="auto"/>
        <w:right w:val="none" w:sz="0" w:space="0" w:color="auto"/>
      </w:divBdr>
    </w:div>
    <w:div w:id="873540639">
      <w:bodyDiv w:val="1"/>
      <w:marLeft w:val="0"/>
      <w:marRight w:val="0"/>
      <w:marTop w:val="0"/>
      <w:marBottom w:val="0"/>
      <w:divBdr>
        <w:top w:val="none" w:sz="0" w:space="0" w:color="auto"/>
        <w:left w:val="none" w:sz="0" w:space="0" w:color="auto"/>
        <w:bottom w:val="none" w:sz="0" w:space="0" w:color="auto"/>
        <w:right w:val="none" w:sz="0" w:space="0" w:color="auto"/>
      </w:divBdr>
    </w:div>
    <w:div w:id="900598472">
      <w:bodyDiv w:val="1"/>
      <w:marLeft w:val="0"/>
      <w:marRight w:val="0"/>
      <w:marTop w:val="0"/>
      <w:marBottom w:val="0"/>
      <w:divBdr>
        <w:top w:val="none" w:sz="0" w:space="0" w:color="auto"/>
        <w:left w:val="none" w:sz="0" w:space="0" w:color="auto"/>
        <w:bottom w:val="none" w:sz="0" w:space="0" w:color="auto"/>
        <w:right w:val="none" w:sz="0" w:space="0" w:color="auto"/>
      </w:divBdr>
    </w:div>
    <w:div w:id="901906689">
      <w:bodyDiv w:val="1"/>
      <w:marLeft w:val="0"/>
      <w:marRight w:val="0"/>
      <w:marTop w:val="0"/>
      <w:marBottom w:val="0"/>
      <w:divBdr>
        <w:top w:val="none" w:sz="0" w:space="0" w:color="auto"/>
        <w:left w:val="none" w:sz="0" w:space="0" w:color="auto"/>
        <w:bottom w:val="none" w:sz="0" w:space="0" w:color="auto"/>
        <w:right w:val="none" w:sz="0" w:space="0" w:color="auto"/>
      </w:divBdr>
      <w:divsChild>
        <w:div w:id="1077046391">
          <w:marLeft w:val="0"/>
          <w:marRight w:val="0"/>
          <w:marTop w:val="0"/>
          <w:marBottom w:val="0"/>
          <w:divBdr>
            <w:top w:val="none" w:sz="0" w:space="0" w:color="auto"/>
            <w:left w:val="none" w:sz="0" w:space="0" w:color="auto"/>
            <w:bottom w:val="none" w:sz="0" w:space="0" w:color="auto"/>
            <w:right w:val="none" w:sz="0" w:space="0" w:color="auto"/>
          </w:divBdr>
          <w:divsChild>
            <w:div w:id="1502741696">
              <w:marLeft w:val="0"/>
              <w:marRight w:val="0"/>
              <w:marTop w:val="0"/>
              <w:marBottom w:val="0"/>
              <w:divBdr>
                <w:top w:val="none" w:sz="0" w:space="0" w:color="auto"/>
                <w:left w:val="none" w:sz="0" w:space="0" w:color="auto"/>
                <w:bottom w:val="none" w:sz="0" w:space="0" w:color="auto"/>
                <w:right w:val="none" w:sz="0" w:space="0" w:color="auto"/>
              </w:divBdr>
              <w:divsChild>
                <w:div w:id="494497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597780">
      <w:bodyDiv w:val="1"/>
      <w:marLeft w:val="0"/>
      <w:marRight w:val="0"/>
      <w:marTop w:val="0"/>
      <w:marBottom w:val="0"/>
      <w:divBdr>
        <w:top w:val="none" w:sz="0" w:space="0" w:color="auto"/>
        <w:left w:val="none" w:sz="0" w:space="0" w:color="auto"/>
        <w:bottom w:val="none" w:sz="0" w:space="0" w:color="auto"/>
        <w:right w:val="none" w:sz="0" w:space="0" w:color="auto"/>
      </w:divBdr>
    </w:div>
    <w:div w:id="989359459">
      <w:bodyDiv w:val="1"/>
      <w:marLeft w:val="0"/>
      <w:marRight w:val="0"/>
      <w:marTop w:val="0"/>
      <w:marBottom w:val="0"/>
      <w:divBdr>
        <w:top w:val="none" w:sz="0" w:space="0" w:color="auto"/>
        <w:left w:val="none" w:sz="0" w:space="0" w:color="auto"/>
        <w:bottom w:val="none" w:sz="0" w:space="0" w:color="auto"/>
        <w:right w:val="none" w:sz="0" w:space="0" w:color="auto"/>
      </w:divBdr>
    </w:div>
    <w:div w:id="1001540488">
      <w:bodyDiv w:val="1"/>
      <w:marLeft w:val="0"/>
      <w:marRight w:val="0"/>
      <w:marTop w:val="0"/>
      <w:marBottom w:val="0"/>
      <w:divBdr>
        <w:top w:val="none" w:sz="0" w:space="0" w:color="auto"/>
        <w:left w:val="none" w:sz="0" w:space="0" w:color="auto"/>
        <w:bottom w:val="none" w:sz="0" w:space="0" w:color="auto"/>
        <w:right w:val="none" w:sz="0" w:space="0" w:color="auto"/>
      </w:divBdr>
    </w:div>
    <w:div w:id="1024205556">
      <w:bodyDiv w:val="1"/>
      <w:marLeft w:val="0"/>
      <w:marRight w:val="0"/>
      <w:marTop w:val="0"/>
      <w:marBottom w:val="0"/>
      <w:divBdr>
        <w:top w:val="none" w:sz="0" w:space="0" w:color="auto"/>
        <w:left w:val="none" w:sz="0" w:space="0" w:color="auto"/>
        <w:bottom w:val="none" w:sz="0" w:space="0" w:color="auto"/>
        <w:right w:val="none" w:sz="0" w:space="0" w:color="auto"/>
      </w:divBdr>
    </w:div>
    <w:div w:id="1026713589">
      <w:bodyDiv w:val="1"/>
      <w:marLeft w:val="0"/>
      <w:marRight w:val="0"/>
      <w:marTop w:val="0"/>
      <w:marBottom w:val="0"/>
      <w:divBdr>
        <w:top w:val="none" w:sz="0" w:space="0" w:color="auto"/>
        <w:left w:val="none" w:sz="0" w:space="0" w:color="auto"/>
        <w:bottom w:val="none" w:sz="0" w:space="0" w:color="auto"/>
        <w:right w:val="none" w:sz="0" w:space="0" w:color="auto"/>
      </w:divBdr>
    </w:div>
    <w:div w:id="1047266503">
      <w:bodyDiv w:val="1"/>
      <w:marLeft w:val="0"/>
      <w:marRight w:val="0"/>
      <w:marTop w:val="0"/>
      <w:marBottom w:val="0"/>
      <w:divBdr>
        <w:top w:val="none" w:sz="0" w:space="0" w:color="auto"/>
        <w:left w:val="none" w:sz="0" w:space="0" w:color="auto"/>
        <w:bottom w:val="none" w:sz="0" w:space="0" w:color="auto"/>
        <w:right w:val="none" w:sz="0" w:space="0" w:color="auto"/>
      </w:divBdr>
      <w:divsChild>
        <w:div w:id="1895851227">
          <w:marLeft w:val="0"/>
          <w:marRight w:val="0"/>
          <w:marTop w:val="0"/>
          <w:marBottom w:val="0"/>
          <w:divBdr>
            <w:top w:val="none" w:sz="0" w:space="0" w:color="auto"/>
            <w:left w:val="none" w:sz="0" w:space="0" w:color="auto"/>
            <w:bottom w:val="none" w:sz="0" w:space="0" w:color="auto"/>
            <w:right w:val="none" w:sz="0" w:space="0" w:color="auto"/>
          </w:divBdr>
          <w:divsChild>
            <w:div w:id="12810625">
              <w:marLeft w:val="0"/>
              <w:marRight w:val="0"/>
              <w:marTop w:val="0"/>
              <w:marBottom w:val="0"/>
              <w:divBdr>
                <w:top w:val="none" w:sz="0" w:space="0" w:color="auto"/>
                <w:left w:val="none" w:sz="0" w:space="0" w:color="auto"/>
                <w:bottom w:val="none" w:sz="0" w:space="0" w:color="auto"/>
                <w:right w:val="none" w:sz="0" w:space="0" w:color="auto"/>
              </w:divBdr>
              <w:divsChild>
                <w:div w:id="1859195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310738">
      <w:bodyDiv w:val="1"/>
      <w:marLeft w:val="0"/>
      <w:marRight w:val="0"/>
      <w:marTop w:val="0"/>
      <w:marBottom w:val="0"/>
      <w:divBdr>
        <w:top w:val="none" w:sz="0" w:space="0" w:color="auto"/>
        <w:left w:val="none" w:sz="0" w:space="0" w:color="auto"/>
        <w:bottom w:val="none" w:sz="0" w:space="0" w:color="auto"/>
        <w:right w:val="none" w:sz="0" w:space="0" w:color="auto"/>
      </w:divBdr>
    </w:div>
    <w:div w:id="1122307837">
      <w:bodyDiv w:val="1"/>
      <w:marLeft w:val="0"/>
      <w:marRight w:val="0"/>
      <w:marTop w:val="0"/>
      <w:marBottom w:val="0"/>
      <w:divBdr>
        <w:top w:val="none" w:sz="0" w:space="0" w:color="auto"/>
        <w:left w:val="none" w:sz="0" w:space="0" w:color="auto"/>
        <w:bottom w:val="none" w:sz="0" w:space="0" w:color="auto"/>
        <w:right w:val="none" w:sz="0" w:space="0" w:color="auto"/>
      </w:divBdr>
    </w:div>
    <w:div w:id="1136413651">
      <w:bodyDiv w:val="1"/>
      <w:marLeft w:val="0"/>
      <w:marRight w:val="0"/>
      <w:marTop w:val="0"/>
      <w:marBottom w:val="0"/>
      <w:divBdr>
        <w:top w:val="none" w:sz="0" w:space="0" w:color="auto"/>
        <w:left w:val="none" w:sz="0" w:space="0" w:color="auto"/>
        <w:bottom w:val="none" w:sz="0" w:space="0" w:color="auto"/>
        <w:right w:val="none" w:sz="0" w:space="0" w:color="auto"/>
      </w:divBdr>
    </w:div>
    <w:div w:id="1237209971">
      <w:bodyDiv w:val="1"/>
      <w:marLeft w:val="0"/>
      <w:marRight w:val="0"/>
      <w:marTop w:val="0"/>
      <w:marBottom w:val="0"/>
      <w:divBdr>
        <w:top w:val="none" w:sz="0" w:space="0" w:color="auto"/>
        <w:left w:val="none" w:sz="0" w:space="0" w:color="auto"/>
        <w:bottom w:val="none" w:sz="0" w:space="0" w:color="auto"/>
        <w:right w:val="none" w:sz="0" w:space="0" w:color="auto"/>
      </w:divBdr>
    </w:div>
    <w:div w:id="1240016802">
      <w:bodyDiv w:val="1"/>
      <w:marLeft w:val="0"/>
      <w:marRight w:val="0"/>
      <w:marTop w:val="0"/>
      <w:marBottom w:val="0"/>
      <w:divBdr>
        <w:top w:val="none" w:sz="0" w:space="0" w:color="auto"/>
        <w:left w:val="none" w:sz="0" w:space="0" w:color="auto"/>
        <w:bottom w:val="none" w:sz="0" w:space="0" w:color="auto"/>
        <w:right w:val="none" w:sz="0" w:space="0" w:color="auto"/>
      </w:divBdr>
    </w:div>
    <w:div w:id="1309287961">
      <w:bodyDiv w:val="1"/>
      <w:marLeft w:val="0"/>
      <w:marRight w:val="0"/>
      <w:marTop w:val="0"/>
      <w:marBottom w:val="0"/>
      <w:divBdr>
        <w:top w:val="none" w:sz="0" w:space="0" w:color="auto"/>
        <w:left w:val="none" w:sz="0" w:space="0" w:color="auto"/>
        <w:bottom w:val="none" w:sz="0" w:space="0" w:color="auto"/>
        <w:right w:val="none" w:sz="0" w:space="0" w:color="auto"/>
      </w:divBdr>
    </w:div>
    <w:div w:id="1325084698">
      <w:bodyDiv w:val="1"/>
      <w:marLeft w:val="0"/>
      <w:marRight w:val="0"/>
      <w:marTop w:val="0"/>
      <w:marBottom w:val="0"/>
      <w:divBdr>
        <w:top w:val="none" w:sz="0" w:space="0" w:color="auto"/>
        <w:left w:val="none" w:sz="0" w:space="0" w:color="auto"/>
        <w:bottom w:val="none" w:sz="0" w:space="0" w:color="auto"/>
        <w:right w:val="none" w:sz="0" w:space="0" w:color="auto"/>
      </w:divBdr>
      <w:divsChild>
        <w:div w:id="1176765539">
          <w:marLeft w:val="0"/>
          <w:marRight w:val="0"/>
          <w:marTop w:val="0"/>
          <w:marBottom w:val="0"/>
          <w:divBdr>
            <w:top w:val="none" w:sz="0" w:space="0" w:color="auto"/>
            <w:left w:val="none" w:sz="0" w:space="0" w:color="auto"/>
            <w:bottom w:val="none" w:sz="0" w:space="0" w:color="auto"/>
            <w:right w:val="none" w:sz="0" w:space="0" w:color="auto"/>
          </w:divBdr>
          <w:divsChild>
            <w:div w:id="1053383325">
              <w:marLeft w:val="0"/>
              <w:marRight w:val="0"/>
              <w:marTop w:val="0"/>
              <w:marBottom w:val="0"/>
              <w:divBdr>
                <w:top w:val="none" w:sz="0" w:space="0" w:color="auto"/>
                <w:left w:val="none" w:sz="0" w:space="0" w:color="auto"/>
                <w:bottom w:val="none" w:sz="0" w:space="0" w:color="auto"/>
                <w:right w:val="none" w:sz="0" w:space="0" w:color="auto"/>
              </w:divBdr>
            </w:div>
            <w:div w:id="1739471258">
              <w:marLeft w:val="0"/>
              <w:marRight w:val="0"/>
              <w:marTop w:val="0"/>
              <w:marBottom w:val="0"/>
              <w:divBdr>
                <w:top w:val="none" w:sz="0" w:space="0" w:color="auto"/>
                <w:left w:val="none" w:sz="0" w:space="0" w:color="auto"/>
                <w:bottom w:val="none" w:sz="0" w:space="0" w:color="auto"/>
                <w:right w:val="none" w:sz="0" w:space="0" w:color="auto"/>
              </w:divBdr>
            </w:div>
            <w:div w:id="1960988792">
              <w:marLeft w:val="0"/>
              <w:marRight w:val="0"/>
              <w:marTop w:val="0"/>
              <w:marBottom w:val="0"/>
              <w:divBdr>
                <w:top w:val="none" w:sz="0" w:space="0" w:color="auto"/>
                <w:left w:val="none" w:sz="0" w:space="0" w:color="auto"/>
                <w:bottom w:val="none" w:sz="0" w:space="0" w:color="auto"/>
                <w:right w:val="none" w:sz="0" w:space="0" w:color="auto"/>
              </w:divBdr>
            </w:div>
            <w:div w:id="938759195">
              <w:marLeft w:val="0"/>
              <w:marRight w:val="0"/>
              <w:marTop w:val="0"/>
              <w:marBottom w:val="0"/>
              <w:divBdr>
                <w:top w:val="none" w:sz="0" w:space="0" w:color="auto"/>
                <w:left w:val="none" w:sz="0" w:space="0" w:color="auto"/>
                <w:bottom w:val="none" w:sz="0" w:space="0" w:color="auto"/>
                <w:right w:val="none" w:sz="0" w:space="0" w:color="auto"/>
              </w:divBdr>
            </w:div>
            <w:div w:id="676813288">
              <w:marLeft w:val="0"/>
              <w:marRight w:val="0"/>
              <w:marTop w:val="0"/>
              <w:marBottom w:val="0"/>
              <w:divBdr>
                <w:top w:val="none" w:sz="0" w:space="0" w:color="auto"/>
                <w:left w:val="none" w:sz="0" w:space="0" w:color="auto"/>
                <w:bottom w:val="none" w:sz="0" w:space="0" w:color="auto"/>
                <w:right w:val="none" w:sz="0" w:space="0" w:color="auto"/>
              </w:divBdr>
            </w:div>
            <w:div w:id="777600392">
              <w:marLeft w:val="0"/>
              <w:marRight w:val="0"/>
              <w:marTop w:val="0"/>
              <w:marBottom w:val="0"/>
              <w:divBdr>
                <w:top w:val="none" w:sz="0" w:space="0" w:color="auto"/>
                <w:left w:val="none" w:sz="0" w:space="0" w:color="auto"/>
                <w:bottom w:val="none" w:sz="0" w:space="0" w:color="auto"/>
                <w:right w:val="none" w:sz="0" w:space="0" w:color="auto"/>
              </w:divBdr>
            </w:div>
            <w:div w:id="365369817">
              <w:marLeft w:val="0"/>
              <w:marRight w:val="0"/>
              <w:marTop w:val="0"/>
              <w:marBottom w:val="0"/>
              <w:divBdr>
                <w:top w:val="none" w:sz="0" w:space="0" w:color="auto"/>
                <w:left w:val="none" w:sz="0" w:space="0" w:color="auto"/>
                <w:bottom w:val="none" w:sz="0" w:space="0" w:color="auto"/>
                <w:right w:val="none" w:sz="0" w:space="0" w:color="auto"/>
              </w:divBdr>
            </w:div>
            <w:div w:id="720178299">
              <w:marLeft w:val="0"/>
              <w:marRight w:val="0"/>
              <w:marTop w:val="0"/>
              <w:marBottom w:val="0"/>
              <w:divBdr>
                <w:top w:val="none" w:sz="0" w:space="0" w:color="auto"/>
                <w:left w:val="none" w:sz="0" w:space="0" w:color="auto"/>
                <w:bottom w:val="none" w:sz="0" w:space="0" w:color="auto"/>
                <w:right w:val="none" w:sz="0" w:space="0" w:color="auto"/>
              </w:divBdr>
            </w:div>
            <w:div w:id="1369181259">
              <w:marLeft w:val="0"/>
              <w:marRight w:val="0"/>
              <w:marTop w:val="0"/>
              <w:marBottom w:val="0"/>
              <w:divBdr>
                <w:top w:val="none" w:sz="0" w:space="0" w:color="auto"/>
                <w:left w:val="none" w:sz="0" w:space="0" w:color="auto"/>
                <w:bottom w:val="none" w:sz="0" w:space="0" w:color="auto"/>
                <w:right w:val="none" w:sz="0" w:space="0" w:color="auto"/>
              </w:divBdr>
            </w:div>
            <w:div w:id="452941169">
              <w:marLeft w:val="0"/>
              <w:marRight w:val="0"/>
              <w:marTop w:val="0"/>
              <w:marBottom w:val="0"/>
              <w:divBdr>
                <w:top w:val="none" w:sz="0" w:space="0" w:color="auto"/>
                <w:left w:val="none" w:sz="0" w:space="0" w:color="auto"/>
                <w:bottom w:val="none" w:sz="0" w:space="0" w:color="auto"/>
                <w:right w:val="none" w:sz="0" w:space="0" w:color="auto"/>
              </w:divBdr>
            </w:div>
            <w:div w:id="1691107176">
              <w:marLeft w:val="0"/>
              <w:marRight w:val="0"/>
              <w:marTop w:val="0"/>
              <w:marBottom w:val="0"/>
              <w:divBdr>
                <w:top w:val="none" w:sz="0" w:space="0" w:color="auto"/>
                <w:left w:val="none" w:sz="0" w:space="0" w:color="auto"/>
                <w:bottom w:val="none" w:sz="0" w:space="0" w:color="auto"/>
                <w:right w:val="none" w:sz="0" w:space="0" w:color="auto"/>
              </w:divBdr>
            </w:div>
            <w:div w:id="376977036">
              <w:marLeft w:val="0"/>
              <w:marRight w:val="0"/>
              <w:marTop w:val="0"/>
              <w:marBottom w:val="0"/>
              <w:divBdr>
                <w:top w:val="none" w:sz="0" w:space="0" w:color="auto"/>
                <w:left w:val="none" w:sz="0" w:space="0" w:color="auto"/>
                <w:bottom w:val="none" w:sz="0" w:space="0" w:color="auto"/>
                <w:right w:val="none" w:sz="0" w:space="0" w:color="auto"/>
              </w:divBdr>
            </w:div>
            <w:div w:id="1057973927">
              <w:marLeft w:val="0"/>
              <w:marRight w:val="0"/>
              <w:marTop w:val="0"/>
              <w:marBottom w:val="0"/>
              <w:divBdr>
                <w:top w:val="none" w:sz="0" w:space="0" w:color="auto"/>
                <w:left w:val="none" w:sz="0" w:space="0" w:color="auto"/>
                <w:bottom w:val="none" w:sz="0" w:space="0" w:color="auto"/>
                <w:right w:val="none" w:sz="0" w:space="0" w:color="auto"/>
              </w:divBdr>
            </w:div>
            <w:div w:id="1296528178">
              <w:marLeft w:val="0"/>
              <w:marRight w:val="0"/>
              <w:marTop w:val="0"/>
              <w:marBottom w:val="0"/>
              <w:divBdr>
                <w:top w:val="none" w:sz="0" w:space="0" w:color="auto"/>
                <w:left w:val="none" w:sz="0" w:space="0" w:color="auto"/>
                <w:bottom w:val="none" w:sz="0" w:space="0" w:color="auto"/>
                <w:right w:val="none" w:sz="0" w:space="0" w:color="auto"/>
              </w:divBdr>
            </w:div>
            <w:div w:id="1669553294">
              <w:marLeft w:val="0"/>
              <w:marRight w:val="0"/>
              <w:marTop w:val="0"/>
              <w:marBottom w:val="0"/>
              <w:divBdr>
                <w:top w:val="none" w:sz="0" w:space="0" w:color="auto"/>
                <w:left w:val="none" w:sz="0" w:space="0" w:color="auto"/>
                <w:bottom w:val="none" w:sz="0" w:space="0" w:color="auto"/>
                <w:right w:val="none" w:sz="0" w:space="0" w:color="auto"/>
              </w:divBdr>
            </w:div>
            <w:div w:id="1661813476">
              <w:marLeft w:val="0"/>
              <w:marRight w:val="0"/>
              <w:marTop w:val="0"/>
              <w:marBottom w:val="0"/>
              <w:divBdr>
                <w:top w:val="none" w:sz="0" w:space="0" w:color="auto"/>
                <w:left w:val="none" w:sz="0" w:space="0" w:color="auto"/>
                <w:bottom w:val="none" w:sz="0" w:space="0" w:color="auto"/>
                <w:right w:val="none" w:sz="0" w:space="0" w:color="auto"/>
              </w:divBdr>
            </w:div>
            <w:div w:id="1323699071">
              <w:marLeft w:val="0"/>
              <w:marRight w:val="0"/>
              <w:marTop w:val="0"/>
              <w:marBottom w:val="0"/>
              <w:divBdr>
                <w:top w:val="none" w:sz="0" w:space="0" w:color="auto"/>
                <w:left w:val="none" w:sz="0" w:space="0" w:color="auto"/>
                <w:bottom w:val="none" w:sz="0" w:space="0" w:color="auto"/>
                <w:right w:val="none" w:sz="0" w:space="0" w:color="auto"/>
              </w:divBdr>
            </w:div>
            <w:div w:id="551769551">
              <w:marLeft w:val="0"/>
              <w:marRight w:val="0"/>
              <w:marTop w:val="0"/>
              <w:marBottom w:val="0"/>
              <w:divBdr>
                <w:top w:val="none" w:sz="0" w:space="0" w:color="auto"/>
                <w:left w:val="none" w:sz="0" w:space="0" w:color="auto"/>
                <w:bottom w:val="none" w:sz="0" w:space="0" w:color="auto"/>
                <w:right w:val="none" w:sz="0" w:space="0" w:color="auto"/>
              </w:divBdr>
            </w:div>
            <w:div w:id="337122538">
              <w:marLeft w:val="0"/>
              <w:marRight w:val="0"/>
              <w:marTop w:val="0"/>
              <w:marBottom w:val="0"/>
              <w:divBdr>
                <w:top w:val="none" w:sz="0" w:space="0" w:color="auto"/>
                <w:left w:val="none" w:sz="0" w:space="0" w:color="auto"/>
                <w:bottom w:val="none" w:sz="0" w:space="0" w:color="auto"/>
                <w:right w:val="none" w:sz="0" w:space="0" w:color="auto"/>
              </w:divBdr>
            </w:div>
            <w:div w:id="1864048742">
              <w:marLeft w:val="0"/>
              <w:marRight w:val="0"/>
              <w:marTop w:val="0"/>
              <w:marBottom w:val="0"/>
              <w:divBdr>
                <w:top w:val="none" w:sz="0" w:space="0" w:color="auto"/>
                <w:left w:val="none" w:sz="0" w:space="0" w:color="auto"/>
                <w:bottom w:val="none" w:sz="0" w:space="0" w:color="auto"/>
                <w:right w:val="none" w:sz="0" w:space="0" w:color="auto"/>
              </w:divBdr>
            </w:div>
            <w:div w:id="1989046942">
              <w:marLeft w:val="0"/>
              <w:marRight w:val="0"/>
              <w:marTop w:val="0"/>
              <w:marBottom w:val="0"/>
              <w:divBdr>
                <w:top w:val="none" w:sz="0" w:space="0" w:color="auto"/>
                <w:left w:val="none" w:sz="0" w:space="0" w:color="auto"/>
                <w:bottom w:val="none" w:sz="0" w:space="0" w:color="auto"/>
                <w:right w:val="none" w:sz="0" w:space="0" w:color="auto"/>
              </w:divBdr>
            </w:div>
            <w:div w:id="905534278">
              <w:marLeft w:val="0"/>
              <w:marRight w:val="0"/>
              <w:marTop w:val="0"/>
              <w:marBottom w:val="0"/>
              <w:divBdr>
                <w:top w:val="none" w:sz="0" w:space="0" w:color="auto"/>
                <w:left w:val="none" w:sz="0" w:space="0" w:color="auto"/>
                <w:bottom w:val="none" w:sz="0" w:space="0" w:color="auto"/>
                <w:right w:val="none" w:sz="0" w:space="0" w:color="auto"/>
              </w:divBdr>
            </w:div>
            <w:div w:id="1087925638">
              <w:marLeft w:val="0"/>
              <w:marRight w:val="0"/>
              <w:marTop w:val="0"/>
              <w:marBottom w:val="0"/>
              <w:divBdr>
                <w:top w:val="none" w:sz="0" w:space="0" w:color="auto"/>
                <w:left w:val="none" w:sz="0" w:space="0" w:color="auto"/>
                <w:bottom w:val="none" w:sz="0" w:space="0" w:color="auto"/>
                <w:right w:val="none" w:sz="0" w:space="0" w:color="auto"/>
              </w:divBdr>
            </w:div>
            <w:div w:id="1548755722">
              <w:marLeft w:val="0"/>
              <w:marRight w:val="0"/>
              <w:marTop w:val="0"/>
              <w:marBottom w:val="0"/>
              <w:divBdr>
                <w:top w:val="none" w:sz="0" w:space="0" w:color="auto"/>
                <w:left w:val="none" w:sz="0" w:space="0" w:color="auto"/>
                <w:bottom w:val="none" w:sz="0" w:space="0" w:color="auto"/>
                <w:right w:val="none" w:sz="0" w:space="0" w:color="auto"/>
              </w:divBdr>
            </w:div>
            <w:div w:id="1165709983">
              <w:marLeft w:val="0"/>
              <w:marRight w:val="0"/>
              <w:marTop w:val="0"/>
              <w:marBottom w:val="0"/>
              <w:divBdr>
                <w:top w:val="none" w:sz="0" w:space="0" w:color="auto"/>
                <w:left w:val="none" w:sz="0" w:space="0" w:color="auto"/>
                <w:bottom w:val="none" w:sz="0" w:space="0" w:color="auto"/>
                <w:right w:val="none" w:sz="0" w:space="0" w:color="auto"/>
              </w:divBdr>
            </w:div>
            <w:div w:id="781192210">
              <w:marLeft w:val="0"/>
              <w:marRight w:val="0"/>
              <w:marTop w:val="0"/>
              <w:marBottom w:val="0"/>
              <w:divBdr>
                <w:top w:val="none" w:sz="0" w:space="0" w:color="auto"/>
                <w:left w:val="none" w:sz="0" w:space="0" w:color="auto"/>
                <w:bottom w:val="none" w:sz="0" w:space="0" w:color="auto"/>
                <w:right w:val="none" w:sz="0" w:space="0" w:color="auto"/>
              </w:divBdr>
            </w:div>
            <w:div w:id="220364747">
              <w:marLeft w:val="0"/>
              <w:marRight w:val="0"/>
              <w:marTop w:val="0"/>
              <w:marBottom w:val="0"/>
              <w:divBdr>
                <w:top w:val="none" w:sz="0" w:space="0" w:color="auto"/>
                <w:left w:val="none" w:sz="0" w:space="0" w:color="auto"/>
                <w:bottom w:val="none" w:sz="0" w:space="0" w:color="auto"/>
                <w:right w:val="none" w:sz="0" w:space="0" w:color="auto"/>
              </w:divBdr>
            </w:div>
            <w:div w:id="1178303738">
              <w:marLeft w:val="0"/>
              <w:marRight w:val="0"/>
              <w:marTop w:val="0"/>
              <w:marBottom w:val="0"/>
              <w:divBdr>
                <w:top w:val="none" w:sz="0" w:space="0" w:color="auto"/>
                <w:left w:val="none" w:sz="0" w:space="0" w:color="auto"/>
                <w:bottom w:val="none" w:sz="0" w:space="0" w:color="auto"/>
                <w:right w:val="none" w:sz="0" w:space="0" w:color="auto"/>
              </w:divBdr>
            </w:div>
            <w:div w:id="942613816">
              <w:marLeft w:val="0"/>
              <w:marRight w:val="0"/>
              <w:marTop w:val="0"/>
              <w:marBottom w:val="0"/>
              <w:divBdr>
                <w:top w:val="none" w:sz="0" w:space="0" w:color="auto"/>
                <w:left w:val="none" w:sz="0" w:space="0" w:color="auto"/>
                <w:bottom w:val="none" w:sz="0" w:space="0" w:color="auto"/>
                <w:right w:val="none" w:sz="0" w:space="0" w:color="auto"/>
              </w:divBdr>
            </w:div>
            <w:div w:id="1998336124">
              <w:marLeft w:val="0"/>
              <w:marRight w:val="0"/>
              <w:marTop w:val="0"/>
              <w:marBottom w:val="0"/>
              <w:divBdr>
                <w:top w:val="none" w:sz="0" w:space="0" w:color="auto"/>
                <w:left w:val="none" w:sz="0" w:space="0" w:color="auto"/>
                <w:bottom w:val="none" w:sz="0" w:space="0" w:color="auto"/>
                <w:right w:val="none" w:sz="0" w:space="0" w:color="auto"/>
              </w:divBdr>
            </w:div>
            <w:div w:id="500202251">
              <w:marLeft w:val="0"/>
              <w:marRight w:val="0"/>
              <w:marTop w:val="0"/>
              <w:marBottom w:val="0"/>
              <w:divBdr>
                <w:top w:val="none" w:sz="0" w:space="0" w:color="auto"/>
                <w:left w:val="none" w:sz="0" w:space="0" w:color="auto"/>
                <w:bottom w:val="none" w:sz="0" w:space="0" w:color="auto"/>
                <w:right w:val="none" w:sz="0" w:space="0" w:color="auto"/>
              </w:divBdr>
            </w:div>
            <w:div w:id="1954552446">
              <w:marLeft w:val="0"/>
              <w:marRight w:val="0"/>
              <w:marTop w:val="0"/>
              <w:marBottom w:val="0"/>
              <w:divBdr>
                <w:top w:val="none" w:sz="0" w:space="0" w:color="auto"/>
                <w:left w:val="none" w:sz="0" w:space="0" w:color="auto"/>
                <w:bottom w:val="none" w:sz="0" w:space="0" w:color="auto"/>
                <w:right w:val="none" w:sz="0" w:space="0" w:color="auto"/>
              </w:divBdr>
            </w:div>
            <w:div w:id="1509559365">
              <w:marLeft w:val="0"/>
              <w:marRight w:val="0"/>
              <w:marTop w:val="0"/>
              <w:marBottom w:val="0"/>
              <w:divBdr>
                <w:top w:val="none" w:sz="0" w:space="0" w:color="auto"/>
                <w:left w:val="none" w:sz="0" w:space="0" w:color="auto"/>
                <w:bottom w:val="none" w:sz="0" w:space="0" w:color="auto"/>
                <w:right w:val="none" w:sz="0" w:space="0" w:color="auto"/>
              </w:divBdr>
            </w:div>
            <w:div w:id="1353874400">
              <w:marLeft w:val="0"/>
              <w:marRight w:val="0"/>
              <w:marTop w:val="0"/>
              <w:marBottom w:val="0"/>
              <w:divBdr>
                <w:top w:val="none" w:sz="0" w:space="0" w:color="auto"/>
                <w:left w:val="none" w:sz="0" w:space="0" w:color="auto"/>
                <w:bottom w:val="none" w:sz="0" w:space="0" w:color="auto"/>
                <w:right w:val="none" w:sz="0" w:space="0" w:color="auto"/>
              </w:divBdr>
            </w:div>
            <w:div w:id="1584752828">
              <w:marLeft w:val="0"/>
              <w:marRight w:val="0"/>
              <w:marTop w:val="0"/>
              <w:marBottom w:val="0"/>
              <w:divBdr>
                <w:top w:val="none" w:sz="0" w:space="0" w:color="auto"/>
                <w:left w:val="none" w:sz="0" w:space="0" w:color="auto"/>
                <w:bottom w:val="none" w:sz="0" w:space="0" w:color="auto"/>
                <w:right w:val="none" w:sz="0" w:space="0" w:color="auto"/>
              </w:divBdr>
            </w:div>
            <w:div w:id="15322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555547">
      <w:bodyDiv w:val="1"/>
      <w:marLeft w:val="0"/>
      <w:marRight w:val="0"/>
      <w:marTop w:val="0"/>
      <w:marBottom w:val="0"/>
      <w:divBdr>
        <w:top w:val="none" w:sz="0" w:space="0" w:color="auto"/>
        <w:left w:val="none" w:sz="0" w:space="0" w:color="auto"/>
        <w:bottom w:val="none" w:sz="0" w:space="0" w:color="auto"/>
        <w:right w:val="none" w:sz="0" w:space="0" w:color="auto"/>
      </w:divBdr>
    </w:div>
    <w:div w:id="1393652237">
      <w:bodyDiv w:val="1"/>
      <w:marLeft w:val="0"/>
      <w:marRight w:val="0"/>
      <w:marTop w:val="0"/>
      <w:marBottom w:val="0"/>
      <w:divBdr>
        <w:top w:val="none" w:sz="0" w:space="0" w:color="auto"/>
        <w:left w:val="none" w:sz="0" w:space="0" w:color="auto"/>
        <w:bottom w:val="none" w:sz="0" w:space="0" w:color="auto"/>
        <w:right w:val="none" w:sz="0" w:space="0" w:color="auto"/>
      </w:divBdr>
    </w:div>
    <w:div w:id="1424301278">
      <w:bodyDiv w:val="1"/>
      <w:marLeft w:val="0"/>
      <w:marRight w:val="0"/>
      <w:marTop w:val="0"/>
      <w:marBottom w:val="0"/>
      <w:divBdr>
        <w:top w:val="none" w:sz="0" w:space="0" w:color="auto"/>
        <w:left w:val="none" w:sz="0" w:space="0" w:color="auto"/>
        <w:bottom w:val="none" w:sz="0" w:space="0" w:color="auto"/>
        <w:right w:val="none" w:sz="0" w:space="0" w:color="auto"/>
      </w:divBdr>
    </w:div>
    <w:div w:id="1475758329">
      <w:bodyDiv w:val="1"/>
      <w:marLeft w:val="0"/>
      <w:marRight w:val="0"/>
      <w:marTop w:val="0"/>
      <w:marBottom w:val="0"/>
      <w:divBdr>
        <w:top w:val="none" w:sz="0" w:space="0" w:color="auto"/>
        <w:left w:val="none" w:sz="0" w:space="0" w:color="auto"/>
        <w:bottom w:val="none" w:sz="0" w:space="0" w:color="auto"/>
        <w:right w:val="none" w:sz="0" w:space="0" w:color="auto"/>
      </w:divBdr>
    </w:div>
    <w:div w:id="1478066025">
      <w:bodyDiv w:val="1"/>
      <w:marLeft w:val="0"/>
      <w:marRight w:val="0"/>
      <w:marTop w:val="0"/>
      <w:marBottom w:val="0"/>
      <w:divBdr>
        <w:top w:val="none" w:sz="0" w:space="0" w:color="auto"/>
        <w:left w:val="none" w:sz="0" w:space="0" w:color="auto"/>
        <w:bottom w:val="none" w:sz="0" w:space="0" w:color="auto"/>
        <w:right w:val="none" w:sz="0" w:space="0" w:color="auto"/>
      </w:divBdr>
    </w:div>
    <w:div w:id="1520466985">
      <w:bodyDiv w:val="1"/>
      <w:marLeft w:val="0"/>
      <w:marRight w:val="0"/>
      <w:marTop w:val="0"/>
      <w:marBottom w:val="0"/>
      <w:divBdr>
        <w:top w:val="none" w:sz="0" w:space="0" w:color="auto"/>
        <w:left w:val="none" w:sz="0" w:space="0" w:color="auto"/>
        <w:bottom w:val="none" w:sz="0" w:space="0" w:color="auto"/>
        <w:right w:val="none" w:sz="0" w:space="0" w:color="auto"/>
      </w:divBdr>
    </w:div>
    <w:div w:id="1607542046">
      <w:bodyDiv w:val="1"/>
      <w:marLeft w:val="0"/>
      <w:marRight w:val="0"/>
      <w:marTop w:val="0"/>
      <w:marBottom w:val="0"/>
      <w:divBdr>
        <w:top w:val="none" w:sz="0" w:space="0" w:color="auto"/>
        <w:left w:val="none" w:sz="0" w:space="0" w:color="auto"/>
        <w:bottom w:val="none" w:sz="0" w:space="0" w:color="auto"/>
        <w:right w:val="none" w:sz="0" w:space="0" w:color="auto"/>
      </w:divBdr>
    </w:div>
    <w:div w:id="1656571719">
      <w:bodyDiv w:val="1"/>
      <w:marLeft w:val="0"/>
      <w:marRight w:val="0"/>
      <w:marTop w:val="0"/>
      <w:marBottom w:val="0"/>
      <w:divBdr>
        <w:top w:val="none" w:sz="0" w:space="0" w:color="auto"/>
        <w:left w:val="none" w:sz="0" w:space="0" w:color="auto"/>
        <w:bottom w:val="none" w:sz="0" w:space="0" w:color="auto"/>
        <w:right w:val="none" w:sz="0" w:space="0" w:color="auto"/>
      </w:divBdr>
    </w:div>
    <w:div w:id="1667516270">
      <w:bodyDiv w:val="1"/>
      <w:marLeft w:val="0"/>
      <w:marRight w:val="0"/>
      <w:marTop w:val="0"/>
      <w:marBottom w:val="0"/>
      <w:divBdr>
        <w:top w:val="none" w:sz="0" w:space="0" w:color="auto"/>
        <w:left w:val="none" w:sz="0" w:space="0" w:color="auto"/>
        <w:bottom w:val="none" w:sz="0" w:space="0" w:color="auto"/>
        <w:right w:val="none" w:sz="0" w:space="0" w:color="auto"/>
      </w:divBdr>
    </w:div>
    <w:div w:id="1688948687">
      <w:bodyDiv w:val="1"/>
      <w:marLeft w:val="0"/>
      <w:marRight w:val="0"/>
      <w:marTop w:val="0"/>
      <w:marBottom w:val="0"/>
      <w:divBdr>
        <w:top w:val="none" w:sz="0" w:space="0" w:color="auto"/>
        <w:left w:val="none" w:sz="0" w:space="0" w:color="auto"/>
        <w:bottom w:val="none" w:sz="0" w:space="0" w:color="auto"/>
        <w:right w:val="none" w:sz="0" w:space="0" w:color="auto"/>
      </w:divBdr>
    </w:div>
    <w:div w:id="1726636567">
      <w:bodyDiv w:val="1"/>
      <w:marLeft w:val="0"/>
      <w:marRight w:val="0"/>
      <w:marTop w:val="0"/>
      <w:marBottom w:val="0"/>
      <w:divBdr>
        <w:top w:val="none" w:sz="0" w:space="0" w:color="auto"/>
        <w:left w:val="none" w:sz="0" w:space="0" w:color="auto"/>
        <w:bottom w:val="none" w:sz="0" w:space="0" w:color="auto"/>
        <w:right w:val="none" w:sz="0" w:space="0" w:color="auto"/>
      </w:divBdr>
    </w:div>
    <w:div w:id="1745882673">
      <w:bodyDiv w:val="1"/>
      <w:marLeft w:val="0"/>
      <w:marRight w:val="0"/>
      <w:marTop w:val="0"/>
      <w:marBottom w:val="0"/>
      <w:divBdr>
        <w:top w:val="none" w:sz="0" w:space="0" w:color="auto"/>
        <w:left w:val="none" w:sz="0" w:space="0" w:color="auto"/>
        <w:bottom w:val="none" w:sz="0" w:space="0" w:color="auto"/>
        <w:right w:val="none" w:sz="0" w:space="0" w:color="auto"/>
      </w:divBdr>
      <w:divsChild>
        <w:div w:id="1292321229">
          <w:marLeft w:val="0"/>
          <w:marRight w:val="0"/>
          <w:marTop w:val="0"/>
          <w:marBottom w:val="0"/>
          <w:divBdr>
            <w:top w:val="none" w:sz="0" w:space="0" w:color="auto"/>
            <w:left w:val="none" w:sz="0" w:space="0" w:color="auto"/>
            <w:bottom w:val="none" w:sz="0" w:space="0" w:color="auto"/>
            <w:right w:val="none" w:sz="0" w:space="0" w:color="auto"/>
          </w:divBdr>
          <w:divsChild>
            <w:div w:id="1371418776">
              <w:marLeft w:val="0"/>
              <w:marRight w:val="0"/>
              <w:marTop w:val="0"/>
              <w:marBottom w:val="0"/>
              <w:divBdr>
                <w:top w:val="none" w:sz="0" w:space="0" w:color="auto"/>
                <w:left w:val="none" w:sz="0" w:space="0" w:color="auto"/>
                <w:bottom w:val="none" w:sz="0" w:space="0" w:color="auto"/>
                <w:right w:val="none" w:sz="0" w:space="0" w:color="auto"/>
              </w:divBdr>
              <w:divsChild>
                <w:div w:id="1647783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745097">
      <w:bodyDiv w:val="1"/>
      <w:marLeft w:val="0"/>
      <w:marRight w:val="0"/>
      <w:marTop w:val="0"/>
      <w:marBottom w:val="0"/>
      <w:divBdr>
        <w:top w:val="none" w:sz="0" w:space="0" w:color="auto"/>
        <w:left w:val="none" w:sz="0" w:space="0" w:color="auto"/>
        <w:bottom w:val="none" w:sz="0" w:space="0" w:color="auto"/>
        <w:right w:val="none" w:sz="0" w:space="0" w:color="auto"/>
      </w:divBdr>
    </w:div>
    <w:div w:id="1791824087">
      <w:bodyDiv w:val="1"/>
      <w:marLeft w:val="0"/>
      <w:marRight w:val="0"/>
      <w:marTop w:val="0"/>
      <w:marBottom w:val="0"/>
      <w:divBdr>
        <w:top w:val="none" w:sz="0" w:space="0" w:color="auto"/>
        <w:left w:val="none" w:sz="0" w:space="0" w:color="auto"/>
        <w:bottom w:val="none" w:sz="0" w:space="0" w:color="auto"/>
        <w:right w:val="none" w:sz="0" w:space="0" w:color="auto"/>
      </w:divBdr>
      <w:divsChild>
        <w:div w:id="1203203900">
          <w:marLeft w:val="0"/>
          <w:marRight w:val="0"/>
          <w:marTop w:val="0"/>
          <w:marBottom w:val="0"/>
          <w:divBdr>
            <w:top w:val="none" w:sz="0" w:space="0" w:color="auto"/>
            <w:left w:val="none" w:sz="0" w:space="0" w:color="auto"/>
            <w:bottom w:val="none" w:sz="0" w:space="0" w:color="auto"/>
            <w:right w:val="none" w:sz="0" w:space="0" w:color="auto"/>
          </w:divBdr>
          <w:divsChild>
            <w:div w:id="1069383380">
              <w:marLeft w:val="0"/>
              <w:marRight w:val="0"/>
              <w:marTop w:val="0"/>
              <w:marBottom w:val="0"/>
              <w:divBdr>
                <w:top w:val="none" w:sz="0" w:space="0" w:color="auto"/>
                <w:left w:val="none" w:sz="0" w:space="0" w:color="auto"/>
                <w:bottom w:val="none" w:sz="0" w:space="0" w:color="auto"/>
                <w:right w:val="none" w:sz="0" w:space="0" w:color="auto"/>
              </w:divBdr>
              <w:divsChild>
                <w:div w:id="109878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873831">
      <w:bodyDiv w:val="1"/>
      <w:marLeft w:val="0"/>
      <w:marRight w:val="0"/>
      <w:marTop w:val="0"/>
      <w:marBottom w:val="0"/>
      <w:divBdr>
        <w:top w:val="none" w:sz="0" w:space="0" w:color="auto"/>
        <w:left w:val="none" w:sz="0" w:space="0" w:color="auto"/>
        <w:bottom w:val="none" w:sz="0" w:space="0" w:color="auto"/>
        <w:right w:val="none" w:sz="0" w:space="0" w:color="auto"/>
      </w:divBdr>
    </w:div>
    <w:div w:id="1883710083">
      <w:bodyDiv w:val="1"/>
      <w:marLeft w:val="0"/>
      <w:marRight w:val="0"/>
      <w:marTop w:val="0"/>
      <w:marBottom w:val="0"/>
      <w:divBdr>
        <w:top w:val="none" w:sz="0" w:space="0" w:color="auto"/>
        <w:left w:val="none" w:sz="0" w:space="0" w:color="auto"/>
        <w:bottom w:val="none" w:sz="0" w:space="0" w:color="auto"/>
        <w:right w:val="none" w:sz="0" w:space="0" w:color="auto"/>
      </w:divBdr>
    </w:div>
    <w:div w:id="1892107837">
      <w:bodyDiv w:val="1"/>
      <w:marLeft w:val="0"/>
      <w:marRight w:val="0"/>
      <w:marTop w:val="0"/>
      <w:marBottom w:val="0"/>
      <w:divBdr>
        <w:top w:val="none" w:sz="0" w:space="0" w:color="auto"/>
        <w:left w:val="none" w:sz="0" w:space="0" w:color="auto"/>
        <w:bottom w:val="none" w:sz="0" w:space="0" w:color="auto"/>
        <w:right w:val="none" w:sz="0" w:space="0" w:color="auto"/>
      </w:divBdr>
    </w:div>
    <w:div w:id="1972517775">
      <w:bodyDiv w:val="1"/>
      <w:marLeft w:val="0"/>
      <w:marRight w:val="0"/>
      <w:marTop w:val="0"/>
      <w:marBottom w:val="0"/>
      <w:divBdr>
        <w:top w:val="none" w:sz="0" w:space="0" w:color="auto"/>
        <w:left w:val="none" w:sz="0" w:space="0" w:color="auto"/>
        <w:bottom w:val="none" w:sz="0" w:space="0" w:color="auto"/>
        <w:right w:val="none" w:sz="0" w:space="0" w:color="auto"/>
      </w:divBdr>
    </w:div>
    <w:div w:id="2012020754">
      <w:bodyDiv w:val="1"/>
      <w:marLeft w:val="0"/>
      <w:marRight w:val="0"/>
      <w:marTop w:val="0"/>
      <w:marBottom w:val="0"/>
      <w:divBdr>
        <w:top w:val="none" w:sz="0" w:space="0" w:color="auto"/>
        <w:left w:val="none" w:sz="0" w:space="0" w:color="auto"/>
        <w:bottom w:val="none" w:sz="0" w:space="0" w:color="auto"/>
        <w:right w:val="none" w:sz="0" w:space="0" w:color="auto"/>
      </w:divBdr>
    </w:div>
    <w:div w:id="2013142044">
      <w:bodyDiv w:val="1"/>
      <w:marLeft w:val="0"/>
      <w:marRight w:val="0"/>
      <w:marTop w:val="0"/>
      <w:marBottom w:val="0"/>
      <w:divBdr>
        <w:top w:val="none" w:sz="0" w:space="0" w:color="auto"/>
        <w:left w:val="none" w:sz="0" w:space="0" w:color="auto"/>
        <w:bottom w:val="none" w:sz="0" w:space="0" w:color="auto"/>
        <w:right w:val="none" w:sz="0" w:space="0" w:color="auto"/>
      </w:divBdr>
    </w:div>
    <w:div w:id="2101945849">
      <w:bodyDiv w:val="1"/>
      <w:marLeft w:val="0"/>
      <w:marRight w:val="0"/>
      <w:marTop w:val="0"/>
      <w:marBottom w:val="0"/>
      <w:divBdr>
        <w:top w:val="none" w:sz="0" w:space="0" w:color="auto"/>
        <w:left w:val="none" w:sz="0" w:space="0" w:color="auto"/>
        <w:bottom w:val="none" w:sz="0" w:space="0" w:color="auto"/>
        <w:right w:val="none" w:sz="0" w:space="0" w:color="auto"/>
      </w:divBdr>
    </w:div>
    <w:div w:id="2107143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95.png"/><Relationship Id="rId21" Type="http://schemas.openxmlformats.org/officeDocument/2006/relationships/hyperlink" Target="https://www.mbed.com" TargetMode="External"/><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6.png"/><Relationship Id="rId89" Type="http://schemas.openxmlformats.org/officeDocument/2006/relationships/image" Target="media/image70.jpeg"/><Relationship Id="rId112" Type="http://schemas.openxmlformats.org/officeDocument/2006/relationships/image" Target="media/image90.png"/><Relationship Id="rId133" Type="http://schemas.openxmlformats.org/officeDocument/2006/relationships/image" Target="media/image107.png"/><Relationship Id="rId138" Type="http://schemas.openxmlformats.org/officeDocument/2006/relationships/header" Target="header2.xml"/><Relationship Id="rId16" Type="http://schemas.openxmlformats.org/officeDocument/2006/relationships/image" Target="media/image3.png"/><Relationship Id="rId107" Type="http://schemas.openxmlformats.org/officeDocument/2006/relationships/image" Target="media/image85.png"/><Relationship Id="rId11" Type="http://schemas.openxmlformats.org/officeDocument/2006/relationships/image" Target="media/image1.pn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jpeg"/><Relationship Id="rId79" Type="http://schemas.openxmlformats.org/officeDocument/2006/relationships/image" Target="media/image62.png"/><Relationship Id="rId102" Type="http://schemas.openxmlformats.org/officeDocument/2006/relationships/image" Target="media/image80.png"/><Relationship Id="rId123" Type="http://schemas.openxmlformats.org/officeDocument/2006/relationships/image" Target="media/image101.png"/><Relationship Id="rId128" Type="http://schemas.openxmlformats.org/officeDocument/2006/relationships/hyperlink" Target="https://docs.brainpad.com/projects/linear-clock.html" TargetMode="External"/><Relationship Id="rId144"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hyperlink" Target="https://docs.brainpad.com/go-beyond/system-setup.html" TargetMode="External"/><Relationship Id="rId95" Type="http://schemas.openxmlformats.org/officeDocument/2006/relationships/image" Target="media/image73.png"/><Relationship Id="rId22" Type="http://schemas.openxmlformats.org/officeDocument/2006/relationships/hyperlink" Target="https://makecode.brainpad.com/" TargetMode="External"/><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1.png"/><Relationship Id="rId118" Type="http://schemas.openxmlformats.org/officeDocument/2006/relationships/image" Target="media/image96.png"/><Relationship Id="rId134" Type="http://schemas.openxmlformats.org/officeDocument/2006/relationships/image" Target="media/image108.png"/><Relationship Id="rId139"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hyperlink" Target="https://docs.brainpad.com/projects/sun-seeker.html" TargetMode="External"/><Relationship Id="rId85" Type="http://schemas.openxmlformats.org/officeDocument/2006/relationships/hyperlink" Target="http://www.rgbtool.com" TargetMode="External"/><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image" Target="media/image99.png"/><Relationship Id="rId142" Type="http://schemas.openxmlformats.org/officeDocument/2006/relationships/footer" Target="footer3.xml"/><Relationship Id="rId3" Type="http://schemas.openxmlformats.org/officeDocument/2006/relationships/customXml" Target="../customXml/item3.xml"/><Relationship Id="rId12" Type="http://schemas.openxmlformats.org/officeDocument/2006/relationships/hyperlink" Target="http://www.brainpad.com" TargetMode="External"/><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jpeg"/><Relationship Id="rId103" Type="http://schemas.openxmlformats.org/officeDocument/2006/relationships/image" Target="media/image81.png"/><Relationship Id="rId108" Type="http://schemas.openxmlformats.org/officeDocument/2006/relationships/image" Target="media/image86.png"/><Relationship Id="rId116" Type="http://schemas.openxmlformats.org/officeDocument/2006/relationships/image" Target="media/image94.PNG"/><Relationship Id="rId124" Type="http://schemas.openxmlformats.org/officeDocument/2006/relationships/image" Target="media/image102.png"/><Relationship Id="rId129" Type="http://schemas.openxmlformats.org/officeDocument/2006/relationships/image" Target="media/image105.jpg"/><Relationship Id="rId137" Type="http://schemas.openxmlformats.org/officeDocument/2006/relationships/header" Target="header1.xml"/><Relationship Id="rId20" Type="http://schemas.openxmlformats.org/officeDocument/2006/relationships/hyperlink" Target="https://www.micropython.org" TargetMode="External"/><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jpeg"/><Relationship Id="rId83" Type="http://schemas.openxmlformats.org/officeDocument/2006/relationships/image" Target="media/image65.png"/><Relationship Id="rId88" Type="http://schemas.openxmlformats.org/officeDocument/2006/relationships/image" Target="media/image69.jpeg"/><Relationship Id="rId91" Type="http://schemas.openxmlformats.org/officeDocument/2006/relationships/hyperlink" Target="https://forums.ghielectronics.com/c/brainpad" TargetMode="External"/><Relationship Id="rId96" Type="http://schemas.openxmlformats.org/officeDocument/2006/relationships/image" Target="media/image74.PNG"/><Relationship Id="rId111" Type="http://schemas.openxmlformats.org/officeDocument/2006/relationships/image" Target="media/image89.png"/><Relationship Id="rId132" Type="http://schemas.openxmlformats.org/officeDocument/2006/relationships/hyperlink" Target="https://docs.brainpad.com/projects/lift-off.html" TargetMode="External"/><Relationship Id="rId14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jpg"/><Relationship Id="rId23" Type="http://schemas.openxmlformats.org/officeDocument/2006/relationships/image" Target="media/image6.png"/><Relationship Id="rId28" Type="http://schemas.openxmlformats.org/officeDocument/2006/relationships/image" Target="media/image11.jpe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image" Target="media/image84.png"/><Relationship Id="rId114" Type="http://schemas.openxmlformats.org/officeDocument/2006/relationships/image" Target="media/image92.png"/><Relationship Id="rId119" Type="http://schemas.openxmlformats.org/officeDocument/2006/relationships/image" Target="media/image97.jpg"/><Relationship Id="rId127" Type="http://schemas.openxmlformats.org/officeDocument/2006/relationships/image" Target="media/image104.jpeg"/><Relationship Id="rId10" Type="http://schemas.openxmlformats.org/officeDocument/2006/relationships/endnotes" Target="endnotes.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jpeg"/><Relationship Id="rId78" Type="http://schemas.openxmlformats.org/officeDocument/2006/relationships/image" Target="media/image61.png"/><Relationship Id="rId81" Type="http://schemas.openxmlformats.org/officeDocument/2006/relationships/image" Target="media/image63.jpeg"/><Relationship Id="rId86" Type="http://schemas.openxmlformats.org/officeDocument/2006/relationships/image" Target="media/image67.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100.png"/><Relationship Id="rId130" Type="http://schemas.openxmlformats.org/officeDocument/2006/relationships/hyperlink" Target="https://www.elenco.com" TargetMode="External"/><Relationship Id="rId135" Type="http://schemas.openxmlformats.org/officeDocument/2006/relationships/image" Target="media/image109.png"/><Relationship Id="rId14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brainpad.com/contact-us" TargetMode="External"/><Relationship Id="rId18" Type="http://schemas.openxmlformats.org/officeDocument/2006/relationships/image" Target="media/image5.jpg"/><Relationship Id="rId39" Type="http://schemas.openxmlformats.org/officeDocument/2006/relationships/image" Target="media/image22.png"/><Relationship Id="rId109" Type="http://schemas.openxmlformats.org/officeDocument/2006/relationships/image" Target="media/image87.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75.PNG"/><Relationship Id="rId104" Type="http://schemas.openxmlformats.org/officeDocument/2006/relationships/image" Target="media/image82.png"/><Relationship Id="rId120" Type="http://schemas.openxmlformats.org/officeDocument/2006/relationships/image" Target="media/image98.jpg"/><Relationship Id="rId125" Type="http://schemas.openxmlformats.org/officeDocument/2006/relationships/hyperlink" Target="https://www.mikroe.com/click" TargetMode="External"/><Relationship Id="rId141" Type="http://schemas.openxmlformats.org/officeDocument/2006/relationships/header" Target="header3.xml"/><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hyperlink" Target="https://docs.brainpad.com/resources/downloads.html" TargetMode="External"/><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68.png"/><Relationship Id="rId110" Type="http://schemas.openxmlformats.org/officeDocument/2006/relationships/image" Target="media/image88.png"/><Relationship Id="rId115" Type="http://schemas.openxmlformats.org/officeDocument/2006/relationships/image" Target="media/image93.png"/><Relationship Id="rId131" Type="http://schemas.openxmlformats.org/officeDocument/2006/relationships/image" Target="media/image106.png"/><Relationship Id="rId136" Type="http://schemas.openxmlformats.org/officeDocument/2006/relationships/hyperlink" Target="http://www.BrainPad.com" TargetMode="External"/><Relationship Id="rId61" Type="http://schemas.openxmlformats.org/officeDocument/2006/relationships/image" Target="media/image44.png"/><Relationship Id="rId82" Type="http://schemas.openxmlformats.org/officeDocument/2006/relationships/image" Target="media/image64.jpeg"/><Relationship Id="rId19" Type="http://schemas.openxmlformats.org/officeDocument/2006/relationships/hyperlink" Target="https://www.arduino.cc" TargetMode="External"/><Relationship Id="rId14" Type="http://schemas.openxmlformats.org/officeDocument/2006/relationships/hyperlink" Target="https://creativecommons.org/licenses/by-sa/4.0/" TargetMode="Externa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78.PNG"/><Relationship Id="rId105" Type="http://schemas.openxmlformats.org/officeDocument/2006/relationships/image" Target="media/image83.png"/><Relationship Id="rId126" Type="http://schemas.openxmlformats.org/officeDocument/2006/relationships/image" Target="media/image10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Work\ghi_elect\brainpad\Documents\BrainPad.dotx" TargetMode="External"/></Relationships>
</file>

<file path=word/theme/theme1.xml><?xml version="1.0" encoding="utf-8"?>
<a:theme xmlns:a="http://schemas.openxmlformats.org/drawingml/2006/main" name="Office Theme">
  <a:themeElements>
    <a:clrScheme name="Red">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37D8EDF6FB54B42B0BB69142E0D6393" ma:contentTypeVersion="4" ma:contentTypeDescription="Create a new document." ma:contentTypeScope="" ma:versionID="9140141af5c9d8d4dad3a08c5ca0d3ed">
  <xsd:schema xmlns:xsd="http://www.w3.org/2001/XMLSchema" xmlns:xs="http://www.w3.org/2001/XMLSchema" xmlns:p="http://schemas.microsoft.com/office/2006/metadata/properties" xmlns:ns2="c722961d-e3c1-4077-a4d3-fc03a6bb2061" xmlns:ns3="e614d14e-4192-4be0-8da5-675aace83259" targetNamespace="http://schemas.microsoft.com/office/2006/metadata/properties" ma:root="true" ma:fieldsID="da17619a76356972223209aaed74922b" ns2:_="" ns3:_="">
    <xsd:import namespace="c722961d-e3c1-4077-a4d3-fc03a6bb2061"/>
    <xsd:import namespace="e614d14e-4192-4be0-8da5-675aace8325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22961d-e3c1-4077-a4d3-fc03a6bb2061"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614d14e-4192-4be0-8da5-675aace8325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FC5C9C-8264-4409-8988-67DFCA471F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22961d-e3c1-4077-a4d3-fc03a6bb2061"/>
    <ds:schemaRef ds:uri="e614d14e-4192-4be0-8da5-675aace832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E75A874-1A80-483C-8332-428BBF43258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17CED3D-3770-4B71-ADFA-795F635175E7}">
  <ds:schemaRefs>
    <ds:schemaRef ds:uri="http://schemas.microsoft.com/sharepoint/v3/contenttype/forms"/>
  </ds:schemaRefs>
</ds:datastoreItem>
</file>

<file path=customXml/itemProps4.xml><?xml version="1.0" encoding="utf-8"?>
<ds:datastoreItem xmlns:ds="http://schemas.openxmlformats.org/officeDocument/2006/customXml" ds:itemID="{F5FEBED9-CE5D-4CC0-AC68-EFA99743E6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BrainPad.dotx</Template>
  <TotalTime>3865</TotalTime>
  <Pages>70</Pages>
  <Words>11379</Words>
  <Characters>64866</Characters>
  <Application>Microsoft Office Word</Application>
  <DocSecurity>0</DocSecurity>
  <Lines>540</Lines>
  <Paragraphs>152</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76093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Gus Issa</dc:creator>
  <cp:keywords/>
  <dc:description/>
  <cp:lastModifiedBy>John Brochue</cp:lastModifiedBy>
  <cp:revision>769</cp:revision>
  <cp:lastPrinted>2018-07-25T17:48:00Z</cp:lastPrinted>
  <dcterms:created xsi:type="dcterms:W3CDTF">2015-12-23T20:30:00Z</dcterms:created>
  <dcterms:modified xsi:type="dcterms:W3CDTF">2018-08-06T13:55:00Z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0x010100B37D8EDF6FB54B42B0BB69142E0D6393</vt:lpwstr>
  </property>
</Properties>
</file>