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E5899B" w14:textId="1C4EC038" w:rsidR="00F02669" w:rsidRPr="00F02669" w:rsidRDefault="00C4551A" w:rsidP="00F02669">
      <w:pPr>
        <w:pStyle w:val="NoSpacing"/>
        <w:spacing w:before="0"/>
        <w:rPr>
          <w:color w:val="A5300F" w:themeColor="accent1"/>
        </w:rPr>
      </w:pPr>
      <w:r w:rsidRPr="00C751A5">
        <w:rPr>
          <w:rFonts w:eastAsiaTheme="minorHAnsi"/>
          <w:caps/>
          <w:noProof/>
        </w:rPr>
        <w:drawing>
          <wp:anchor distT="0" distB="0" distL="114300" distR="114300" simplePos="0" relativeHeight="251660318" behindDoc="0" locked="0" layoutInCell="1" allowOverlap="1" wp14:anchorId="1430DFD7" wp14:editId="3207F720">
            <wp:simplePos x="0" y="0"/>
            <wp:positionH relativeFrom="margin">
              <wp:posOffset>0</wp:posOffset>
            </wp:positionH>
            <wp:positionV relativeFrom="margin">
              <wp:posOffset>152400</wp:posOffset>
            </wp:positionV>
            <wp:extent cx="6364224" cy="8238744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rainPad_Beginners_Guide_Cover_No_Monkey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4224" cy="8238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dt>
      <w:sdtPr>
        <w:rPr>
          <w:caps w:val="0"/>
          <w:color w:val="auto"/>
          <w:spacing w:val="0"/>
          <w:sz w:val="20"/>
          <w:szCs w:val="20"/>
          <w:lang w:val="uk-UA"/>
        </w:rPr>
        <w:id w:val="-38225361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5F5C84F" w14:textId="1A6CCCF7" w:rsidR="00FE779E" w:rsidRPr="006141B4" w:rsidRDefault="00295D90" w:rsidP="00F02669">
          <w:pPr>
            <w:pStyle w:val="TOCHeading"/>
            <w:pBdr>
              <w:right w:val="single" w:sz="24" w:space="6" w:color="A5300F" w:themeColor="accent1"/>
            </w:pBdr>
            <w:rPr>
              <w:lang w:val="uk-UA"/>
            </w:rPr>
          </w:pPr>
          <w:r w:rsidRPr="006141B4">
            <w:rPr>
              <w:lang w:val="uk-UA"/>
            </w:rPr>
            <w:t>Зміст</w:t>
          </w:r>
        </w:p>
        <w:p w14:paraId="0381F6C9" w14:textId="3BCADE09" w:rsidR="001E5249" w:rsidRDefault="00FE779E">
          <w:pPr>
            <w:pStyle w:val="TOC1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r w:rsidRPr="006141B4">
            <w:rPr>
              <w:b/>
              <w:bCs/>
              <w:noProof/>
              <w:lang w:val="uk-UA"/>
            </w:rPr>
            <w:fldChar w:fldCharType="begin"/>
          </w:r>
          <w:r w:rsidRPr="006141B4">
            <w:rPr>
              <w:b/>
              <w:bCs/>
              <w:noProof/>
              <w:lang w:val="uk-UA"/>
            </w:rPr>
            <w:instrText xml:space="preserve"> TOC \o "1-3" \h \z \u </w:instrText>
          </w:r>
          <w:r w:rsidRPr="006141B4">
            <w:rPr>
              <w:b/>
              <w:bCs/>
              <w:noProof/>
              <w:lang w:val="uk-UA"/>
            </w:rPr>
            <w:fldChar w:fldCharType="separate"/>
          </w:r>
          <w:hyperlink w:anchor="_Toc532166168" w:history="1">
            <w:r w:rsidR="001E5249" w:rsidRPr="00BA7E52">
              <w:rPr>
                <w:rStyle w:val="Hyperlink"/>
                <w:noProof/>
                <w:lang w:val="uk-UA"/>
              </w:rPr>
              <w:t>Вступ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_Toc532166168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3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677B89B6" w14:textId="3AF60C9D" w:rsidR="00787E40" w:rsidRDefault="00787E40">
          <w:pPr>
            <w:pStyle w:val="TOC2"/>
            <w:tabs>
              <w:tab w:val="right" w:leader="dot" w:pos="9350"/>
            </w:tabs>
            <w:rPr>
              <w:webHidden/>
            </w:rPr>
          </w:pPr>
          <w:r>
            <w:t>Автор</w:t>
          </w:r>
          <w:r w:rsidRPr="00787E40">
            <w:rPr>
              <w:webHidden/>
            </w:rPr>
            <w:tab/>
          </w:r>
          <w:r w:rsidRPr="00787E40">
            <w:rPr>
              <w:webHidden/>
            </w:rPr>
            <w:fldChar w:fldCharType="begin"/>
          </w:r>
          <w:r w:rsidRPr="00787E40">
            <w:rPr>
              <w:webHidden/>
            </w:rPr>
            <w:instrText xml:space="preserve"> PAGEREF _Toc532166169 \h </w:instrText>
          </w:r>
          <w:r w:rsidRPr="00787E40">
            <w:rPr>
              <w:webHidden/>
            </w:rPr>
          </w:r>
          <w:r w:rsidRPr="00787E40">
            <w:rPr>
              <w:webHidden/>
            </w:rPr>
            <w:fldChar w:fldCharType="separate"/>
          </w:r>
          <w:r w:rsidR="00EC2703">
            <w:rPr>
              <w:noProof/>
              <w:webHidden/>
            </w:rPr>
            <w:t>3</w:t>
          </w:r>
          <w:r w:rsidRPr="00787E40">
            <w:rPr>
              <w:webHidden/>
            </w:rPr>
            <w:fldChar w:fldCharType="end"/>
          </w:r>
        </w:p>
        <w:p w14:paraId="67E5AD81" w14:textId="44DBA199" w:rsidR="00787E40" w:rsidRDefault="00787E40">
          <w:pPr>
            <w:pStyle w:val="TOC2"/>
            <w:tabs>
              <w:tab w:val="right" w:leader="dot" w:pos="9350"/>
            </w:tabs>
          </w:pPr>
          <w:r>
            <w:t>Глобальне мислення</w:t>
          </w:r>
          <w:r w:rsidRPr="00787E40">
            <w:rPr>
              <w:webHidden/>
            </w:rPr>
            <w:tab/>
          </w:r>
          <w:r w:rsidRPr="00787E40">
            <w:rPr>
              <w:webHidden/>
            </w:rPr>
            <w:fldChar w:fldCharType="begin"/>
          </w:r>
          <w:r w:rsidRPr="00787E40">
            <w:rPr>
              <w:webHidden/>
            </w:rPr>
            <w:instrText xml:space="preserve"> PAGEREF _Toc532166169 \h </w:instrText>
          </w:r>
          <w:r w:rsidRPr="00787E40">
            <w:rPr>
              <w:webHidden/>
            </w:rPr>
          </w:r>
          <w:r w:rsidRPr="00787E40">
            <w:rPr>
              <w:webHidden/>
            </w:rPr>
            <w:fldChar w:fldCharType="separate"/>
          </w:r>
          <w:r w:rsidR="00EC2703">
            <w:rPr>
              <w:noProof/>
              <w:webHidden/>
            </w:rPr>
            <w:t>3</w:t>
          </w:r>
          <w:r w:rsidRPr="00787E40">
            <w:rPr>
              <w:webHidden/>
            </w:rPr>
            <w:fldChar w:fldCharType="end"/>
          </w:r>
        </w:p>
        <w:p w14:paraId="6B21CBE6" w14:textId="1AE68111" w:rsidR="00787E40" w:rsidRDefault="00787E40">
          <w:pPr>
            <w:pStyle w:val="TOC2"/>
            <w:tabs>
              <w:tab w:val="right" w:leader="dot" w:pos="9350"/>
            </w:tabs>
          </w:pPr>
          <w:r>
            <w:rPr>
              <w:lang w:val="uk-UA"/>
            </w:rPr>
            <w:t>Ліцензія</w:t>
          </w:r>
          <w:r w:rsidRPr="00787E40">
            <w:rPr>
              <w:webHidden/>
            </w:rPr>
            <w:tab/>
          </w:r>
          <w:r w:rsidRPr="00787E40">
            <w:rPr>
              <w:webHidden/>
            </w:rPr>
            <w:fldChar w:fldCharType="begin"/>
          </w:r>
          <w:r w:rsidRPr="00787E40">
            <w:rPr>
              <w:webHidden/>
            </w:rPr>
            <w:instrText xml:space="preserve"> PAGEREF _Toc532166169 \h </w:instrText>
          </w:r>
          <w:r w:rsidRPr="00787E40">
            <w:rPr>
              <w:webHidden/>
            </w:rPr>
          </w:r>
          <w:r w:rsidRPr="00787E40">
            <w:rPr>
              <w:webHidden/>
            </w:rPr>
            <w:fldChar w:fldCharType="separate"/>
          </w:r>
          <w:r w:rsidR="00EC2703">
            <w:rPr>
              <w:noProof/>
              <w:webHidden/>
            </w:rPr>
            <w:t>3</w:t>
          </w:r>
          <w:r w:rsidRPr="00787E40">
            <w:rPr>
              <w:webHidden/>
            </w:rPr>
            <w:fldChar w:fldCharType="end"/>
          </w:r>
        </w:p>
        <w:p w14:paraId="2BE52ABA" w14:textId="3EC07EA6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69" w:history="1">
            <w:r w:rsidR="001E5249" w:rsidRPr="00BA7E52">
              <w:rPr>
                <w:rStyle w:val="Hyperlink"/>
                <w:noProof/>
                <w:lang w:val="uk-UA"/>
              </w:rPr>
              <w:t>Концепція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_Toc532166169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3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11A4F3C5" w14:textId="770D0BC8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0" w:history="1">
            <w:r w:rsidR="001E5249" w:rsidRPr="00BA7E52">
              <w:rPr>
                <w:rStyle w:val="Hyperlink"/>
                <w:noProof/>
                <w:lang w:val="uk-UA"/>
              </w:rPr>
              <w:t>STEM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_Toc532166170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4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00288A03" w14:textId="27A09F92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1" w:history="1">
            <w:r w:rsidR="001E5249" w:rsidRPr="00BA7E52">
              <w:rPr>
                <w:rStyle w:val="Hyperlink"/>
                <w:noProof/>
                <w:lang w:val="uk-UA"/>
              </w:rPr>
              <w:t>філософія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_Toc532166171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4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2E434678" w14:textId="6F1C329C" w:rsidR="001E5249" w:rsidRDefault="003060D7">
          <w:pPr>
            <w:pStyle w:val="TOC1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2" w:history="1">
            <w:r w:rsidR="001E5249" w:rsidRPr="00BA7E52">
              <w:rPr>
                <w:rStyle w:val="Hyperlink"/>
                <w:noProof/>
                <w:lang w:val="uk-UA"/>
              </w:rPr>
              <w:t>два шляхи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_Toc532166172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5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65F337F8" w14:textId="382E7682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3" w:history="1">
            <w:r w:rsidR="001E5249" w:rsidRPr="00BA7E52">
              <w:rPr>
                <w:rStyle w:val="Hyperlink"/>
                <w:noProof/>
                <w:lang w:val="uk-UA"/>
              </w:rPr>
              <w:t>Start making (почни програмувати)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_Toc532166173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5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3EB70D2B" w14:textId="3316A69A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4" w:history="1">
            <w:r w:rsidR="001E5249" w:rsidRPr="00BA7E52">
              <w:rPr>
                <w:rStyle w:val="Hyperlink"/>
                <w:noProof/>
                <w:lang w:val="uk-UA"/>
              </w:rPr>
              <w:t>Go beyond (Виходь за межі)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_Toc532166174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6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0F810FED" w14:textId="7BE1BE02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5" w:history="1">
            <w:r w:rsidR="001E5249" w:rsidRPr="00BA7E52">
              <w:rPr>
                <w:rStyle w:val="Hyperlink"/>
                <w:noProof/>
                <w:lang w:val="uk-UA"/>
              </w:rPr>
              <w:t>Йдемо ще далі!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_Toc532166175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7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654CC0C0" w14:textId="15788151" w:rsidR="001E5249" w:rsidRDefault="003060D7">
          <w:pPr>
            <w:pStyle w:val="TOC1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6" w:history="1">
            <w:r w:rsidR="001E5249" w:rsidRPr="00BA7E52">
              <w:rPr>
                <w:rStyle w:val="Hyperlink"/>
                <w:noProof/>
                <w:lang w:val="uk-UA"/>
              </w:rPr>
              <w:t>Start Making (почни програмувати)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_Toc532166176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8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4C8B74CB" w14:textId="33B123A7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7" w:history="1">
            <w:r w:rsidR="001E5249" w:rsidRPr="00BA7E52">
              <w:rPr>
                <w:rStyle w:val="Hyperlink"/>
                <w:noProof/>
                <w:lang w:val="uk-UA"/>
              </w:rPr>
              <w:t>скопіювати на BrainPad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_Toc532166177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10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1D0C70EE" w14:textId="101F92A3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8" w:history="1">
            <w:r w:rsidR="001E5249" w:rsidRPr="00BA7E52">
              <w:rPr>
                <w:rStyle w:val="Hyperlink"/>
                <w:noProof/>
                <w:lang w:val="uk-UA"/>
              </w:rPr>
              <w:t>JavaScript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_Toc532166178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17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0155247F" w14:textId="5F6AC04F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79" w:history="1">
            <w:r w:rsidR="001E5249" w:rsidRPr="00BA7E52">
              <w:rPr>
                <w:rStyle w:val="Hyperlink"/>
                <w:noProof/>
                <w:lang w:val="uk-UA"/>
              </w:rPr>
              <w:t>цікавіше з дисплеєм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_Toc532166179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19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3A65BAEF" w14:textId="193CFF20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0" w:history="1">
            <w:r w:rsidR="001E5249" w:rsidRPr="00BA7E52">
              <w:rPr>
                <w:rStyle w:val="Hyperlink"/>
                <w:noProof/>
                <w:lang w:val="uk-UA"/>
              </w:rPr>
              <w:t>граємо по нотах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_Toc532166180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20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6BC12F66" w14:textId="242DA874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1" w:history="1">
            <w:r w:rsidR="001E5249" w:rsidRPr="00BA7E52">
              <w:rPr>
                <w:rStyle w:val="Hyperlink"/>
                <w:noProof/>
                <w:lang w:val="uk-UA"/>
              </w:rPr>
              <w:t>використовуємо кнопки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_Toc532166181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21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6D4459C8" w14:textId="659D33B1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2" w:history="1">
            <w:r w:rsidR="001E5249" w:rsidRPr="00BA7E52">
              <w:rPr>
                <w:rStyle w:val="Hyperlink"/>
                <w:noProof/>
                <w:lang w:val="uk-UA"/>
              </w:rPr>
              <w:t>Тут темно?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_Toc532166182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24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72354610" w14:textId="377A21CF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3" w:history="1">
            <w:r w:rsidR="001E5249" w:rsidRPr="00BA7E52">
              <w:rPr>
                <w:rStyle w:val="Hyperlink"/>
                <w:noProof/>
                <w:lang w:val="uk-UA"/>
              </w:rPr>
              <w:t>перевірка слуху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_Toc532166183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26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00CDD01F" w14:textId="52374163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4" w:history="1">
            <w:r w:rsidR="001E5249" w:rsidRPr="00BA7E52">
              <w:rPr>
                <w:rStyle w:val="Hyperlink"/>
                <w:noProof/>
                <w:lang w:val="uk-UA"/>
              </w:rPr>
              <w:t>серводвигуни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_Toc532166184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30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72B5F5EC" w14:textId="6756EF39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5" w:history="1">
            <w:r w:rsidR="001E5249" w:rsidRPr="00BA7E52">
              <w:rPr>
                <w:rStyle w:val="Hyperlink"/>
                <w:noProof/>
                <w:lang w:val="uk-UA"/>
              </w:rPr>
              <w:t>позиційні серводвигуни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_Toc532166185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31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49A85592" w14:textId="42DB175E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6" w:history="1">
            <w:r w:rsidR="001E5249" w:rsidRPr="00BA7E52">
              <w:rPr>
                <w:rStyle w:val="Hyperlink"/>
                <w:noProof/>
                <w:lang w:val="uk-UA"/>
              </w:rPr>
              <w:t>безперервні серводвигуни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_Toc532166186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33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59E7AA90" w14:textId="57EEDAAE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7" w:history="1">
            <w:r w:rsidR="001E5249" w:rsidRPr="00BA7E52">
              <w:rPr>
                <w:rStyle w:val="Hyperlink"/>
                <w:noProof/>
                <w:lang w:val="uk-UA"/>
              </w:rPr>
              <w:t>Різдвяні вогні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_Toc532166187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37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27873F10" w14:textId="47C4DCEB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8" w:history="1">
            <w:r w:rsidR="001E5249" w:rsidRPr="00BA7E52">
              <w:rPr>
                <w:rStyle w:val="Hyperlink"/>
                <w:noProof/>
                <w:lang w:val="uk-UA"/>
              </w:rPr>
              <w:t>висновки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_Toc532166188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43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0A8B201C" w14:textId="73B46ABD" w:rsidR="001E5249" w:rsidRDefault="003060D7">
          <w:pPr>
            <w:pStyle w:val="TOC1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89" w:history="1">
            <w:r w:rsidR="001E5249" w:rsidRPr="00BA7E52">
              <w:rPr>
                <w:rStyle w:val="Hyperlink"/>
                <w:rFonts w:ascii="Helvetica" w:eastAsia="Helvetica" w:hAnsi="Helvetica" w:cs="Helvetica"/>
                <w:noProof/>
                <w:lang w:val="uk-UA"/>
              </w:rPr>
              <w:t>GO BEYOND – виходимо за межі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_Toc532166189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44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165B76BD" w14:textId="3C34B4CF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0" w:history="1">
            <w:r w:rsidR="001E5249" w:rsidRPr="00BA7E52">
              <w:rPr>
                <w:rStyle w:val="Hyperlink"/>
                <w:noProof/>
                <w:lang w:val="uk-UA"/>
              </w:rPr>
              <w:t>TinyCLR OS</w:t>
            </w:r>
            <w:r w:rsidR="001E5249" w:rsidRPr="00BA7E52">
              <w:rPr>
                <w:rStyle w:val="Hyperlink"/>
                <w:noProof/>
                <w:vertAlign w:val="superscript"/>
                <w:lang w:val="uk-UA"/>
              </w:rPr>
              <w:t>TM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_Toc532166190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44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4DE6FCB6" w14:textId="764F7475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1" w:history="1">
            <w:r w:rsidR="001E5249" w:rsidRPr="00BA7E52">
              <w:rPr>
                <w:rStyle w:val="Hyperlink"/>
                <w:noProof/>
                <w:lang w:val="uk-UA"/>
              </w:rPr>
              <w:t>Visual Studio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_Toc532166191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44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3179B9F8" w14:textId="16F3E7D0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2" w:history="1">
            <w:r w:rsidR="001E5249" w:rsidRPr="00BA7E52">
              <w:rPr>
                <w:rStyle w:val="Hyperlink"/>
                <w:noProof/>
                <w:lang w:val="uk-UA"/>
              </w:rPr>
              <w:t>системні налаштування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_Toc532166192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45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25E02F7E" w14:textId="6FB035F2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3" w:history="1">
            <w:r w:rsidR="001E5249" w:rsidRPr="00BA7E52">
              <w:rPr>
                <w:rStyle w:val="Hyperlink"/>
                <w:noProof/>
                <w:lang w:val="uk-UA"/>
              </w:rPr>
              <w:t>Hello World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_Toc532166193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45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248ACACB" w14:textId="1D421BD3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4" w:history="1">
            <w:r w:rsidR="001E5249" w:rsidRPr="00BA7E52">
              <w:rPr>
                <w:rStyle w:val="Hyperlink"/>
                <w:noProof/>
                <w:lang w:val="uk-UA"/>
              </w:rPr>
              <w:t>нескінченні програми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_Toc532166194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50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7B92954D" w14:textId="7EBFAC05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5" w:history="1">
            <w:r w:rsidR="001E5249" w:rsidRPr="00BA7E52">
              <w:rPr>
                <w:rStyle w:val="Hyperlink"/>
                <w:noProof/>
                <w:lang w:val="uk-UA"/>
              </w:rPr>
              <w:t>BrainPad бібліотеки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_Toc532166195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51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417696B8" w14:textId="55902BC5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6" w:history="1">
            <w:r w:rsidR="001E5249" w:rsidRPr="00BA7E52">
              <w:rPr>
                <w:rStyle w:val="Hyperlink"/>
                <w:noProof/>
                <w:lang w:val="uk-UA"/>
              </w:rPr>
              <w:t>м’яч, що підстрибує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_Toc532166196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55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7D80F279" w14:textId="781B3B79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7" w:history="1">
            <w:r w:rsidR="001E5249" w:rsidRPr="00BA7E52">
              <w:rPr>
                <w:rStyle w:val="Hyperlink"/>
                <w:noProof/>
                <w:lang w:val="uk-UA"/>
              </w:rPr>
              <w:t>різдвяні вогні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_Toc532166197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59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56E2FFCC" w14:textId="01B1FFD2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8" w:history="1">
            <w:r w:rsidR="001E5249" w:rsidRPr="00BA7E52">
              <w:rPr>
                <w:rStyle w:val="Hyperlink"/>
                <w:noProof/>
                <w:lang w:val="uk-UA"/>
              </w:rPr>
              <w:t>бачити світ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_Toc532166198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59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5D7C080E" w14:textId="06E12F4A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199" w:history="1">
            <w:r w:rsidR="001E5249" w:rsidRPr="00BA7E52">
              <w:rPr>
                <w:rStyle w:val="Hyperlink"/>
                <w:noProof/>
                <w:lang w:val="uk-UA"/>
              </w:rPr>
              <w:t>багатопотоковість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_Toc532166199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61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7A4DDDD8" w14:textId="2FC3808C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200" w:history="1">
            <w:r w:rsidR="001E5249" w:rsidRPr="00BA7E52">
              <w:rPr>
                <w:rStyle w:val="Hyperlink"/>
                <w:noProof/>
                <w:lang w:val="uk-UA"/>
              </w:rPr>
              <w:t>зателефонуй мені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_Toc532166200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63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1844A2BB" w14:textId="4FBB81CA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201" w:history="1">
            <w:r w:rsidR="001E5249" w:rsidRPr="00BA7E52">
              <w:rPr>
                <w:rStyle w:val="Hyperlink"/>
                <w:noProof/>
                <w:lang w:val="uk-UA"/>
              </w:rPr>
              <w:t>дроти, що лякають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_Toc532166201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65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1C238BC5" w14:textId="26D1F3C3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202" w:history="1">
            <w:r w:rsidR="001E5249" w:rsidRPr="00BA7E52">
              <w:rPr>
                <w:rStyle w:val="Hyperlink"/>
                <w:noProof/>
                <w:lang w:val="uk-UA"/>
              </w:rPr>
              <w:t>висновки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_Toc532166202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70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1AB5C203" w14:textId="7D241EDE" w:rsidR="001E5249" w:rsidRDefault="003060D7">
          <w:pPr>
            <w:pStyle w:val="TOC2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203" w:history="1">
            <w:r w:rsidR="001E5249" w:rsidRPr="00BA7E52">
              <w:rPr>
                <w:rStyle w:val="Hyperlink"/>
                <w:noProof/>
                <w:lang w:val="uk-UA"/>
              </w:rPr>
              <w:t>Розширення можливостей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_Toc532166203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71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49E09E78" w14:textId="24EC5216" w:rsidR="001E5249" w:rsidRDefault="003060D7">
          <w:pPr>
            <w:pStyle w:val="TOC3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204" w:history="1">
            <w:r w:rsidR="001E5249" w:rsidRPr="00BA7E52">
              <w:rPr>
                <w:rStyle w:val="Hyperlink"/>
                <w:noProof/>
                <w:lang w:val="uk-UA"/>
              </w:rPr>
              <w:t>MikroElektronika Click Boards</w:t>
            </w:r>
            <w:r w:rsidR="001E5249" w:rsidRPr="00BA7E52">
              <w:rPr>
                <w:rStyle w:val="Hyperlink"/>
                <w:noProof/>
                <w:vertAlign w:val="superscript"/>
                <w:lang w:val="uk-UA"/>
              </w:rPr>
              <w:t>TM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_Toc532166204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71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492C2FF8" w14:textId="74464D9B" w:rsidR="001E5249" w:rsidRDefault="003060D7">
          <w:pPr>
            <w:pStyle w:val="TOC3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205" w:history="1">
            <w:r w:rsidR="001E5249" w:rsidRPr="00BA7E52">
              <w:rPr>
                <w:rStyle w:val="Hyperlink"/>
                <w:noProof/>
                <w:lang w:val="uk-UA"/>
              </w:rPr>
              <w:t>Elenco® Snap Circuits®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_Toc532166205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72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3F3916C9" w14:textId="7DA33251" w:rsidR="001E5249" w:rsidRDefault="003060D7">
          <w:pPr>
            <w:pStyle w:val="TOC3"/>
            <w:tabs>
              <w:tab w:val="right" w:leader="dot" w:pos="9350"/>
            </w:tabs>
            <w:rPr>
              <w:noProof/>
              <w:sz w:val="22"/>
              <w:szCs w:val="22"/>
            </w:rPr>
          </w:pPr>
          <w:hyperlink w:anchor="_Toc532166206" w:history="1">
            <w:r w:rsidR="001E5249" w:rsidRPr="00BA7E52">
              <w:rPr>
                <w:rStyle w:val="Hyperlink"/>
                <w:noProof/>
                <w:lang w:val="uk-UA"/>
              </w:rPr>
              <w:t>BreadBoards</w:t>
            </w:r>
            <w:r w:rsidR="001E5249">
              <w:rPr>
                <w:noProof/>
                <w:webHidden/>
              </w:rPr>
              <w:tab/>
            </w:r>
            <w:r w:rsidR="001E5249">
              <w:rPr>
                <w:noProof/>
                <w:webHidden/>
              </w:rPr>
              <w:fldChar w:fldCharType="begin"/>
            </w:r>
            <w:r w:rsidR="001E5249">
              <w:rPr>
                <w:noProof/>
                <w:webHidden/>
              </w:rPr>
              <w:instrText xml:space="preserve"> PAGEREF _Toc532166206 \h </w:instrText>
            </w:r>
            <w:r w:rsidR="001E5249">
              <w:rPr>
                <w:noProof/>
                <w:webHidden/>
              </w:rPr>
            </w:r>
            <w:r w:rsidR="001E5249">
              <w:rPr>
                <w:noProof/>
                <w:webHidden/>
              </w:rPr>
              <w:fldChar w:fldCharType="separate"/>
            </w:r>
            <w:r w:rsidR="00EC2703">
              <w:rPr>
                <w:noProof/>
                <w:webHidden/>
              </w:rPr>
              <w:t>73</w:t>
            </w:r>
            <w:r w:rsidR="001E5249">
              <w:rPr>
                <w:noProof/>
                <w:webHidden/>
              </w:rPr>
              <w:fldChar w:fldCharType="end"/>
            </w:r>
          </w:hyperlink>
        </w:p>
        <w:p w14:paraId="41122703" w14:textId="7C7E08AD" w:rsidR="00FE779E" w:rsidRPr="006141B4" w:rsidRDefault="00FE779E">
          <w:pPr>
            <w:rPr>
              <w:lang w:val="uk-UA"/>
            </w:rPr>
          </w:pPr>
          <w:r w:rsidRPr="006141B4">
            <w:rPr>
              <w:b/>
              <w:bCs/>
              <w:noProof/>
              <w:lang w:val="uk-UA"/>
            </w:rPr>
            <w:fldChar w:fldCharType="end"/>
          </w:r>
        </w:p>
      </w:sdtContent>
    </w:sdt>
    <w:p w14:paraId="6FF5EF27" w14:textId="31FEE1E1" w:rsidR="00163BBA" w:rsidRPr="006141B4" w:rsidRDefault="00163BBA">
      <w:pPr>
        <w:rPr>
          <w:rFonts w:asciiTheme="majorHAnsi" w:eastAsiaTheme="majorEastAsia" w:hAnsiTheme="majorHAnsi" w:cstheme="majorBidi"/>
          <w:color w:val="7B230B" w:themeColor="accent1" w:themeShade="BF"/>
          <w:sz w:val="32"/>
          <w:szCs w:val="32"/>
          <w:lang w:val="uk-UA"/>
        </w:rPr>
      </w:pPr>
      <w:bookmarkStart w:id="0" w:name="_GoBack"/>
      <w:bookmarkEnd w:id="0"/>
    </w:p>
    <w:p w14:paraId="48E4A839" w14:textId="1FB641AE" w:rsidR="0094416B" w:rsidRPr="006141B4" w:rsidRDefault="0065381A" w:rsidP="61CDE619">
      <w:pPr>
        <w:pStyle w:val="Heading1"/>
        <w:keepNext/>
        <w:rPr>
          <w:noProof/>
          <w:lang w:val="uk-UA"/>
        </w:rPr>
      </w:pPr>
      <w:bookmarkStart w:id="1" w:name="_Toc532166168"/>
      <w:r w:rsidRPr="006141B4">
        <w:rPr>
          <w:lang w:val="uk-UA"/>
        </w:rPr>
        <w:lastRenderedPageBreak/>
        <w:t>Вступ</w:t>
      </w:r>
      <w:bookmarkEnd w:id="1"/>
    </w:p>
    <w:p w14:paraId="37AD0407" w14:textId="08F32B0B" w:rsidR="0065381A" w:rsidRPr="006141B4" w:rsidRDefault="3FC69494" w:rsidP="3FC69494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BrainPad</w:t>
      </w:r>
      <w:r w:rsidR="0065381A" w:rsidRPr="006141B4">
        <w:rPr>
          <w:sz w:val="22"/>
          <w:szCs w:val="22"/>
          <w:lang w:val="uk-UA"/>
        </w:rPr>
        <w:t xml:space="preserve"> – потужний </w:t>
      </w:r>
      <w:r w:rsidRPr="006141B4">
        <w:rPr>
          <w:sz w:val="22"/>
          <w:szCs w:val="22"/>
          <w:lang w:val="uk-UA"/>
        </w:rPr>
        <w:t xml:space="preserve">STEM </w:t>
      </w:r>
      <w:r w:rsidR="0065381A" w:rsidRPr="006141B4">
        <w:rPr>
          <w:sz w:val="22"/>
          <w:szCs w:val="22"/>
          <w:lang w:val="uk-UA"/>
        </w:rPr>
        <w:t xml:space="preserve">інструмент для навчання людей будь-якого віку від маленьких дітей до студентів та професіоналів. </w:t>
      </w:r>
    </w:p>
    <w:p w14:paraId="47F54773" w14:textId="6F93E29E" w:rsidR="00135C48" w:rsidRDefault="00764962" w:rsidP="6606770E">
      <w:pPr>
        <w:rPr>
          <w:rFonts w:eastAsia="Times New Roman" w:cs="Times New Roman"/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Ця</w:t>
      </w:r>
      <w:r w:rsidR="0065381A" w:rsidRPr="006141B4">
        <w:rPr>
          <w:sz w:val="22"/>
          <w:szCs w:val="22"/>
          <w:lang w:val="uk-UA"/>
        </w:rPr>
        <w:t xml:space="preserve"> безкоштовна</w:t>
      </w:r>
      <w:r w:rsidR="005E17ED" w:rsidRPr="006141B4">
        <w:rPr>
          <w:sz w:val="22"/>
          <w:szCs w:val="22"/>
          <w:lang w:val="uk-UA"/>
        </w:rPr>
        <w:t xml:space="preserve"> електронна книга – своєрідний гід для </w:t>
      </w:r>
      <w:r w:rsidR="0065381A" w:rsidRPr="006141B4">
        <w:rPr>
          <w:sz w:val="22"/>
          <w:szCs w:val="22"/>
          <w:lang w:val="uk-UA"/>
        </w:rPr>
        <w:t xml:space="preserve">новачків у світ </w:t>
      </w:r>
      <w:r w:rsidR="6606770E" w:rsidRPr="006141B4">
        <w:rPr>
          <w:sz w:val="22"/>
          <w:szCs w:val="22"/>
          <w:lang w:val="uk-UA"/>
        </w:rPr>
        <w:t>BrainPad.</w:t>
      </w:r>
      <w:r w:rsidR="0065381A" w:rsidRPr="006141B4">
        <w:rPr>
          <w:sz w:val="22"/>
          <w:szCs w:val="22"/>
          <w:lang w:val="uk-UA"/>
        </w:rPr>
        <w:t xml:space="preserve"> Більше матеріалів ви можете знайти тут </w:t>
      </w:r>
      <w:hyperlink r:id="rId12" w:history="1">
        <w:r w:rsidR="005824A1" w:rsidRPr="00F01B81">
          <w:rPr>
            <w:rStyle w:val="Hyperlink"/>
            <w:sz w:val="22"/>
            <w:szCs w:val="22"/>
            <w:lang w:val="uk-UA"/>
          </w:rPr>
          <w:t>https://www.brainpad.com</w:t>
        </w:r>
      </w:hyperlink>
      <w:r w:rsidR="6606770E" w:rsidRPr="006141B4">
        <w:rPr>
          <w:rFonts w:eastAsia="Times New Roman" w:cs="Times New Roman"/>
          <w:sz w:val="22"/>
          <w:szCs w:val="22"/>
          <w:lang w:val="uk-UA"/>
        </w:rPr>
        <w:t>.</w:t>
      </w:r>
    </w:p>
    <w:p w14:paraId="573DA9DF" w14:textId="77777777" w:rsidR="00C4551A" w:rsidRPr="00D53126" w:rsidRDefault="00C4551A" w:rsidP="00C4551A">
      <w:pPr>
        <w:pStyle w:val="Heading2"/>
        <w:rPr>
          <w:lang w:val="uk-UA"/>
        </w:rPr>
      </w:pPr>
      <w:bookmarkStart w:id="2" w:name="_Toc520972467"/>
      <w:r w:rsidRPr="00D53126">
        <w:rPr>
          <w:lang w:val="uk-UA"/>
        </w:rPr>
        <w:t>Автор</w:t>
      </w:r>
      <w:bookmarkEnd w:id="2"/>
    </w:p>
    <w:p w14:paraId="73AAAB92" w14:textId="0B737A46" w:rsidR="00C4551A" w:rsidRPr="00D53126" w:rsidRDefault="00C4551A" w:rsidP="00C4551A">
      <w:pPr>
        <w:rPr>
          <w:lang w:val="uk-UA"/>
        </w:rPr>
      </w:pPr>
      <w:r w:rsidRPr="00D53126">
        <w:rPr>
          <w:lang w:val="uk-UA"/>
        </w:rPr>
        <w:t>Гас Ісса – засновник і СЕО компанії GHI Electronics. Він почав захоплюватись програмуванням та електронікою з дитинства. Спочатку було дуже важко на</w:t>
      </w:r>
      <w:r w:rsidR="00D53126">
        <w:rPr>
          <w:lang w:val="uk-UA"/>
        </w:rPr>
        <w:t>в</w:t>
      </w:r>
      <w:r w:rsidRPr="00D53126">
        <w:rPr>
          <w:lang w:val="uk-UA"/>
        </w:rPr>
        <w:t>чатис</w:t>
      </w:r>
      <w:r w:rsidR="00D53126">
        <w:rPr>
          <w:lang w:val="uk-UA"/>
        </w:rPr>
        <w:t>я через обмежений доступ до ресу</w:t>
      </w:r>
      <w:r w:rsidRPr="00D53126">
        <w:rPr>
          <w:lang w:val="uk-UA"/>
        </w:rPr>
        <w:t xml:space="preserve">рсів та відсутності інтернету. Ця постійна боротьба за знання привела його на шлях навчання інших людей. Він </w:t>
      </w:r>
      <w:r w:rsidR="00D53126" w:rsidRPr="00D53126">
        <w:rPr>
          <w:lang w:val="uk-UA"/>
        </w:rPr>
        <w:t>витратив</w:t>
      </w:r>
      <w:r w:rsidRPr="00D53126">
        <w:rPr>
          <w:lang w:val="uk-UA"/>
        </w:rPr>
        <w:t xml:space="preserve"> дуже багато часу, задіявши ресурси своєї компанії, щоб створити доступний спосіб поділитися своїми знаннями. У результаті – створив  BrainPad.</w:t>
      </w:r>
    </w:p>
    <w:p w14:paraId="7584FEE4" w14:textId="3EE33920" w:rsidR="00C4551A" w:rsidRPr="00D53126" w:rsidRDefault="00C4551A" w:rsidP="00C4551A">
      <w:pPr>
        <w:pStyle w:val="Heading2"/>
        <w:rPr>
          <w:rFonts w:ascii="Times New Roman" w:eastAsia="Times New Roman" w:hAnsi="Times New Roman" w:cs="Times New Roman"/>
          <w:lang w:val="uk-UA"/>
        </w:rPr>
      </w:pPr>
      <w:r w:rsidRPr="00D53126">
        <w:rPr>
          <w:lang w:val="uk-UA"/>
        </w:rPr>
        <w:t>глобальне мислення</w:t>
      </w:r>
    </w:p>
    <w:p w14:paraId="0A335E9A" w14:textId="345BBF40" w:rsidR="00C4551A" w:rsidRPr="00D53126" w:rsidRDefault="00C4551A" w:rsidP="00C4551A">
      <w:pPr>
        <w:rPr>
          <w:lang w:val="uk-UA"/>
        </w:rPr>
      </w:pPr>
      <w:r w:rsidRPr="00D53126">
        <w:rPr>
          <w:lang w:val="uk-UA"/>
        </w:rPr>
        <w:t xml:space="preserve">Ми багато працюємо над тим, щоб BrainPad став доступним для кожної культури та мови. Якщо ви  маєте труднощі та </w:t>
      </w:r>
      <w:r w:rsidR="00D53126" w:rsidRPr="00D53126">
        <w:rPr>
          <w:lang w:val="uk-UA"/>
        </w:rPr>
        <w:t>хочете</w:t>
      </w:r>
      <w:r w:rsidRPr="00D53126">
        <w:rPr>
          <w:lang w:val="uk-UA"/>
        </w:rPr>
        <w:t xml:space="preserve"> перекласти цю книгу на </w:t>
      </w:r>
      <w:r w:rsidR="00D53126" w:rsidRPr="00D53126">
        <w:rPr>
          <w:lang w:val="uk-UA"/>
        </w:rPr>
        <w:t>свою мову</w:t>
      </w:r>
      <w:r w:rsidRPr="00D53126">
        <w:rPr>
          <w:lang w:val="uk-UA"/>
        </w:rPr>
        <w:t xml:space="preserve">, будь ласка, </w:t>
      </w:r>
      <w:r w:rsidR="00D53126">
        <w:rPr>
          <w:lang w:val="uk-UA"/>
        </w:rPr>
        <w:t>повідом</w:t>
      </w:r>
      <w:r w:rsidR="00D53126" w:rsidRPr="00D53126">
        <w:rPr>
          <w:lang w:val="uk-UA"/>
        </w:rPr>
        <w:t>те</w:t>
      </w:r>
      <w:r w:rsidRPr="00D53126">
        <w:rPr>
          <w:lang w:val="uk-UA"/>
        </w:rPr>
        <w:t xml:space="preserve"> нас про це, перейшовши за посиланням </w:t>
      </w:r>
      <w:hyperlink r:id="rId13" w:history="1">
        <w:r w:rsidRPr="00D53126">
          <w:rPr>
            <w:rStyle w:val="Hyperlink"/>
            <w:lang w:val="uk-UA"/>
          </w:rPr>
          <w:t>https://www.brainpad.com/contact-us</w:t>
        </w:r>
      </w:hyperlink>
      <w:r w:rsidRPr="00D53126">
        <w:rPr>
          <w:lang w:val="uk-UA"/>
        </w:rPr>
        <w:t>.</w:t>
      </w:r>
    </w:p>
    <w:p w14:paraId="6FC0F177" w14:textId="7E8682E1" w:rsidR="00C4551A" w:rsidRPr="00D53126" w:rsidRDefault="00C4551A" w:rsidP="00C4551A">
      <w:pPr>
        <w:pStyle w:val="Heading2"/>
        <w:rPr>
          <w:lang w:val="uk-UA"/>
        </w:rPr>
      </w:pPr>
      <w:r w:rsidRPr="00D53126">
        <w:rPr>
          <w:lang w:val="uk-UA"/>
        </w:rPr>
        <w:t>ліцензія</w:t>
      </w:r>
    </w:p>
    <w:p w14:paraId="57FC52EC" w14:textId="307F6B72" w:rsidR="00C4551A" w:rsidRPr="00D53126" w:rsidRDefault="00C4551A" w:rsidP="00C4551A">
      <w:pPr>
        <w:rPr>
          <w:lang w:val="uk-UA"/>
        </w:rPr>
      </w:pPr>
      <w:r w:rsidRPr="00D53126">
        <w:rPr>
          <w:lang w:val="uk-UA"/>
        </w:rPr>
        <w:t xml:space="preserve">Ця книга безкоштовна та ліцензійна під CC BY-SA 4.0. Ви можете вільно її редагувати, друкувати та перевидавати. </w:t>
      </w:r>
      <w:r w:rsidR="00787E40" w:rsidRPr="00D53126">
        <w:rPr>
          <w:lang w:val="uk-UA"/>
        </w:rPr>
        <w:t xml:space="preserve">Дізнатися більше про те, що дозволено, а що ні, можна тут </w:t>
      </w:r>
      <w:hyperlink r:id="rId14">
        <w:r w:rsidRPr="00D53126">
          <w:rPr>
            <w:rStyle w:val="Hyperlink"/>
            <w:lang w:val="uk-UA"/>
          </w:rPr>
          <w:t>https://creativecommons.org/licenses/by-sa/4.0/</w:t>
        </w:r>
      </w:hyperlink>
    </w:p>
    <w:p w14:paraId="49990CC0" w14:textId="77AFF7F6" w:rsidR="00596F9A" w:rsidRPr="006141B4" w:rsidRDefault="00764962" w:rsidP="61CDE619">
      <w:pPr>
        <w:pStyle w:val="Heading2"/>
        <w:rPr>
          <w:lang w:val="uk-UA"/>
        </w:rPr>
      </w:pPr>
      <w:bookmarkStart w:id="3" w:name="_Toc532166169"/>
      <w:r w:rsidRPr="006141B4">
        <w:rPr>
          <w:lang w:val="uk-UA"/>
        </w:rPr>
        <w:t>Концепція</w:t>
      </w:r>
      <w:bookmarkEnd w:id="3"/>
    </w:p>
    <w:p w14:paraId="36E5A32A" w14:textId="405D789E" w:rsidR="00764962" w:rsidRPr="006141B4" w:rsidRDefault="6606770E" w:rsidP="00764962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BrainPad</w:t>
      </w:r>
      <w:r w:rsidR="00764962" w:rsidRPr="006141B4">
        <w:rPr>
          <w:sz w:val="22"/>
          <w:szCs w:val="22"/>
          <w:lang w:val="uk-UA"/>
        </w:rPr>
        <w:t xml:space="preserve"> не потребує довготривалих інструкцій. Він логічно пояснює, як працює комп’ютер. </w:t>
      </w:r>
      <w:r w:rsidRPr="006141B4">
        <w:rPr>
          <w:sz w:val="22"/>
          <w:szCs w:val="22"/>
          <w:lang w:val="uk-UA"/>
        </w:rPr>
        <w:t xml:space="preserve"> </w:t>
      </w:r>
      <w:r w:rsidR="00764962" w:rsidRPr="006141B4">
        <w:rPr>
          <w:sz w:val="22"/>
          <w:szCs w:val="22"/>
          <w:lang w:val="uk-UA"/>
        </w:rPr>
        <w:t>В нь</w:t>
      </w:r>
      <w:r w:rsidR="00874057">
        <w:rPr>
          <w:sz w:val="22"/>
          <w:szCs w:val="22"/>
          <w:lang w:val="uk-UA"/>
        </w:rPr>
        <w:t>ому чотири входи (inputs), які</w:t>
      </w:r>
      <w:r w:rsidR="00764962" w:rsidRPr="006141B4">
        <w:rPr>
          <w:sz w:val="22"/>
          <w:szCs w:val="22"/>
          <w:lang w:val="uk-UA"/>
        </w:rPr>
        <w:t xml:space="preserve"> пов’язані з «мозком». «Мозок» (процесор) обдумує інформацію, яка надходить та відображає результат на чотирьох виходах (outputs).    </w:t>
      </w:r>
    </w:p>
    <w:p w14:paraId="35486538" w14:textId="3B1D1E9F" w:rsidR="00147685" w:rsidRPr="006141B4" w:rsidRDefault="00147685" w:rsidP="00711B13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anchor distT="0" distB="0" distL="114300" distR="114300" simplePos="0" relativeHeight="251658261" behindDoc="0" locked="0" layoutInCell="1" allowOverlap="1" wp14:anchorId="672C7A59" wp14:editId="0E051E1E">
            <wp:simplePos x="0" y="0"/>
            <wp:positionH relativeFrom="column">
              <wp:align>center</wp:align>
            </wp:positionH>
            <wp:positionV relativeFrom="paragraph">
              <wp:posOffset>2540</wp:posOffset>
            </wp:positionV>
            <wp:extent cx="3557016" cy="2286653"/>
            <wp:effectExtent l="38100" t="38100" r="100965" b="94615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home-3 (3)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7016" cy="2286653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A88831E" w14:textId="027D044D" w:rsidR="1C43B41D" w:rsidRPr="006141B4" w:rsidRDefault="1C43B41D" w:rsidP="1C43B41D">
      <w:pPr>
        <w:pStyle w:val="Heading2"/>
        <w:rPr>
          <w:lang w:val="uk-UA"/>
        </w:rPr>
      </w:pPr>
      <w:bookmarkStart w:id="4" w:name="_Toc532166170"/>
      <w:r w:rsidRPr="006141B4">
        <w:rPr>
          <w:lang w:val="uk-UA"/>
        </w:rPr>
        <w:t>STEM</w:t>
      </w:r>
      <w:bookmarkEnd w:id="4"/>
    </w:p>
    <w:p w14:paraId="67F5289F" w14:textId="5E5BC622" w:rsidR="00764962" w:rsidRPr="006141B4" w:rsidRDefault="1C43B41D" w:rsidP="00764962">
      <w:pPr>
        <w:rPr>
          <w:rFonts w:ascii="Calibri" w:eastAsia="Calibri" w:hAnsi="Calibri" w:cs="Calibri"/>
          <w:sz w:val="22"/>
          <w:szCs w:val="22"/>
          <w:lang w:val="uk-UA"/>
        </w:rPr>
      </w:pPr>
      <w:r w:rsidRPr="006141B4">
        <w:rPr>
          <w:rFonts w:ascii="Calibri" w:eastAsia="Calibri" w:hAnsi="Calibri" w:cs="Calibri"/>
          <w:sz w:val="22"/>
          <w:szCs w:val="22"/>
          <w:lang w:val="uk-UA"/>
        </w:rPr>
        <w:t xml:space="preserve">STEM — 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 xml:space="preserve">це абревіатура від 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>Science (наука), Technology (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>техніка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>), Engineering (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>інженерія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 xml:space="preserve">) 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>і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 xml:space="preserve"> Mathematics (математика). 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 xml:space="preserve">Вперше поняття 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>STEM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 xml:space="preserve"> було представлене Національним науковим фондом США у 2001 році. Зараз 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 xml:space="preserve">STEM 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>є однією з най</w:t>
      </w:r>
      <w:r w:rsidR="00874057">
        <w:rPr>
          <w:rFonts w:ascii="Calibri" w:eastAsia="Calibri" w:hAnsi="Calibri" w:cs="Calibri"/>
          <w:sz w:val="22"/>
          <w:szCs w:val="22"/>
          <w:lang w:val="uk-UA"/>
        </w:rPr>
        <w:t xml:space="preserve">більш 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>обговорюван</w:t>
      </w:r>
      <w:r w:rsidR="00874057">
        <w:rPr>
          <w:rFonts w:ascii="Calibri" w:eastAsia="Calibri" w:hAnsi="Calibri" w:cs="Calibri"/>
          <w:sz w:val="22"/>
          <w:szCs w:val="22"/>
          <w:lang w:val="uk-UA"/>
        </w:rPr>
        <w:t xml:space="preserve">их 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 xml:space="preserve">тем в освітній системі Сполучених Штатів Америки. 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 xml:space="preserve"> 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 xml:space="preserve">Однак викладання 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 xml:space="preserve">STEM — 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>це не лише ці чотири галузі в освіті. Освітній підхід STEM спрямований на те, щоб</w:t>
      </w:r>
      <w:r w:rsidR="00874057">
        <w:rPr>
          <w:rFonts w:ascii="Calibri" w:eastAsia="Calibri" w:hAnsi="Calibri" w:cs="Calibri"/>
          <w:sz w:val="22"/>
          <w:szCs w:val="22"/>
          <w:lang w:val="uk-UA"/>
        </w:rPr>
        <w:t>и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 xml:space="preserve"> </w:t>
      </w:r>
      <w:r w:rsidR="00874057" w:rsidRPr="006141B4">
        <w:rPr>
          <w:rFonts w:ascii="Calibri" w:eastAsia="Calibri" w:hAnsi="Calibri" w:cs="Calibri"/>
          <w:sz w:val="22"/>
          <w:szCs w:val="22"/>
          <w:lang w:val="uk-UA"/>
        </w:rPr>
        <w:t>зв’язати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 xml:space="preserve"> навчання у класі з </w:t>
      </w:r>
      <w:r w:rsidR="00874057" w:rsidRPr="006141B4">
        <w:rPr>
          <w:rFonts w:ascii="Calibri" w:eastAsia="Calibri" w:hAnsi="Calibri" w:cs="Calibri"/>
          <w:sz w:val="22"/>
          <w:szCs w:val="22"/>
          <w:lang w:val="uk-UA"/>
        </w:rPr>
        <w:t>реальним</w:t>
      </w:r>
      <w:r w:rsidR="00764962" w:rsidRPr="006141B4">
        <w:rPr>
          <w:rFonts w:ascii="Calibri" w:eastAsia="Calibri" w:hAnsi="Calibri" w:cs="Calibri"/>
          <w:sz w:val="22"/>
          <w:szCs w:val="22"/>
          <w:lang w:val="uk-UA"/>
        </w:rPr>
        <w:t xml:space="preserve"> світом, підкреслюючи комунікацію, співпрацю, критичне мислення і творчий підхід у процесі викладання інженерного проектування. </w:t>
      </w:r>
    </w:p>
    <w:p w14:paraId="1FF7A59F" w14:textId="1FFDD5DA" w:rsidR="1C43B41D" w:rsidRPr="006141B4" w:rsidRDefault="00C01422" w:rsidP="1C43B41D">
      <w:pPr>
        <w:pStyle w:val="Heading2"/>
        <w:rPr>
          <w:lang w:val="uk-UA"/>
        </w:rPr>
      </w:pPr>
      <w:bookmarkStart w:id="5" w:name="_Toc532166171"/>
      <w:r w:rsidRPr="006141B4">
        <w:rPr>
          <w:lang w:val="uk-UA"/>
        </w:rPr>
        <w:t>філософія</w:t>
      </w:r>
      <w:bookmarkEnd w:id="5"/>
    </w:p>
    <w:p w14:paraId="4C14FEF2" w14:textId="7A4FA9F4" w:rsidR="00C01422" w:rsidRPr="006141B4" w:rsidRDefault="00FC3F04" w:rsidP="730E54BB">
      <w:pPr>
        <w:rPr>
          <w:sz w:val="22"/>
          <w:szCs w:val="22"/>
          <w:lang w:val="uk-UA"/>
        </w:rPr>
      </w:pPr>
      <w:r>
        <w:rPr>
          <w:sz w:val="22"/>
          <w:szCs w:val="22"/>
          <w:lang w:val="uk-UA"/>
        </w:rPr>
        <w:t>Освітній системі</w:t>
      </w:r>
      <w:r w:rsidR="00C01422" w:rsidRPr="006141B4">
        <w:rPr>
          <w:sz w:val="22"/>
          <w:szCs w:val="22"/>
          <w:lang w:val="uk-UA"/>
        </w:rPr>
        <w:t xml:space="preserve"> </w:t>
      </w:r>
      <w:r w:rsidR="730E54BB" w:rsidRPr="006141B4">
        <w:rPr>
          <w:sz w:val="22"/>
          <w:szCs w:val="22"/>
          <w:lang w:val="uk-UA"/>
        </w:rPr>
        <w:t xml:space="preserve">STEM </w:t>
      </w:r>
      <w:r w:rsidR="00874057" w:rsidRPr="006141B4">
        <w:rPr>
          <w:sz w:val="22"/>
          <w:szCs w:val="22"/>
          <w:lang w:val="uk-UA"/>
        </w:rPr>
        <w:t>потріб</w:t>
      </w:r>
      <w:r w:rsidR="00874057">
        <w:rPr>
          <w:sz w:val="22"/>
          <w:szCs w:val="22"/>
          <w:lang w:val="uk-UA"/>
        </w:rPr>
        <w:t>ні не іграшки, а п</w:t>
      </w:r>
      <w:r w:rsidR="00C01422" w:rsidRPr="006141B4">
        <w:rPr>
          <w:sz w:val="22"/>
          <w:szCs w:val="22"/>
          <w:lang w:val="uk-UA"/>
        </w:rPr>
        <w:t>латформ</w:t>
      </w:r>
      <w:r w:rsidR="00874057">
        <w:rPr>
          <w:sz w:val="22"/>
          <w:szCs w:val="22"/>
          <w:lang w:val="uk-UA"/>
        </w:rPr>
        <w:t>и</w:t>
      </w:r>
      <w:r w:rsidR="00C01422" w:rsidRPr="006141B4">
        <w:rPr>
          <w:sz w:val="22"/>
          <w:szCs w:val="22"/>
          <w:lang w:val="uk-UA"/>
        </w:rPr>
        <w:t>, які розвивають</w:t>
      </w:r>
      <w:r w:rsidR="00874057">
        <w:rPr>
          <w:sz w:val="22"/>
          <w:szCs w:val="22"/>
          <w:lang w:val="uk-UA"/>
        </w:rPr>
        <w:t xml:space="preserve">. </w:t>
      </w:r>
      <w:r w:rsidR="00C01422" w:rsidRPr="006141B4">
        <w:rPr>
          <w:sz w:val="22"/>
          <w:szCs w:val="22"/>
          <w:lang w:val="uk-UA"/>
        </w:rPr>
        <w:t xml:space="preserve">Якщо ви розвиваєтесь, значить і BrainPad з вами! Під егідою інструментів STEM існує багато «іграшок», але більшості з них не вистачає багатогранності, щоб підтримувати </w:t>
      </w:r>
      <w:r w:rsidR="00956883">
        <w:rPr>
          <w:sz w:val="22"/>
          <w:szCs w:val="22"/>
          <w:lang w:val="uk-UA"/>
        </w:rPr>
        <w:t xml:space="preserve">цікавість </w:t>
      </w:r>
      <w:r w:rsidR="00C01422" w:rsidRPr="006141B4">
        <w:rPr>
          <w:sz w:val="22"/>
          <w:szCs w:val="22"/>
          <w:lang w:val="uk-UA"/>
        </w:rPr>
        <w:t>студентів на</w:t>
      </w:r>
      <w:r w:rsidR="00956883">
        <w:rPr>
          <w:sz w:val="22"/>
          <w:szCs w:val="22"/>
          <w:lang w:val="uk-UA"/>
        </w:rPr>
        <w:t xml:space="preserve"> тривалий час.  BrainPad включає</w:t>
      </w:r>
      <w:r w:rsidR="00C01422" w:rsidRPr="006141B4">
        <w:rPr>
          <w:sz w:val="22"/>
          <w:szCs w:val="22"/>
          <w:lang w:val="uk-UA"/>
        </w:rPr>
        <w:t xml:space="preserve"> в себе програмування (від новачка до професіонала), </w:t>
      </w:r>
      <w:r w:rsidR="00EF42F9" w:rsidRPr="006141B4">
        <w:rPr>
          <w:sz w:val="22"/>
          <w:szCs w:val="22"/>
          <w:lang w:val="uk-UA"/>
        </w:rPr>
        <w:t>електроніку</w:t>
      </w:r>
      <w:r w:rsidR="00C01422" w:rsidRPr="006141B4">
        <w:rPr>
          <w:sz w:val="22"/>
          <w:szCs w:val="22"/>
          <w:lang w:val="uk-UA"/>
        </w:rPr>
        <w:t>, інженерну справу, робототехніку та багато іншого на недорогій платформі</w:t>
      </w:r>
      <w:r w:rsidR="00EF42F9">
        <w:rPr>
          <w:sz w:val="22"/>
          <w:szCs w:val="22"/>
          <w:lang w:val="uk-UA"/>
        </w:rPr>
        <w:t>, яку можуть</w:t>
      </w:r>
      <w:r w:rsidR="00DA54A4" w:rsidRPr="006141B4">
        <w:rPr>
          <w:sz w:val="22"/>
          <w:szCs w:val="22"/>
          <w:lang w:val="uk-UA"/>
        </w:rPr>
        <w:t xml:space="preserve"> використовувати як школярі</w:t>
      </w:r>
      <w:r w:rsidR="00C01422" w:rsidRPr="006141B4">
        <w:rPr>
          <w:sz w:val="22"/>
          <w:szCs w:val="22"/>
          <w:lang w:val="uk-UA"/>
        </w:rPr>
        <w:t>, так і студен</w:t>
      </w:r>
      <w:r w:rsidR="00DA54A4" w:rsidRPr="006141B4">
        <w:rPr>
          <w:sz w:val="22"/>
          <w:szCs w:val="22"/>
          <w:lang w:val="uk-UA"/>
        </w:rPr>
        <w:t>ти</w:t>
      </w:r>
      <w:r w:rsidR="00C01422" w:rsidRPr="006141B4">
        <w:rPr>
          <w:sz w:val="22"/>
          <w:szCs w:val="22"/>
          <w:lang w:val="uk-UA"/>
        </w:rPr>
        <w:t xml:space="preserve">. Це підтверджується 15-річним досвідом </w:t>
      </w:r>
      <w:r w:rsidR="00DA54A4" w:rsidRPr="006141B4">
        <w:rPr>
          <w:sz w:val="22"/>
          <w:szCs w:val="22"/>
          <w:lang w:val="uk-UA"/>
        </w:rPr>
        <w:t xml:space="preserve">використання цієї платформи в США та країнах Європи. Ті ж інструменти, які використовують комерційні клієнти для роботи з промисловим </w:t>
      </w:r>
      <w:r w:rsidR="00956883" w:rsidRPr="006141B4">
        <w:rPr>
          <w:sz w:val="22"/>
          <w:szCs w:val="22"/>
          <w:lang w:val="uk-UA"/>
        </w:rPr>
        <w:t>контро</w:t>
      </w:r>
      <w:r w:rsidR="00956883">
        <w:rPr>
          <w:sz w:val="22"/>
          <w:szCs w:val="22"/>
          <w:lang w:val="uk-UA"/>
        </w:rPr>
        <w:t>л</w:t>
      </w:r>
      <w:r w:rsidR="00956883" w:rsidRPr="006141B4">
        <w:rPr>
          <w:sz w:val="22"/>
          <w:szCs w:val="22"/>
          <w:lang w:val="uk-UA"/>
        </w:rPr>
        <w:t>ерами</w:t>
      </w:r>
      <w:r w:rsidR="00DA54A4" w:rsidRPr="006141B4">
        <w:rPr>
          <w:sz w:val="22"/>
          <w:szCs w:val="22"/>
          <w:lang w:val="uk-UA"/>
        </w:rPr>
        <w:t>, можуть бути використані і для роботи з BrainPad. BrainPad приводить студентів до програмування</w:t>
      </w:r>
      <w:r w:rsidR="00956883">
        <w:rPr>
          <w:sz w:val="22"/>
          <w:szCs w:val="22"/>
          <w:lang w:val="uk-UA"/>
        </w:rPr>
        <w:t xml:space="preserve"> шляхом побудови програм за допомогою </w:t>
      </w:r>
      <w:r w:rsidR="00DA54A4" w:rsidRPr="006141B4">
        <w:rPr>
          <w:sz w:val="22"/>
          <w:szCs w:val="22"/>
          <w:lang w:val="uk-UA"/>
        </w:rPr>
        <w:t xml:space="preserve">перетягання блоків до професійного програмування та інженерії. Жодна інша платформа STEM не здатна на таке.  </w:t>
      </w:r>
    </w:p>
    <w:p w14:paraId="5468A2BC" w14:textId="0AAEB7B8" w:rsidR="000C4289" w:rsidRPr="006141B4" w:rsidRDefault="00094D58" w:rsidP="61CDE619">
      <w:pPr>
        <w:pStyle w:val="Heading1"/>
        <w:keepNext/>
        <w:rPr>
          <w:lang w:val="uk-UA"/>
        </w:rPr>
      </w:pPr>
      <w:bookmarkStart w:id="6" w:name="_Toc532166172"/>
      <w:r w:rsidRPr="006141B4">
        <w:rPr>
          <w:lang w:val="uk-UA"/>
        </w:rPr>
        <w:lastRenderedPageBreak/>
        <w:t>два шляхи</w:t>
      </w:r>
      <w:bookmarkEnd w:id="6"/>
    </w:p>
    <w:p w14:paraId="2F844216" w14:textId="3BBF4151" w:rsidR="006E4BC1" w:rsidRPr="006141B4" w:rsidRDefault="730E54BB" w:rsidP="730E54BB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BrainPad </w:t>
      </w:r>
      <w:r w:rsidR="00094D58" w:rsidRPr="006141B4">
        <w:rPr>
          <w:sz w:val="22"/>
          <w:szCs w:val="22"/>
          <w:lang w:val="uk-UA"/>
        </w:rPr>
        <w:t>пропонує два шляхи ви</w:t>
      </w:r>
      <w:r w:rsidR="00956883">
        <w:rPr>
          <w:sz w:val="22"/>
          <w:szCs w:val="22"/>
          <w:lang w:val="uk-UA"/>
        </w:rPr>
        <w:t>в</w:t>
      </w:r>
      <w:r w:rsidR="00094D58" w:rsidRPr="006141B4">
        <w:rPr>
          <w:sz w:val="22"/>
          <w:szCs w:val="22"/>
          <w:lang w:val="uk-UA"/>
        </w:rPr>
        <w:t xml:space="preserve">чення програмування: </w:t>
      </w:r>
      <w:r w:rsidRPr="006141B4">
        <w:rPr>
          <w:rStyle w:val="SubtleReference"/>
          <w:sz w:val="22"/>
          <w:szCs w:val="22"/>
          <w:lang w:val="uk-UA"/>
        </w:rPr>
        <w:t>Start Making (</w:t>
      </w:r>
      <w:r w:rsidR="00094D58" w:rsidRPr="006141B4">
        <w:rPr>
          <w:rStyle w:val="SubtleReference"/>
          <w:sz w:val="22"/>
          <w:szCs w:val="22"/>
          <w:lang w:val="uk-UA"/>
        </w:rPr>
        <w:t>Почни програмувати</w:t>
      </w:r>
      <w:r w:rsidRPr="006141B4">
        <w:rPr>
          <w:rStyle w:val="SubtleReference"/>
          <w:sz w:val="22"/>
          <w:szCs w:val="22"/>
          <w:lang w:val="uk-UA"/>
        </w:rPr>
        <w:t xml:space="preserve">) </w:t>
      </w:r>
      <w:r w:rsidR="00094D58" w:rsidRPr="006141B4">
        <w:rPr>
          <w:rStyle w:val="SubtleReference"/>
          <w:sz w:val="22"/>
          <w:szCs w:val="22"/>
          <w:lang w:val="uk-UA"/>
        </w:rPr>
        <w:t>і</w:t>
      </w:r>
      <w:r w:rsidRPr="006141B4">
        <w:rPr>
          <w:rStyle w:val="SubtleReference"/>
          <w:sz w:val="22"/>
          <w:szCs w:val="22"/>
          <w:lang w:val="uk-UA"/>
        </w:rPr>
        <w:t xml:space="preserve"> Go Beyond (</w:t>
      </w:r>
      <w:r w:rsidR="00094D58" w:rsidRPr="006141B4">
        <w:rPr>
          <w:rStyle w:val="SubtleReference"/>
          <w:sz w:val="22"/>
          <w:szCs w:val="22"/>
          <w:lang w:val="uk-UA"/>
        </w:rPr>
        <w:t>Виходь за межі</w:t>
      </w:r>
      <w:r w:rsidRPr="006141B4">
        <w:rPr>
          <w:rStyle w:val="SubtleReference"/>
          <w:sz w:val="22"/>
          <w:szCs w:val="22"/>
          <w:lang w:val="uk-UA"/>
        </w:rPr>
        <w:t xml:space="preserve">). </w:t>
      </w:r>
      <w:r w:rsidR="006E4BC1" w:rsidRPr="006141B4">
        <w:rPr>
          <w:sz w:val="22"/>
          <w:szCs w:val="22"/>
          <w:lang w:val="uk-UA"/>
        </w:rPr>
        <w:t>Перший шлях досить простий</w:t>
      </w:r>
      <w:r w:rsidR="00956883">
        <w:rPr>
          <w:sz w:val="22"/>
          <w:szCs w:val="22"/>
          <w:lang w:val="uk-UA"/>
        </w:rPr>
        <w:t>,</w:t>
      </w:r>
      <w:r w:rsidR="006E4BC1" w:rsidRPr="006141B4">
        <w:rPr>
          <w:sz w:val="22"/>
          <w:szCs w:val="22"/>
          <w:lang w:val="uk-UA"/>
        </w:rPr>
        <w:t xml:space="preserve"> з низьким порогом входження, а другий пропонує вий</w:t>
      </w:r>
      <w:r w:rsidR="00956883">
        <w:rPr>
          <w:sz w:val="22"/>
          <w:szCs w:val="22"/>
          <w:lang w:val="uk-UA"/>
        </w:rPr>
        <w:t>ти за межі і почати використову</w:t>
      </w:r>
      <w:r w:rsidR="006E4BC1" w:rsidRPr="006141B4">
        <w:rPr>
          <w:sz w:val="22"/>
          <w:szCs w:val="22"/>
          <w:lang w:val="uk-UA"/>
        </w:rPr>
        <w:t>вати ті є інс</w:t>
      </w:r>
      <w:r w:rsidR="00956883">
        <w:rPr>
          <w:sz w:val="22"/>
          <w:szCs w:val="22"/>
          <w:lang w:val="uk-UA"/>
        </w:rPr>
        <w:t>т</w:t>
      </w:r>
      <w:r w:rsidR="006E4BC1" w:rsidRPr="006141B4">
        <w:rPr>
          <w:sz w:val="22"/>
          <w:szCs w:val="22"/>
          <w:lang w:val="uk-UA"/>
        </w:rPr>
        <w:t xml:space="preserve">рументи, що й професіонали. </w:t>
      </w:r>
    </w:p>
    <w:p w14:paraId="2BA3841A" w14:textId="6906F618" w:rsidR="396340EC" w:rsidRPr="006141B4" w:rsidRDefault="6C47E6B5" w:rsidP="396340EC">
      <w:pPr>
        <w:pStyle w:val="Heading2"/>
        <w:rPr>
          <w:lang w:val="uk-UA"/>
        </w:rPr>
      </w:pPr>
      <w:bookmarkStart w:id="7" w:name="_Toc532166173"/>
      <w:r w:rsidRPr="006141B4">
        <w:rPr>
          <w:lang w:val="uk-UA"/>
        </w:rPr>
        <w:t>Start making (</w:t>
      </w:r>
      <w:r w:rsidR="006E4BC1" w:rsidRPr="006141B4">
        <w:rPr>
          <w:lang w:val="uk-UA"/>
        </w:rPr>
        <w:t>почни програмувати</w:t>
      </w:r>
      <w:r w:rsidRPr="006141B4">
        <w:rPr>
          <w:lang w:val="uk-UA"/>
        </w:rPr>
        <w:t>)</w:t>
      </w:r>
      <w:bookmarkEnd w:id="7"/>
    </w:p>
    <w:p w14:paraId="7F6CB398" w14:textId="5B55C0B3" w:rsidR="00C50195" w:rsidRPr="006141B4" w:rsidRDefault="006E4BC1" w:rsidP="396340EC">
      <w:pPr>
        <w:rPr>
          <w:b/>
          <w:bCs/>
          <w:color w:val="A5300F" w:themeColor="accent1"/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Починаючи роботу з</w:t>
      </w:r>
      <w:r w:rsidR="00956883">
        <w:rPr>
          <w:sz w:val="22"/>
          <w:szCs w:val="22"/>
          <w:lang w:val="uk-UA"/>
        </w:rPr>
        <w:t>і</w:t>
      </w:r>
      <w:r w:rsidRPr="006141B4">
        <w:rPr>
          <w:sz w:val="22"/>
          <w:szCs w:val="22"/>
          <w:lang w:val="uk-UA"/>
        </w:rPr>
        <w:t xml:space="preserve"> </w:t>
      </w:r>
      <w:r w:rsidR="396340EC" w:rsidRPr="006141B4">
        <w:rPr>
          <w:rStyle w:val="SubtleReference"/>
          <w:sz w:val="22"/>
          <w:szCs w:val="22"/>
          <w:lang w:val="uk-UA"/>
        </w:rPr>
        <w:t>Start Making</w:t>
      </w:r>
      <w:r w:rsidRPr="006141B4">
        <w:rPr>
          <w:rStyle w:val="SubtleReference"/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вам не доведеться нічого встановлювати на комп</w:t>
      </w:r>
      <w:r w:rsidR="00BF11C6">
        <w:rPr>
          <w:sz w:val="22"/>
          <w:szCs w:val="22"/>
          <w:lang w:val="uk-UA"/>
        </w:rPr>
        <w:t>’</w:t>
      </w:r>
      <w:r w:rsidRPr="006141B4">
        <w:rPr>
          <w:sz w:val="22"/>
          <w:szCs w:val="22"/>
          <w:lang w:val="uk-UA"/>
        </w:rPr>
        <w:t xml:space="preserve">ютер – усі інструменти вже встановлені і готові до роботи через інтернет-браузер, використовуючи </w:t>
      </w:r>
      <w:r w:rsidR="396340EC" w:rsidRPr="006141B4">
        <w:rPr>
          <w:sz w:val="22"/>
          <w:szCs w:val="22"/>
          <w:lang w:val="uk-UA"/>
        </w:rPr>
        <w:t>Microsoft MakeCode</w:t>
      </w:r>
      <w:r w:rsidR="00BF11C6">
        <w:rPr>
          <w:sz w:val="22"/>
          <w:szCs w:val="22"/>
          <w:lang w:val="uk-UA"/>
        </w:rPr>
        <w:t xml:space="preserve"> (графічний редактор коду)</w:t>
      </w:r>
      <w:r w:rsidR="396340EC" w:rsidRPr="006141B4">
        <w:rPr>
          <w:sz w:val="22"/>
          <w:szCs w:val="22"/>
          <w:lang w:val="uk-UA"/>
        </w:rPr>
        <w:t xml:space="preserve">. </w:t>
      </w:r>
      <w:r w:rsidRPr="006141B4">
        <w:rPr>
          <w:sz w:val="22"/>
          <w:szCs w:val="22"/>
          <w:lang w:val="uk-UA"/>
        </w:rPr>
        <w:t xml:space="preserve">Другий шлях – </w:t>
      </w:r>
      <w:r w:rsidR="396340EC" w:rsidRPr="006141B4">
        <w:rPr>
          <w:rStyle w:val="SubtleReference"/>
          <w:sz w:val="22"/>
          <w:szCs w:val="22"/>
          <w:lang w:val="uk-UA"/>
        </w:rPr>
        <w:t>Go Beyond</w:t>
      </w:r>
      <w:r w:rsidRPr="006141B4">
        <w:rPr>
          <w:sz w:val="22"/>
          <w:szCs w:val="22"/>
          <w:lang w:val="uk-UA"/>
        </w:rPr>
        <w:t xml:space="preserve">  потребує встановлення і налаштування програмного забезпечення.  BrainPad працює в середовищі </w:t>
      </w:r>
      <w:r w:rsidR="396340EC" w:rsidRPr="006141B4">
        <w:rPr>
          <w:sz w:val="22"/>
          <w:szCs w:val="22"/>
          <w:lang w:val="uk-UA"/>
        </w:rPr>
        <w:t>Microsoft Visual Studio.</w:t>
      </w:r>
    </w:p>
    <w:p w14:paraId="6F05F12B" w14:textId="1383825E" w:rsidR="009C6B80" w:rsidRPr="006141B4" w:rsidRDefault="006E4BC1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З</w:t>
      </w:r>
      <w:r w:rsidR="396340EC" w:rsidRPr="006141B4">
        <w:rPr>
          <w:sz w:val="22"/>
          <w:szCs w:val="22"/>
          <w:lang w:val="uk-UA"/>
        </w:rPr>
        <w:t xml:space="preserve"> Microsoft MakeCode (Start Making)</w:t>
      </w:r>
      <w:r w:rsidRPr="006141B4">
        <w:rPr>
          <w:sz w:val="22"/>
          <w:szCs w:val="22"/>
          <w:lang w:val="uk-UA"/>
        </w:rPr>
        <w:t xml:space="preserve"> ви можете програмувати, просто складаючи блоки або використовуючи</w:t>
      </w:r>
      <w:r w:rsidR="009C6B80" w:rsidRPr="006141B4">
        <w:rPr>
          <w:sz w:val="22"/>
          <w:szCs w:val="22"/>
          <w:lang w:val="uk-UA"/>
        </w:rPr>
        <w:t xml:space="preserve"> мову програмування JavaScript</w:t>
      </w:r>
      <w:r w:rsidR="396340EC" w:rsidRPr="006141B4">
        <w:rPr>
          <w:sz w:val="22"/>
          <w:szCs w:val="22"/>
          <w:lang w:val="uk-UA"/>
        </w:rPr>
        <w:t xml:space="preserve"> </w:t>
      </w:r>
      <w:r w:rsidR="009C6B80" w:rsidRPr="006141B4">
        <w:rPr>
          <w:sz w:val="22"/>
          <w:szCs w:val="22"/>
          <w:lang w:val="uk-UA"/>
        </w:rPr>
        <w:t xml:space="preserve">прямо у вашому </w:t>
      </w:r>
      <w:r w:rsidR="00BF11C6">
        <w:rPr>
          <w:sz w:val="22"/>
          <w:szCs w:val="22"/>
          <w:lang w:val="uk-UA"/>
        </w:rPr>
        <w:t>і</w:t>
      </w:r>
      <w:r w:rsidR="009C6B80" w:rsidRPr="006141B4">
        <w:rPr>
          <w:sz w:val="22"/>
          <w:szCs w:val="22"/>
          <w:lang w:val="uk-UA"/>
        </w:rPr>
        <w:t>нтернет-браузері. На малюнку, що нижче, наведений приклад програми, яка</w:t>
      </w:r>
      <w:r w:rsidR="00BF11C6">
        <w:rPr>
          <w:sz w:val="22"/>
          <w:szCs w:val="22"/>
          <w:lang w:val="uk-UA"/>
        </w:rPr>
        <w:t xml:space="preserve"> кожну секунду</w:t>
      </w:r>
      <w:r w:rsidR="009C6B80" w:rsidRPr="006141B4">
        <w:rPr>
          <w:sz w:val="22"/>
          <w:szCs w:val="22"/>
          <w:lang w:val="uk-UA"/>
        </w:rPr>
        <w:t xml:space="preserve"> включає спочатку синій світлодіод, а потім чер</w:t>
      </w:r>
      <w:r w:rsidR="00BF11C6">
        <w:rPr>
          <w:sz w:val="22"/>
          <w:szCs w:val="22"/>
          <w:lang w:val="uk-UA"/>
        </w:rPr>
        <w:t>в</w:t>
      </w:r>
      <w:r w:rsidR="009C6B80" w:rsidRPr="006141B4">
        <w:rPr>
          <w:sz w:val="22"/>
          <w:szCs w:val="22"/>
          <w:lang w:val="uk-UA"/>
        </w:rPr>
        <w:t xml:space="preserve">оний </w:t>
      </w:r>
      <w:r w:rsidR="00DE2224">
        <w:rPr>
          <w:sz w:val="22"/>
          <w:szCs w:val="22"/>
          <w:lang w:val="uk-UA"/>
        </w:rPr>
        <w:t>у нескінченному</w:t>
      </w:r>
      <w:r w:rsidR="009C6B80" w:rsidRPr="006141B4">
        <w:rPr>
          <w:sz w:val="22"/>
          <w:szCs w:val="22"/>
          <w:lang w:val="uk-UA"/>
        </w:rPr>
        <w:t xml:space="preserve"> циклі. </w:t>
      </w:r>
    </w:p>
    <w:p w14:paraId="5CB30948" w14:textId="131FC0E4" w:rsidR="00426D61" w:rsidRPr="006141B4" w:rsidRDefault="396340EC" w:rsidP="396340EC">
      <w:pPr>
        <w:rPr>
          <w:lang w:val="uk-UA"/>
        </w:rPr>
      </w:pPr>
      <w:r w:rsidRPr="006141B4">
        <w:rPr>
          <w:lang w:val="uk-UA"/>
        </w:rPr>
        <w:t xml:space="preserve">  </w:t>
      </w:r>
    </w:p>
    <w:p w14:paraId="40AF88AF" w14:textId="5F62459B" w:rsidR="000C4289" w:rsidRPr="006141B4" w:rsidRDefault="000C4289" w:rsidP="000C4289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24C05F26" wp14:editId="01034818">
            <wp:extent cx="5262880" cy="2586355"/>
            <wp:effectExtent l="38100" t="38100" r="90170" b="99695"/>
            <wp:docPr id="8464109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5863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40D37F" w14:textId="64C56C29" w:rsidR="009C6B80" w:rsidRPr="006141B4" w:rsidRDefault="009C6B80" w:rsidP="6C47E6B5">
      <w:pPr>
        <w:keepNext/>
        <w:keepLines/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 xml:space="preserve">На цьому малюнку – скріншот симулятора, тобто, віртуальний </w:t>
      </w:r>
      <w:r w:rsidR="6C47E6B5" w:rsidRPr="006141B4">
        <w:rPr>
          <w:sz w:val="22"/>
          <w:szCs w:val="22"/>
          <w:lang w:val="uk-UA"/>
        </w:rPr>
        <w:t xml:space="preserve">BrainPad. </w:t>
      </w:r>
      <w:r w:rsidRPr="006141B4">
        <w:rPr>
          <w:sz w:val="22"/>
          <w:szCs w:val="22"/>
          <w:lang w:val="uk-UA"/>
        </w:rPr>
        <w:t>Він запускає програму прямісінько на дисплеї вашого монітору. Знаходиться він у лівому боці екрану у вікні Microsoft MakeCode. Симулятор дозволяє вам тестувати програми пря</w:t>
      </w:r>
      <w:r w:rsidR="00BF11C6">
        <w:rPr>
          <w:sz w:val="22"/>
          <w:szCs w:val="22"/>
          <w:lang w:val="uk-UA"/>
        </w:rPr>
        <w:t>м</w:t>
      </w:r>
      <w:r w:rsidRPr="006141B4">
        <w:rPr>
          <w:sz w:val="22"/>
          <w:szCs w:val="22"/>
          <w:lang w:val="uk-UA"/>
        </w:rPr>
        <w:t xml:space="preserve">о у вашому браузері без завантаження в BrainPad. Це чудова можливість почати роботу </w:t>
      </w:r>
      <w:r w:rsidR="00BF11C6">
        <w:rPr>
          <w:sz w:val="22"/>
          <w:szCs w:val="22"/>
          <w:lang w:val="uk-UA"/>
        </w:rPr>
        <w:t>вже</w:t>
      </w:r>
      <w:r w:rsidRPr="006141B4">
        <w:rPr>
          <w:sz w:val="22"/>
          <w:szCs w:val="22"/>
          <w:lang w:val="uk-UA"/>
        </w:rPr>
        <w:t xml:space="preserve"> зараз, навіть якщо ви ще не маєте BrainPad.</w:t>
      </w:r>
    </w:p>
    <w:p w14:paraId="1578D416" w14:textId="568ECD81" w:rsidR="00596F9A" w:rsidRPr="006141B4" w:rsidRDefault="00596F9A" w:rsidP="00596F9A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29983B78" wp14:editId="4A56FB99">
            <wp:extent cx="3186430" cy="2395855"/>
            <wp:effectExtent l="38100" t="38100" r="90170" b="99695"/>
            <wp:docPr id="106010434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23958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6B960C" w14:textId="34C061EE" w:rsidR="396340EC" w:rsidRPr="006141B4" w:rsidRDefault="6C47E6B5" w:rsidP="396340EC">
      <w:pPr>
        <w:pStyle w:val="Heading2"/>
        <w:rPr>
          <w:lang w:val="uk-UA"/>
        </w:rPr>
      </w:pPr>
      <w:bookmarkStart w:id="8" w:name="_Toc532166174"/>
      <w:r w:rsidRPr="006141B4">
        <w:rPr>
          <w:lang w:val="uk-UA"/>
        </w:rPr>
        <w:t>Go beyond (</w:t>
      </w:r>
      <w:r w:rsidR="009C6B80" w:rsidRPr="006141B4">
        <w:rPr>
          <w:lang w:val="uk-UA"/>
        </w:rPr>
        <w:t>Виходь за межі</w:t>
      </w:r>
      <w:r w:rsidRPr="006141B4">
        <w:rPr>
          <w:lang w:val="uk-UA"/>
        </w:rPr>
        <w:t>)</w:t>
      </w:r>
      <w:bookmarkEnd w:id="8"/>
    </w:p>
    <w:p w14:paraId="0A5063CD" w14:textId="6098696F" w:rsidR="009C6B80" w:rsidRPr="006141B4" w:rsidRDefault="009C6B80" w:rsidP="6C47E6B5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Йдучи шляхом </w:t>
      </w:r>
      <w:r w:rsidR="6C47E6B5" w:rsidRPr="006141B4">
        <w:rPr>
          <w:sz w:val="22"/>
          <w:szCs w:val="22"/>
          <w:lang w:val="uk-UA"/>
        </w:rPr>
        <w:t xml:space="preserve">Go Beyond, </w:t>
      </w:r>
      <w:r w:rsidRPr="006141B4">
        <w:rPr>
          <w:sz w:val="22"/>
          <w:szCs w:val="22"/>
          <w:lang w:val="uk-UA"/>
        </w:rPr>
        <w:t>можливо</w:t>
      </w:r>
      <w:r w:rsidR="00BF11C6">
        <w:rPr>
          <w:sz w:val="22"/>
          <w:szCs w:val="22"/>
          <w:lang w:val="uk-UA"/>
        </w:rPr>
        <w:t>ст</w:t>
      </w:r>
      <w:r w:rsidRPr="006141B4">
        <w:rPr>
          <w:sz w:val="22"/>
          <w:szCs w:val="22"/>
          <w:lang w:val="uk-UA"/>
        </w:rPr>
        <w:t>і у вас набагато серйозніші! Вам пот</w:t>
      </w:r>
      <w:r w:rsidR="00BF11C6">
        <w:rPr>
          <w:sz w:val="22"/>
          <w:szCs w:val="22"/>
          <w:lang w:val="uk-UA"/>
        </w:rPr>
        <w:t>рі</w:t>
      </w:r>
      <w:r w:rsidRPr="006141B4">
        <w:rPr>
          <w:sz w:val="22"/>
          <w:szCs w:val="22"/>
          <w:lang w:val="uk-UA"/>
        </w:rPr>
        <w:t>б</w:t>
      </w:r>
      <w:r w:rsidR="00BF11C6">
        <w:rPr>
          <w:sz w:val="22"/>
          <w:szCs w:val="22"/>
          <w:lang w:val="uk-UA"/>
        </w:rPr>
        <w:t>но в</w:t>
      </w:r>
      <w:r w:rsidRPr="006141B4">
        <w:rPr>
          <w:sz w:val="22"/>
          <w:szCs w:val="22"/>
          <w:lang w:val="uk-UA"/>
        </w:rPr>
        <w:t>становити на комп</w:t>
      </w:r>
      <w:r w:rsidR="00DE5585" w:rsidRPr="006141B4">
        <w:rPr>
          <w:sz w:val="22"/>
          <w:szCs w:val="22"/>
          <w:lang w:val="uk-UA"/>
        </w:rPr>
        <w:t>’</w:t>
      </w:r>
      <w:r w:rsidRPr="006141B4">
        <w:rPr>
          <w:sz w:val="22"/>
          <w:szCs w:val="22"/>
          <w:lang w:val="uk-UA"/>
        </w:rPr>
        <w:t xml:space="preserve">ютері </w:t>
      </w:r>
      <w:r w:rsidR="00DE5585" w:rsidRPr="006141B4">
        <w:rPr>
          <w:sz w:val="22"/>
          <w:szCs w:val="22"/>
          <w:lang w:val="uk-UA"/>
        </w:rPr>
        <w:t>Microsoft Visual Studio, щоб програмувати і налагоджувати програми, запущені на  BrainPad.</w:t>
      </w:r>
    </w:p>
    <w:p w14:paraId="3E871B0C" w14:textId="023FD22B" w:rsidR="00DE5585" w:rsidRPr="006141B4" w:rsidRDefault="00DE5585" w:rsidP="00DE5585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Завдяки операційній системі TinyCLR OS</w:t>
      </w:r>
      <w:r w:rsidRPr="006141B4">
        <w:rPr>
          <w:sz w:val="22"/>
          <w:szCs w:val="22"/>
          <w:vertAlign w:val="superscript"/>
          <w:lang w:val="uk-UA"/>
        </w:rPr>
        <w:t xml:space="preserve">TM  </w:t>
      </w:r>
      <w:r w:rsidRPr="006141B4">
        <w:rPr>
          <w:sz w:val="22"/>
          <w:szCs w:val="22"/>
          <w:lang w:val="uk-UA"/>
        </w:rPr>
        <w:t xml:space="preserve"> від GHI Electronics у вас є можливість програмувати BrainPad у середовищі .NET на мовах програмування C# і Visual Basic. Доступна можливість повного налагодження програми: покроковий запуск коду, контрольні точки </w:t>
      </w:r>
      <w:r w:rsidR="000B1752">
        <w:rPr>
          <w:sz w:val="22"/>
          <w:szCs w:val="22"/>
          <w:lang w:val="uk-UA"/>
        </w:rPr>
        <w:t>й</w:t>
      </w:r>
      <w:r w:rsidRPr="006141B4">
        <w:rPr>
          <w:sz w:val="22"/>
          <w:szCs w:val="22"/>
          <w:lang w:val="uk-UA"/>
        </w:rPr>
        <w:t xml:space="preserve"> інспекція змінних під час запуску тощо. Ви будете писати програми для BrainPad</w:t>
      </w:r>
      <w:r w:rsidR="000B1752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точно так же, як це роблять професіонали, наприклад, для ПК чи мобільних пристроїв. Ця книга опише обидва шляхи.  </w:t>
      </w:r>
    </w:p>
    <w:p w14:paraId="5E236294" w14:textId="751B8827" w:rsidR="001E678A" w:rsidRPr="006141B4" w:rsidRDefault="001E678A" w:rsidP="00222525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67BDE86D" wp14:editId="1FB9707F">
            <wp:extent cx="4762502" cy="2857500"/>
            <wp:effectExtent l="38100" t="38100" r="95250" b="95250"/>
            <wp:docPr id="1235205751" name="picture" descr="all 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2" cy="28575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222525" w:rsidRPr="006141B4">
        <w:rPr>
          <w:lang w:val="uk-UA"/>
        </w:rPr>
        <w:t xml:space="preserve"> </w:t>
      </w:r>
    </w:p>
    <w:p w14:paraId="4841AD81" w14:textId="5C24C90C" w:rsidR="00CC7014" w:rsidRPr="006141B4" w:rsidRDefault="005E17ED" w:rsidP="61CDE619">
      <w:pPr>
        <w:pStyle w:val="Heading2"/>
        <w:rPr>
          <w:lang w:val="uk-UA"/>
        </w:rPr>
      </w:pPr>
      <w:bookmarkStart w:id="9" w:name="_Toc532166175"/>
      <w:r w:rsidRPr="006141B4">
        <w:rPr>
          <w:lang w:val="uk-UA"/>
        </w:rPr>
        <w:t>Йдемо ще далі!</w:t>
      </w:r>
      <w:bookmarkEnd w:id="9"/>
    </w:p>
    <w:p w14:paraId="334D2648" w14:textId="6F8365FD" w:rsidR="000C4289" w:rsidRPr="000B1752" w:rsidRDefault="3FC69494" w:rsidP="3FC69494">
      <w:pPr>
        <w:rPr>
          <w:sz w:val="22"/>
          <w:szCs w:val="22"/>
          <w:lang w:val="uk-UA"/>
        </w:rPr>
      </w:pPr>
      <w:r w:rsidRPr="000B1752">
        <w:rPr>
          <w:sz w:val="22"/>
          <w:szCs w:val="22"/>
          <w:lang w:val="uk-UA"/>
        </w:rPr>
        <w:t xml:space="preserve">Для BrainPad </w:t>
      </w:r>
      <w:r w:rsidR="005E17ED" w:rsidRPr="000B1752">
        <w:rPr>
          <w:sz w:val="22"/>
          <w:szCs w:val="22"/>
          <w:lang w:val="uk-UA"/>
        </w:rPr>
        <w:t xml:space="preserve">можна також писати програми, використовуючи інші мови програмування й інструменти, не описані у цій книзі. Наприклад, середовище розробки </w:t>
      </w:r>
      <w:r w:rsidRPr="000B1752">
        <w:rPr>
          <w:sz w:val="22"/>
          <w:szCs w:val="22"/>
          <w:lang w:val="uk-UA"/>
        </w:rPr>
        <w:t>Arduino</w:t>
      </w:r>
      <w:r w:rsidR="000B1752">
        <w:rPr>
          <w:sz w:val="22"/>
          <w:szCs w:val="22"/>
          <w:lang w:val="uk-UA"/>
        </w:rPr>
        <w:t xml:space="preserve"> </w:t>
      </w:r>
      <w:hyperlink r:id="rId19">
        <w:r w:rsidR="6606770E" w:rsidRPr="000B1752">
          <w:rPr>
            <w:rStyle w:val="Hyperlink"/>
            <w:sz w:val="22"/>
            <w:szCs w:val="22"/>
            <w:lang w:val="uk-UA"/>
          </w:rPr>
          <w:t>https://www.arduino.cc</w:t>
        </w:r>
      </w:hyperlink>
      <w:r w:rsidR="6606770E" w:rsidRPr="000B1752">
        <w:rPr>
          <w:sz w:val="22"/>
          <w:szCs w:val="22"/>
          <w:lang w:val="uk-UA"/>
        </w:rPr>
        <w:t xml:space="preserve">, MicroPython </w:t>
      </w:r>
      <w:hyperlink r:id="rId20">
        <w:r w:rsidR="6606770E" w:rsidRPr="000B1752">
          <w:rPr>
            <w:rStyle w:val="Hyperlink"/>
            <w:sz w:val="22"/>
            <w:szCs w:val="22"/>
            <w:lang w:val="uk-UA"/>
          </w:rPr>
          <w:t>https://www.micropython.org</w:t>
        </w:r>
      </w:hyperlink>
      <w:r w:rsidR="005E17ED" w:rsidRPr="000B1752">
        <w:rPr>
          <w:sz w:val="22"/>
          <w:szCs w:val="22"/>
          <w:lang w:val="uk-UA"/>
        </w:rPr>
        <w:t xml:space="preserve"> і</w:t>
      </w:r>
      <w:r w:rsidR="6606770E" w:rsidRPr="000B1752">
        <w:rPr>
          <w:sz w:val="22"/>
          <w:szCs w:val="22"/>
          <w:lang w:val="uk-UA"/>
        </w:rPr>
        <w:t xml:space="preserve"> Arm Mbed </w:t>
      </w:r>
      <w:hyperlink r:id="rId21">
        <w:r w:rsidR="6606770E" w:rsidRPr="000B1752">
          <w:rPr>
            <w:rStyle w:val="Hyperlink"/>
            <w:sz w:val="22"/>
            <w:szCs w:val="22"/>
            <w:lang w:val="uk-UA"/>
          </w:rPr>
          <w:t>https://www.mbed.com</w:t>
        </w:r>
      </w:hyperlink>
      <w:r w:rsidR="6606770E" w:rsidRPr="000B1752">
        <w:rPr>
          <w:sz w:val="22"/>
          <w:szCs w:val="22"/>
          <w:lang w:val="uk-UA"/>
        </w:rPr>
        <w:t>.</w:t>
      </w:r>
    </w:p>
    <w:p w14:paraId="000C9D0A" w14:textId="0F6C69C3" w:rsidR="6606770E" w:rsidRPr="006141B4" w:rsidRDefault="000B3394" w:rsidP="6606770E">
      <w:pPr>
        <w:pStyle w:val="Heading1"/>
        <w:rPr>
          <w:lang w:val="uk-UA"/>
        </w:rPr>
      </w:pPr>
      <w:bookmarkStart w:id="10" w:name="_Toc532166176"/>
      <w:r w:rsidRPr="006141B4">
        <w:rPr>
          <w:lang w:val="uk-UA"/>
        </w:rPr>
        <w:lastRenderedPageBreak/>
        <w:t>Start</w:t>
      </w:r>
      <w:r w:rsidR="6C47E6B5" w:rsidRPr="006141B4">
        <w:rPr>
          <w:lang w:val="uk-UA"/>
        </w:rPr>
        <w:t xml:space="preserve"> </w:t>
      </w:r>
      <w:r w:rsidRPr="006141B4">
        <w:rPr>
          <w:lang w:val="uk-UA"/>
        </w:rPr>
        <w:t xml:space="preserve">Making </w:t>
      </w:r>
      <w:r w:rsidR="6C47E6B5" w:rsidRPr="006141B4">
        <w:rPr>
          <w:lang w:val="uk-UA"/>
        </w:rPr>
        <w:t>(</w:t>
      </w:r>
      <w:r w:rsidR="005E17ED" w:rsidRPr="006141B4">
        <w:rPr>
          <w:lang w:val="uk-UA"/>
        </w:rPr>
        <w:t>почни програмувати</w:t>
      </w:r>
      <w:r w:rsidR="6C47E6B5" w:rsidRPr="006141B4">
        <w:rPr>
          <w:lang w:val="uk-UA"/>
        </w:rPr>
        <w:t>)</w:t>
      </w:r>
      <w:bookmarkEnd w:id="10"/>
    </w:p>
    <w:p w14:paraId="00BA6379" w14:textId="05317CBA" w:rsidR="005E17ED" w:rsidRPr="006141B4" w:rsidRDefault="005E17ED" w:rsidP="3FC69494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Досить розмовляти – починаймо працювати і отримувати задоволення! Ми будемо використовувати Microsoft MakeCode, тож переходимо за посиланням </w:t>
      </w:r>
      <w:hyperlink r:id="rId22">
        <w:r w:rsidR="3FC69494" w:rsidRPr="006141B4">
          <w:rPr>
            <w:rStyle w:val="Hyperlink"/>
            <w:sz w:val="22"/>
            <w:szCs w:val="22"/>
            <w:lang w:val="uk-UA"/>
          </w:rPr>
          <w:t>https://makecode.brainpad.com/</w:t>
        </w:r>
      </w:hyperlink>
      <w:r w:rsidR="3FC69494" w:rsidRPr="006141B4">
        <w:rPr>
          <w:sz w:val="22"/>
          <w:szCs w:val="22"/>
          <w:lang w:val="uk-UA"/>
        </w:rPr>
        <w:t xml:space="preserve">. </w:t>
      </w:r>
      <w:r w:rsidR="007D59C3" w:rsidRPr="006141B4">
        <w:rPr>
          <w:sz w:val="22"/>
          <w:szCs w:val="22"/>
          <w:lang w:val="uk-UA"/>
        </w:rPr>
        <w:t>На цьому сайті</w:t>
      </w:r>
      <w:r w:rsidRPr="006141B4">
        <w:rPr>
          <w:sz w:val="22"/>
          <w:szCs w:val="22"/>
          <w:lang w:val="uk-UA"/>
        </w:rPr>
        <w:t xml:space="preserve"> ви знайдете багато цікавих матеріалів та проектів. Але ми починаємо з нового</w:t>
      </w:r>
      <w:r w:rsidR="000B1752">
        <w:rPr>
          <w:sz w:val="22"/>
          <w:szCs w:val="22"/>
          <w:lang w:val="uk-UA"/>
        </w:rPr>
        <w:t>.</w:t>
      </w:r>
      <w:r w:rsidRPr="006141B4">
        <w:rPr>
          <w:sz w:val="22"/>
          <w:szCs w:val="22"/>
          <w:lang w:val="uk-UA"/>
        </w:rPr>
        <w:t xml:space="preserve"> Просто натисніть кнопку New Project.</w:t>
      </w:r>
    </w:p>
    <w:p w14:paraId="04BED034" w14:textId="28324941" w:rsidR="000C4289" w:rsidRPr="006141B4" w:rsidRDefault="008A19B1" w:rsidP="008A19B1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44CCC28D" wp14:editId="0F25D023">
            <wp:extent cx="3705860" cy="2550795"/>
            <wp:effectExtent l="38100" t="38100" r="104140" b="97155"/>
            <wp:docPr id="19702901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860" cy="255079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310D18" w14:textId="77777777" w:rsidR="00B76C2F" w:rsidRPr="006141B4" w:rsidRDefault="00B76C2F" w:rsidP="008A19B1">
      <w:pPr>
        <w:jc w:val="center"/>
        <w:rPr>
          <w:lang w:val="uk-UA"/>
        </w:rPr>
      </w:pPr>
    </w:p>
    <w:p w14:paraId="6C688E0A" w14:textId="7101E944" w:rsidR="005E17ED" w:rsidRPr="006141B4" w:rsidRDefault="005E17ED" w:rsidP="6C47E6B5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З</w:t>
      </w:r>
      <w:r w:rsidR="007D59C3" w:rsidRPr="006141B4">
        <w:rPr>
          <w:sz w:val="22"/>
          <w:szCs w:val="22"/>
          <w:lang w:val="uk-UA"/>
        </w:rPr>
        <w:t>і</w:t>
      </w:r>
      <w:r w:rsidRPr="006141B4">
        <w:rPr>
          <w:sz w:val="22"/>
          <w:szCs w:val="22"/>
          <w:lang w:val="uk-UA"/>
        </w:rPr>
        <w:t xml:space="preserve"> вкладки </w:t>
      </w:r>
      <w:r w:rsidR="6C47E6B5" w:rsidRPr="006141B4">
        <w:rPr>
          <w:sz w:val="22"/>
          <w:szCs w:val="22"/>
          <w:lang w:val="uk-UA"/>
        </w:rPr>
        <w:t>LIGHT BULB</w:t>
      </w:r>
      <w:r w:rsidRPr="006141B4">
        <w:rPr>
          <w:sz w:val="22"/>
          <w:szCs w:val="22"/>
          <w:lang w:val="uk-UA"/>
        </w:rPr>
        <w:t xml:space="preserve"> у головному меню перетягніть блок </w:t>
      </w:r>
      <w:r w:rsidR="000B1752">
        <w:rPr>
          <w:sz w:val="22"/>
          <w:szCs w:val="22"/>
          <w:lang w:val="uk-UA"/>
        </w:rPr>
        <w:t>«</w:t>
      </w:r>
      <w:r w:rsidR="6C47E6B5" w:rsidRPr="006141B4">
        <w:rPr>
          <w:sz w:val="22"/>
          <w:szCs w:val="22"/>
          <w:lang w:val="uk-UA"/>
        </w:rPr>
        <w:t>set light bulb to</w:t>
      </w:r>
      <w:r w:rsidR="000B1752">
        <w:rPr>
          <w:sz w:val="22"/>
          <w:szCs w:val="22"/>
          <w:lang w:val="uk-UA"/>
        </w:rPr>
        <w:t>»</w:t>
      </w:r>
      <w:r w:rsidR="6C47E6B5" w:rsidRPr="006141B4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і помістіть його у блок </w:t>
      </w:r>
      <w:r w:rsidR="000B1752">
        <w:rPr>
          <w:sz w:val="22"/>
          <w:szCs w:val="22"/>
          <w:lang w:val="uk-UA"/>
        </w:rPr>
        <w:t>«</w:t>
      </w:r>
      <w:r w:rsidR="6C47E6B5" w:rsidRPr="006141B4">
        <w:rPr>
          <w:sz w:val="22"/>
          <w:szCs w:val="22"/>
          <w:lang w:val="uk-UA"/>
        </w:rPr>
        <w:t>forever</w:t>
      </w:r>
      <w:r w:rsidR="000B1752">
        <w:rPr>
          <w:sz w:val="22"/>
          <w:szCs w:val="22"/>
          <w:lang w:val="uk-UA"/>
        </w:rPr>
        <w:t>.  Блок «</w:t>
      </w:r>
      <w:r w:rsidR="6C47E6B5" w:rsidRPr="006141B4">
        <w:rPr>
          <w:sz w:val="22"/>
          <w:szCs w:val="22"/>
          <w:lang w:val="uk-UA"/>
        </w:rPr>
        <w:t>forever</w:t>
      </w:r>
      <w:r w:rsidR="000B1752">
        <w:rPr>
          <w:sz w:val="22"/>
          <w:szCs w:val="22"/>
          <w:lang w:val="uk-UA"/>
        </w:rPr>
        <w:t>»</w:t>
      </w:r>
      <w:r w:rsidR="6C47E6B5" w:rsidRPr="006141B4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використовує</w:t>
      </w:r>
      <w:r w:rsidR="000B1752">
        <w:rPr>
          <w:sz w:val="22"/>
          <w:szCs w:val="22"/>
          <w:lang w:val="uk-UA"/>
        </w:rPr>
        <w:t>мо,</w:t>
      </w:r>
      <w:r w:rsidRPr="006141B4">
        <w:rPr>
          <w:sz w:val="22"/>
          <w:szCs w:val="22"/>
          <w:lang w:val="uk-UA"/>
        </w:rPr>
        <w:t xml:space="preserve"> коли ви хочете, щоб ваша програма виконувалась весь час. Усі команди </w:t>
      </w:r>
      <w:r w:rsidR="00B76C2F" w:rsidRPr="006141B4">
        <w:rPr>
          <w:sz w:val="22"/>
          <w:szCs w:val="22"/>
          <w:lang w:val="uk-UA"/>
        </w:rPr>
        <w:t>всередині цього блоку BrainPad буде виконувати, поки він ввімкнений. І коли черга інструкцій буде виконана, BrainPad запустить код знову, починаючи</w:t>
      </w:r>
      <w:r w:rsidR="000B1752">
        <w:rPr>
          <w:sz w:val="22"/>
          <w:szCs w:val="22"/>
          <w:lang w:val="uk-UA"/>
        </w:rPr>
        <w:t xml:space="preserve"> від першої інструкції у блоці «</w:t>
      </w:r>
      <w:r w:rsidR="00B76C2F" w:rsidRPr="006141B4">
        <w:rPr>
          <w:sz w:val="22"/>
          <w:szCs w:val="22"/>
          <w:lang w:val="uk-UA"/>
        </w:rPr>
        <w:t>forever</w:t>
      </w:r>
      <w:r w:rsidR="000B1752">
        <w:rPr>
          <w:sz w:val="22"/>
          <w:szCs w:val="22"/>
          <w:lang w:val="uk-UA"/>
        </w:rPr>
        <w:t>»</w:t>
      </w:r>
      <w:r w:rsidR="00B76C2F" w:rsidRPr="006141B4">
        <w:rPr>
          <w:sz w:val="22"/>
          <w:szCs w:val="22"/>
          <w:lang w:val="uk-UA"/>
        </w:rPr>
        <w:t xml:space="preserve">. Це називається нескінченним циклом і часто використовується у програмуванні. </w:t>
      </w:r>
    </w:p>
    <w:p w14:paraId="52F7F944" w14:textId="39717EE9" w:rsidR="00B76C2F" w:rsidRPr="006141B4" w:rsidRDefault="00B76C2F" w:rsidP="6C47E6B5">
      <w:pPr>
        <w:rPr>
          <w:lang w:val="uk-UA"/>
        </w:rPr>
      </w:pPr>
    </w:p>
    <w:p w14:paraId="521E743B" w14:textId="77777777" w:rsidR="00B76C2F" w:rsidRPr="006141B4" w:rsidRDefault="00B76C2F" w:rsidP="6C47E6B5">
      <w:pPr>
        <w:rPr>
          <w:lang w:val="uk-UA"/>
        </w:rPr>
      </w:pPr>
    </w:p>
    <w:p w14:paraId="1EAB46D5" w14:textId="1D0FF7BA" w:rsidR="008A19B1" w:rsidRPr="006141B4" w:rsidRDefault="008A19B1" w:rsidP="008A19B1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04F061C6" wp14:editId="1A71DBB7">
            <wp:extent cx="3938905" cy="1571625"/>
            <wp:effectExtent l="38100" t="38100" r="99695" b="104775"/>
            <wp:docPr id="10767114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8905" cy="15716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8D8DFA" w14:textId="5641BECB" w:rsidR="00EF7C02" w:rsidRPr="006141B4" w:rsidRDefault="00EF7C02" w:rsidP="61CDE619">
      <w:pPr>
        <w:keepNext/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 xml:space="preserve">Повторіть цей крок, але змініть колір у другому блоці, натиснувши на кольоровий овал. Ось, що у вас повинно вийти: </w:t>
      </w:r>
    </w:p>
    <w:p w14:paraId="33415D6B" w14:textId="77777777" w:rsidR="00EF7C02" w:rsidRPr="006141B4" w:rsidRDefault="00EF7C02" w:rsidP="61CDE619">
      <w:pPr>
        <w:keepNext/>
        <w:rPr>
          <w:lang w:val="uk-UA"/>
        </w:rPr>
      </w:pPr>
    </w:p>
    <w:p w14:paraId="3D89BC3B" w14:textId="4484FEB8" w:rsidR="008A19B1" w:rsidRPr="006141B4" w:rsidRDefault="008A19B1" w:rsidP="008A19B1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1DB24E9A" wp14:editId="2791DABA">
            <wp:extent cx="1752600" cy="1352550"/>
            <wp:effectExtent l="38100" t="38100" r="95250" b="95250"/>
            <wp:docPr id="205086593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3525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8F133B" w14:textId="6A8DA1B1" w:rsidR="00EF7C02" w:rsidRPr="006141B4" w:rsidRDefault="00EF7C02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Програма, яку ми створили, пов</w:t>
      </w:r>
      <w:r w:rsidR="00DE2224">
        <w:rPr>
          <w:sz w:val="22"/>
          <w:szCs w:val="22"/>
          <w:lang w:val="uk-UA"/>
        </w:rPr>
        <w:t>инна змінювати колір світлодіоду</w:t>
      </w:r>
      <w:r w:rsidRPr="006141B4">
        <w:rPr>
          <w:sz w:val="22"/>
          <w:szCs w:val="22"/>
          <w:lang w:val="uk-UA"/>
        </w:rPr>
        <w:t xml:space="preserve"> на червоний, а потім знову на синій миттєво і нескінченно. </w:t>
      </w:r>
      <w:r w:rsidR="007F20F2" w:rsidRPr="006141B4">
        <w:rPr>
          <w:sz w:val="22"/>
          <w:szCs w:val="22"/>
          <w:lang w:val="uk-UA"/>
        </w:rPr>
        <w:t xml:space="preserve">Якщо ви подивитесь на симулятор, то помітите, що світлодіод буде працювати не так, як ми очікуємо. І коли ви завантажите програму на BrainPad, то </w:t>
      </w:r>
      <w:r w:rsidR="00DE2224" w:rsidRPr="006141B4">
        <w:rPr>
          <w:sz w:val="22"/>
          <w:szCs w:val="22"/>
          <w:lang w:val="uk-UA"/>
        </w:rPr>
        <w:t>впе</w:t>
      </w:r>
      <w:r w:rsidR="00DE2224">
        <w:rPr>
          <w:sz w:val="22"/>
          <w:szCs w:val="22"/>
          <w:lang w:val="uk-UA"/>
        </w:rPr>
        <w:t>в</w:t>
      </w:r>
      <w:r w:rsidR="00DE2224" w:rsidRPr="006141B4">
        <w:rPr>
          <w:sz w:val="22"/>
          <w:szCs w:val="22"/>
          <w:lang w:val="uk-UA"/>
        </w:rPr>
        <w:t>нитеся</w:t>
      </w:r>
      <w:r w:rsidR="007F20F2" w:rsidRPr="006141B4">
        <w:rPr>
          <w:sz w:val="22"/>
          <w:szCs w:val="22"/>
          <w:lang w:val="uk-UA"/>
        </w:rPr>
        <w:t>, що програма працює неправильно. Але чому? Справа у тому, що ми не вказали, як довго треба зачекати світлодіоду пере</w:t>
      </w:r>
      <w:r w:rsidR="00DE2224">
        <w:rPr>
          <w:sz w:val="22"/>
          <w:szCs w:val="22"/>
          <w:lang w:val="uk-UA"/>
        </w:rPr>
        <w:t>д</w:t>
      </w:r>
      <w:r w:rsidR="007F20F2" w:rsidRPr="006141B4">
        <w:rPr>
          <w:sz w:val="22"/>
          <w:szCs w:val="22"/>
          <w:lang w:val="uk-UA"/>
        </w:rPr>
        <w:t xml:space="preserve"> тим, як змінити свій колір. Зараз колір змінюється, але настільки швидко, що око не встигає це уловити. </w:t>
      </w:r>
    </w:p>
    <w:p w14:paraId="2110CA8E" w14:textId="20ED452F" w:rsidR="00945F04" w:rsidRPr="006141B4" w:rsidRDefault="007F20F2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З меню </w:t>
      </w:r>
      <w:r w:rsidR="6606770E" w:rsidRPr="006141B4">
        <w:rPr>
          <w:sz w:val="22"/>
          <w:szCs w:val="22"/>
          <w:lang w:val="uk-UA"/>
        </w:rPr>
        <w:t>LOOPS</w:t>
      </w:r>
      <w:r w:rsidRPr="006141B4">
        <w:rPr>
          <w:sz w:val="22"/>
          <w:szCs w:val="22"/>
          <w:lang w:val="uk-UA"/>
        </w:rPr>
        <w:t xml:space="preserve"> перетягніть блок </w:t>
      </w:r>
      <w:r w:rsidR="00DE2224">
        <w:rPr>
          <w:sz w:val="22"/>
          <w:szCs w:val="22"/>
          <w:lang w:val="uk-UA"/>
        </w:rPr>
        <w:t>«</w:t>
      </w:r>
      <w:r w:rsidR="6606770E" w:rsidRPr="006141B4">
        <w:rPr>
          <w:sz w:val="22"/>
          <w:szCs w:val="22"/>
          <w:lang w:val="uk-UA"/>
        </w:rPr>
        <w:t>pause</w:t>
      </w:r>
      <w:r w:rsidR="00DE2224">
        <w:rPr>
          <w:sz w:val="22"/>
          <w:szCs w:val="22"/>
          <w:lang w:val="uk-UA"/>
        </w:rPr>
        <w:t>»</w:t>
      </w:r>
      <w:r w:rsidR="6606770E" w:rsidRPr="006141B4">
        <w:rPr>
          <w:sz w:val="22"/>
          <w:szCs w:val="22"/>
          <w:lang w:val="uk-UA"/>
        </w:rPr>
        <w:t>.</w:t>
      </w:r>
    </w:p>
    <w:p w14:paraId="3339449B" w14:textId="4B2535D2" w:rsidR="00CE3627" w:rsidRPr="006141B4" w:rsidRDefault="00CE3627" w:rsidP="00CE3627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1635D411" wp14:editId="64CC26C1">
            <wp:extent cx="4215130" cy="914400"/>
            <wp:effectExtent l="38100" t="38100" r="90170" b="95250"/>
            <wp:docPr id="40833579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130" cy="9144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8D0D4C" w14:textId="4F8D866D" w:rsidR="001B0C72" w:rsidRPr="006141B4" w:rsidRDefault="001B0C72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Нам потрібно виставити паузу після </w:t>
      </w:r>
      <w:r w:rsidR="00DE2224">
        <w:rPr>
          <w:sz w:val="22"/>
          <w:szCs w:val="22"/>
          <w:lang w:val="uk-UA"/>
        </w:rPr>
        <w:t xml:space="preserve">ввімкнення червоного і </w:t>
      </w:r>
      <w:r w:rsidR="00DE2224" w:rsidRPr="006141B4">
        <w:rPr>
          <w:sz w:val="22"/>
          <w:szCs w:val="22"/>
          <w:lang w:val="uk-UA"/>
        </w:rPr>
        <w:t>синього</w:t>
      </w:r>
      <w:r w:rsidR="00DE2224">
        <w:rPr>
          <w:sz w:val="22"/>
          <w:szCs w:val="22"/>
          <w:lang w:val="uk-UA"/>
        </w:rPr>
        <w:t xml:space="preserve"> світлодіодів</w:t>
      </w:r>
      <w:r w:rsidRPr="006141B4">
        <w:rPr>
          <w:sz w:val="22"/>
          <w:szCs w:val="22"/>
          <w:lang w:val="uk-UA"/>
        </w:rPr>
        <w:t xml:space="preserve">. Також давайте змінимо час паузи на одну секунду. </w:t>
      </w:r>
    </w:p>
    <w:p w14:paraId="1D8EECAA" w14:textId="34CEA293" w:rsidR="00CE3627" w:rsidRPr="006141B4" w:rsidRDefault="00CE3627" w:rsidP="00CE3627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7775A757" wp14:editId="639A81CF">
            <wp:extent cx="1700530" cy="2024380"/>
            <wp:effectExtent l="38100" t="38100" r="90170" b="90170"/>
            <wp:docPr id="4448330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0530" cy="202438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775ADA" w14:textId="75BBC330" w:rsidR="00166690" w:rsidRPr="006141B4" w:rsidRDefault="00166690" w:rsidP="3FC69494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>Подивіться на симулятор і впевніться, що світлодіоди працюють так, як ми очікували. Непогано, правда ж? А якщо ми завантажимо нашу програму на BrainPad?</w:t>
      </w:r>
    </w:p>
    <w:p w14:paraId="3F198917" w14:textId="77777777" w:rsidR="00166690" w:rsidRPr="006141B4" w:rsidRDefault="00166690" w:rsidP="3FC69494">
      <w:pPr>
        <w:rPr>
          <w:lang w:val="uk-UA"/>
        </w:rPr>
      </w:pPr>
    </w:p>
    <w:p w14:paraId="5FC23860" w14:textId="31F3B2D4" w:rsidR="00CE3627" w:rsidRPr="006141B4" w:rsidRDefault="00166690" w:rsidP="6606770E">
      <w:pPr>
        <w:pStyle w:val="Heading2"/>
        <w:rPr>
          <w:lang w:val="uk-UA"/>
        </w:rPr>
      </w:pPr>
      <w:bookmarkStart w:id="11" w:name="_Toc532166177"/>
      <w:r w:rsidRPr="006141B4">
        <w:rPr>
          <w:lang w:val="uk-UA"/>
        </w:rPr>
        <w:t>скопіювати на</w:t>
      </w:r>
      <w:r w:rsidR="6606770E" w:rsidRPr="006141B4">
        <w:rPr>
          <w:lang w:val="uk-UA"/>
        </w:rPr>
        <w:t xml:space="preserve"> BrainPad</w:t>
      </w:r>
      <w:bookmarkEnd w:id="11"/>
    </w:p>
    <w:p w14:paraId="59A35CA0" w14:textId="7D19104C" w:rsidR="00166690" w:rsidRPr="006141B4" w:rsidRDefault="00166690" w:rsidP="00166690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Процес копіювання програми на BrainPad доволі простий, але на</w:t>
      </w:r>
      <w:r w:rsidR="00DE2224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поч</w:t>
      </w:r>
      <w:r w:rsidR="00DE2224">
        <w:rPr>
          <w:sz w:val="22"/>
          <w:szCs w:val="22"/>
          <w:lang w:val="uk-UA"/>
        </w:rPr>
        <w:t>а</w:t>
      </w:r>
      <w:r w:rsidRPr="006141B4">
        <w:rPr>
          <w:sz w:val="22"/>
          <w:szCs w:val="22"/>
          <w:lang w:val="uk-UA"/>
        </w:rPr>
        <w:t xml:space="preserve">тку може здатися трохи складним. Спочатку </w:t>
      </w:r>
      <w:r w:rsidR="00DE2224" w:rsidRPr="006141B4">
        <w:rPr>
          <w:sz w:val="22"/>
          <w:szCs w:val="22"/>
          <w:lang w:val="uk-UA"/>
        </w:rPr>
        <w:t>під’єднайте</w:t>
      </w:r>
      <w:r w:rsidRPr="006141B4">
        <w:rPr>
          <w:sz w:val="22"/>
          <w:szCs w:val="22"/>
          <w:lang w:val="uk-UA"/>
        </w:rPr>
        <w:t xml:space="preserve"> BrainPad до вашого </w:t>
      </w:r>
      <w:r w:rsidR="00DE2224" w:rsidRPr="006141B4">
        <w:rPr>
          <w:sz w:val="22"/>
          <w:szCs w:val="22"/>
          <w:lang w:val="uk-UA"/>
        </w:rPr>
        <w:t>комп’ютера</w:t>
      </w:r>
      <w:r w:rsidR="00DE2224">
        <w:rPr>
          <w:sz w:val="22"/>
          <w:szCs w:val="22"/>
          <w:lang w:val="uk-UA"/>
        </w:rPr>
        <w:t>, використовуючи мікро-</w:t>
      </w:r>
      <w:r w:rsidRPr="006141B4">
        <w:rPr>
          <w:sz w:val="22"/>
          <w:szCs w:val="22"/>
          <w:lang w:val="uk-UA"/>
        </w:rPr>
        <w:t>USB кабель. До речі, ви можете використовувати Windows, Chromebook, Mac чи будь-який інший сучасний прилад, в якому є інтернет-браузер і USB</w:t>
      </w:r>
      <w:r w:rsidR="00DE2224">
        <w:rPr>
          <w:sz w:val="22"/>
          <w:szCs w:val="22"/>
          <w:lang w:val="uk-UA"/>
        </w:rPr>
        <w:t>-</w:t>
      </w:r>
      <w:r w:rsidRPr="006141B4">
        <w:rPr>
          <w:sz w:val="22"/>
          <w:szCs w:val="22"/>
          <w:lang w:val="uk-UA"/>
        </w:rPr>
        <w:t xml:space="preserve">порт. </w:t>
      </w:r>
    </w:p>
    <w:p w14:paraId="29012C3B" w14:textId="09DBCE15" w:rsidR="007D59C3" w:rsidRPr="006141B4" w:rsidRDefault="007D59C3" w:rsidP="00166690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Мікро-USB кабель є в комплекті вашого BrainPad</w:t>
      </w:r>
      <w:r w:rsidR="00DE2224">
        <w:rPr>
          <w:sz w:val="22"/>
          <w:szCs w:val="22"/>
          <w:lang w:val="uk-UA"/>
        </w:rPr>
        <w:t>у</w:t>
      </w:r>
      <w:r w:rsidRPr="006141B4">
        <w:rPr>
          <w:sz w:val="22"/>
          <w:szCs w:val="22"/>
          <w:lang w:val="uk-UA"/>
        </w:rPr>
        <w:t>. Хоча, можливо, у вас вже є такий.</w:t>
      </w:r>
      <w:r w:rsidR="00DE2224">
        <w:rPr>
          <w:sz w:val="22"/>
          <w:szCs w:val="22"/>
          <w:lang w:val="uk-UA"/>
        </w:rPr>
        <w:t xml:space="preserve"> Я</w:t>
      </w:r>
      <w:r w:rsidRPr="006141B4">
        <w:rPr>
          <w:sz w:val="22"/>
          <w:szCs w:val="22"/>
          <w:lang w:val="uk-UA"/>
        </w:rPr>
        <w:t>кщо раптом немає, то цей тип кабел</w:t>
      </w:r>
      <w:r w:rsidR="00DE2224">
        <w:rPr>
          <w:sz w:val="22"/>
          <w:szCs w:val="22"/>
          <w:lang w:val="uk-UA"/>
        </w:rPr>
        <w:t>ю</w:t>
      </w:r>
      <w:r w:rsidRPr="006141B4">
        <w:rPr>
          <w:sz w:val="22"/>
          <w:szCs w:val="22"/>
          <w:lang w:val="uk-UA"/>
        </w:rPr>
        <w:t xml:space="preserve"> дуже поширений і його можна купити будь-де за доступною ціною.  </w:t>
      </w:r>
    </w:p>
    <w:p w14:paraId="721841CD" w14:textId="77777777" w:rsidR="007D59C3" w:rsidRPr="006141B4" w:rsidRDefault="007D59C3" w:rsidP="00166690">
      <w:pPr>
        <w:rPr>
          <w:sz w:val="22"/>
          <w:szCs w:val="22"/>
          <w:lang w:val="uk-UA"/>
        </w:rPr>
      </w:pPr>
    </w:p>
    <w:p w14:paraId="261109ED" w14:textId="45931C36" w:rsidR="00DE787A" w:rsidRPr="006141B4" w:rsidRDefault="00957051" w:rsidP="00AD0F00">
      <w:pPr>
        <w:rPr>
          <w:lang w:val="uk-UA"/>
        </w:rPr>
      </w:pPr>
      <w:r w:rsidRPr="006141B4">
        <w:rPr>
          <w:noProof/>
        </w:rPr>
        <w:drawing>
          <wp:anchor distT="0" distB="0" distL="114300" distR="114300" simplePos="0" relativeHeight="251658241" behindDoc="0" locked="0" layoutInCell="1" allowOverlap="1" wp14:anchorId="2A41CDE8" wp14:editId="01EE983A">
            <wp:simplePos x="0" y="0"/>
            <wp:positionH relativeFrom="column">
              <wp:align>center</wp:align>
            </wp:positionH>
            <wp:positionV relativeFrom="paragraph">
              <wp:posOffset>3810</wp:posOffset>
            </wp:positionV>
            <wp:extent cx="5952341" cy="2075688"/>
            <wp:effectExtent l="38100" t="38100" r="86995" b="9652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icroUSBCable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2341" cy="207568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52BDFAF" w14:textId="77777777" w:rsidR="007D59C3" w:rsidRPr="006141B4" w:rsidRDefault="007D59C3" w:rsidP="3FC69494">
      <w:pPr>
        <w:rPr>
          <w:lang w:val="uk-UA"/>
        </w:rPr>
      </w:pPr>
    </w:p>
    <w:p w14:paraId="61148DCF" w14:textId="77777777" w:rsidR="007D59C3" w:rsidRPr="006141B4" w:rsidRDefault="007D59C3" w:rsidP="3FC69494">
      <w:pPr>
        <w:rPr>
          <w:lang w:val="uk-UA"/>
        </w:rPr>
      </w:pPr>
    </w:p>
    <w:p w14:paraId="1E476BCE" w14:textId="77777777" w:rsidR="007D59C3" w:rsidRPr="006141B4" w:rsidRDefault="007D59C3" w:rsidP="3FC69494">
      <w:pPr>
        <w:rPr>
          <w:lang w:val="uk-UA"/>
        </w:rPr>
      </w:pPr>
    </w:p>
    <w:p w14:paraId="38008EDA" w14:textId="77777777" w:rsidR="007D59C3" w:rsidRPr="006141B4" w:rsidRDefault="007D59C3" w:rsidP="3FC69494">
      <w:pPr>
        <w:rPr>
          <w:lang w:val="uk-UA"/>
        </w:rPr>
      </w:pPr>
    </w:p>
    <w:p w14:paraId="495218C1" w14:textId="77777777" w:rsidR="007D59C3" w:rsidRPr="006141B4" w:rsidRDefault="007D59C3" w:rsidP="3FC69494">
      <w:pPr>
        <w:rPr>
          <w:lang w:val="uk-UA"/>
        </w:rPr>
      </w:pPr>
    </w:p>
    <w:p w14:paraId="5D03F656" w14:textId="77777777" w:rsidR="007D59C3" w:rsidRPr="006141B4" w:rsidRDefault="007D59C3" w:rsidP="3FC69494">
      <w:pPr>
        <w:rPr>
          <w:lang w:val="uk-UA"/>
        </w:rPr>
      </w:pPr>
    </w:p>
    <w:p w14:paraId="606CEBED" w14:textId="77777777" w:rsidR="007D59C3" w:rsidRPr="006141B4" w:rsidRDefault="007D59C3" w:rsidP="3FC69494">
      <w:pPr>
        <w:rPr>
          <w:lang w:val="uk-UA"/>
        </w:rPr>
      </w:pPr>
    </w:p>
    <w:p w14:paraId="4B3809AD" w14:textId="77777777" w:rsidR="007D59C3" w:rsidRPr="006141B4" w:rsidRDefault="007D59C3" w:rsidP="3FC69494">
      <w:pPr>
        <w:rPr>
          <w:lang w:val="uk-UA"/>
        </w:rPr>
      </w:pPr>
    </w:p>
    <w:p w14:paraId="11E29695" w14:textId="77777777" w:rsidR="007D59C3" w:rsidRPr="006141B4" w:rsidRDefault="007D59C3" w:rsidP="3FC69494">
      <w:pPr>
        <w:rPr>
          <w:lang w:val="uk-UA"/>
        </w:rPr>
      </w:pPr>
    </w:p>
    <w:p w14:paraId="251C974C" w14:textId="4127BDF7" w:rsidR="001D0467" w:rsidRPr="006141B4" w:rsidRDefault="007D59C3" w:rsidP="3FC69494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>Підключіть маленький кон</w:t>
      </w:r>
      <w:r w:rsidR="00957051">
        <w:rPr>
          <w:sz w:val="22"/>
          <w:szCs w:val="22"/>
          <w:lang w:val="uk-UA"/>
        </w:rPr>
        <w:t>н</w:t>
      </w:r>
      <w:r w:rsidRPr="006141B4">
        <w:rPr>
          <w:sz w:val="22"/>
          <w:szCs w:val="22"/>
          <w:lang w:val="uk-UA"/>
        </w:rPr>
        <w:t>ектор до BrainPad</w:t>
      </w:r>
      <w:r w:rsidRPr="006141B4">
        <w:rPr>
          <w:noProof/>
          <w:sz w:val="22"/>
          <w:szCs w:val="22"/>
          <w:lang w:val="uk-UA" w:eastAsia="ru-RU"/>
        </w:rPr>
        <w:t>.</w:t>
      </w:r>
    </w:p>
    <w:p w14:paraId="1D62705C" w14:textId="49B00ED6" w:rsidR="00CD2A51" w:rsidRPr="006141B4" w:rsidRDefault="007D59C3" w:rsidP="00AD0F00">
      <w:pPr>
        <w:rPr>
          <w:lang w:val="uk-UA"/>
        </w:rPr>
      </w:pPr>
      <w:r w:rsidRPr="006141B4">
        <w:rPr>
          <w:noProof/>
        </w:rPr>
        <w:drawing>
          <wp:anchor distT="0" distB="0" distL="114300" distR="114300" simplePos="0" relativeHeight="251658243" behindDoc="0" locked="0" layoutInCell="1" allowOverlap="1" wp14:anchorId="0E9D5037" wp14:editId="4FF0215E">
            <wp:simplePos x="0" y="0"/>
            <wp:positionH relativeFrom="margin">
              <wp:align>center</wp:align>
            </wp:positionH>
            <wp:positionV relativeFrom="paragraph">
              <wp:posOffset>409575</wp:posOffset>
            </wp:positionV>
            <wp:extent cx="5941457" cy="3520440"/>
            <wp:effectExtent l="38100" t="38100" r="97790" b="9906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rainPadPlugUsbIn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457" cy="352044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BE58D23" w14:textId="77777777" w:rsidR="00CD2A51" w:rsidRPr="006141B4" w:rsidRDefault="00CD2A51" w:rsidP="00AD0F00">
      <w:pPr>
        <w:rPr>
          <w:lang w:val="uk-UA"/>
        </w:rPr>
      </w:pPr>
    </w:p>
    <w:p w14:paraId="0A78F936" w14:textId="5E810404" w:rsidR="006B285B" w:rsidRPr="006141B4" w:rsidRDefault="006B285B" w:rsidP="00AD0F00">
      <w:pPr>
        <w:rPr>
          <w:lang w:val="uk-UA"/>
        </w:rPr>
      </w:pPr>
    </w:p>
    <w:p w14:paraId="168404E4" w14:textId="3B31BE94" w:rsidR="00B839B4" w:rsidRPr="006141B4" w:rsidRDefault="00FF0063" w:rsidP="61CDE619">
      <w:pPr>
        <w:keepNext/>
        <w:rPr>
          <w:lang w:val="uk-UA"/>
        </w:rPr>
      </w:pPr>
      <w:r w:rsidRPr="006141B4">
        <w:rPr>
          <w:noProof/>
        </w:rPr>
        <w:drawing>
          <wp:anchor distT="0" distB="0" distL="114300" distR="114300" simplePos="0" relativeHeight="251658246" behindDoc="0" locked="0" layoutInCell="1" allowOverlap="1" wp14:anchorId="4D6D75EA" wp14:editId="5EFB0B4B">
            <wp:simplePos x="0" y="0"/>
            <wp:positionH relativeFrom="column">
              <wp:align>center</wp:align>
            </wp:positionH>
            <wp:positionV relativeFrom="paragraph">
              <wp:posOffset>478465</wp:posOffset>
            </wp:positionV>
            <wp:extent cx="3922776" cy="2377671"/>
            <wp:effectExtent l="38100" t="38100" r="97155" b="99060"/>
            <wp:wrapTopAndBottom/>
            <wp:docPr id="2102918086" name="Picture 2102918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918086" name="BrainPadInstertUsbIntoComputer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2776" cy="237767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9C3" w:rsidRPr="006141B4">
        <w:rPr>
          <w:sz w:val="22"/>
          <w:szCs w:val="22"/>
          <w:lang w:val="uk-UA"/>
        </w:rPr>
        <w:t>А великий кон</w:t>
      </w:r>
      <w:r w:rsidR="00957051">
        <w:rPr>
          <w:sz w:val="22"/>
          <w:szCs w:val="22"/>
          <w:lang w:val="uk-UA"/>
        </w:rPr>
        <w:t>н</w:t>
      </w:r>
      <w:r w:rsidR="007D59C3" w:rsidRPr="006141B4">
        <w:rPr>
          <w:sz w:val="22"/>
          <w:szCs w:val="22"/>
          <w:lang w:val="uk-UA"/>
        </w:rPr>
        <w:t>ектор – до комп’ютера.</w:t>
      </w:r>
      <w:r w:rsidR="007D59C3" w:rsidRPr="006141B4">
        <w:rPr>
          <w:lang w:val="uk-UA"/>
        </w:rPr>
        <w:t xml:space="preserve"> </w:t>
      </w:r>
    </w:p>
    <w:p w14:paraId="7E924F80" w14:textId="445ED573" w:rsidR="00CB3684" w:rsidRPr="006141B4" w:rsidRDefault="00CB3684" w:rsidP="00AD0F00">
      <w:pPr>
        <w:rPr>
          <w:lang w:val="uk-UA"/>
        </w:rPr>
      </w:pPr>
    </w:p>
    <w:p w14:paraId="27D39069" w14:textId="031BA1C3" w:rsidR="00A84997" w:rsidRPr="006141B4" w:rsidRDefault="007D59C3" w:rsidP="3FC69494">
      <w:pPr>
        <w:keepNext/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>Коли BrainPad підключиться до вашого ко</w:t>
      </w:r>
      <w:r w:rsidR="00957051">
        <w:rPr>
          <w:sz w:val="22"/>
          <w:szCs w:val="22"/>
          <w:lang w:val="uk-UA"/>
        </w:rPr>
        <w:t>м</w:t>
      </w:r>
      <w:r w:rsidRPr="006141B4">
        <w:rPr>
          <w:sz w:val="22"/>
          <w:szCs w:val="22"/>
          <w:lang w:val="uk-UA"/>
        </w:rPr>
        <w:t xml:space="preserve">п’ютера, на ньому загориться червоний світлодіод. </w:t>
      </w:r>
    </w:p>
    <w:p w14:paraId="4E5ECD1F" w14:textId="52F80BA5" w:rsidR="00F126AC" w:rsidRPr="006141B4" w:rsidRDefault="00F126AC" w:rsidP="00AD0F00">
      <w:pPr>
        <w:rPr>
          <w:highlight w:val="yellow"/>
          <w:lang w:val="uk-UA"/>
        </w:rPr>
      </w:pPr>
      <w:r w:rsidRPr="006141B4">
        <w:rPr>
          <w:noProof/>
          <w:highlight w:val="yellow"/>
        </w:rPr>
        <w:drawing>
          <wp:anchor distT="0" distB="0" distL="114300" distR="114300" simplePos="0" relativeHeight="251658242" behindDoc="0" locked="0" layoutInCell="1" allowOverlap="1" wp14:anchorId="397C936E" wp14:editId="06630A3F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3849624" cy="2468880"/>
            <wp:effectExtent l="38100" t="0" r="93980" b="10287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rainPadPowerLED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624" cy="246888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AA109" w14:textId="3464419F" w:rsidR="007D59C3" w:rsidRPr="006141B4" w:rsidRDefault="00DB534F" w:rsidP="007D59C3">
      <w:pPr>
        <w:keepNext/>
        <w:rPr>
          <w:sz w:val="22"/>
          <w:szCs w:val="22"/>
          <w:highlight w:val="yellow"/>
          <w:lang w:val="uk-UA"/>
        </w:rPr>
      </w:pPr>
      <w:r w:rsidRPr="00957051">
        <w:rPr>
          <w:noProof/>
        </w:rPr>
        <w:drawing>
          <wp:anchor distT="0" distB="0" distL="114300" distR="114300" simplePos="0" relativeHeight="251658262" behindDoc="0" locked="0" layoutInCell="1" allowOverlap="1" wp14:anchorId="2CC4B6EC" wp14:editId="60127BA5">
            <wp:simplePos x="0" y="0"/>
            <wp:positionH relativeFrom="margin">
              <wp:posOffset>-190500</wp:posOffset>
            </wp:positionH>
            <wp:positionV relativeFrom="paragraph">
              <wp:posOffset>1147445</wp:posOffset>
            </wp:positionV>
            <wp:extent cx="5998464" cy="503101"/>
            <wp:effectExtent l="19050" t="38100" r="59690" b="6858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07-24-18 at 02.53 PM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50310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9C3" w:rsidRPr="00957051">
        <w:rPr>
          <w:sz w:val="22"/>
          <w:szCs w:val="22"/>
          <w:lang w:val="uk-UA"/>
        </w:rPr>
        <w:t>Повернімося у браузер з програмою, яку ми створили раніше. Натисніть на кнопку «зберегти» (save) і збережіть файл на комп’ютер.</w:t>
      </w:r>
      <w:r w:rsidR="007D59C3" w:rsidRPr="006141B4">
        <w:rPr>
          <w:sz w:val="22"/>
          <w:szCs w:val="22"/>
          <w:highlight w:val="yellow"/>
          <w:lang w:val="uk-UA"/>
        </w:rPr>
        <w:t xml:space="preserve"> </w:t>
      </w:r>
    </w:p>
    <w:p w14:paraId="7F54B7A8" w14:textId="45499EF7" w:rsidR="008044A2" w:rsidRPr="00957051" w:rsidRDefault="007D59C3" w:rsidP="6606770E">
      <w:pPr>
        <w:rPr>
          <w:lang w:val="uk-UA"/>
        </w:rPr>
      </w:pPr>
      <w:r w:rsidRPr="00957051">
        <w:rPr>
          <w:noProof/>
        </w:rPr>
        <w:drawing>
          <wp:anchor distT="0" distB="0" distL="114300" distR="114300" simplePos="0" relativeHeight="251658263" behindDoc="0" locked="0" layoutInCell="1" allowOverlap="1" wp14:anchorId="16EFCDCC" wp14:editId="2C7154F8">
            <wp:simplePos x="0" y="0"/>
            <wp:positionH relativeFrom="margin">
              <wp:posOffset>-180975</wp:posOffset>
            </wp:positionH>
            <wp:positionV relativeFrom="paragraph">
              <wp:posOffset>1372235</wp:posOffset>
            </wp:positionV>
            <wp:extent cx="5961888" cy="438912"/>
            <wp:effectExtent l="19050" t="19050" r="58420" b="56515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07-24-18 at 03.18 PM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888" cy="43891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4A2" w:rsidRPr="00957051">
        <w:rPr>
          <w:noProof/>
        </w:rPr>
        <w:drawing>
          <wp:anchor distT="0" distB="0" distL="114300" distR="114300" simplePos="0" relativeHeight="251658244" behindDoc="0" locked="0" layoutInCell="1" allowOverlap="1" wp14:anchorId="6C917202" wp14:editId="1C9F2E40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3282696" cy="923544"/>
            <wp:effectExtent l="19050" t="19050" r="32385" b="4826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07-20-18 at 02.34 P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696" cy="92354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7051">
        <w:rPr>
          <w:sz w:val="22"/>
          <w:szCs w:val="22"/>
          <w:lang w:val="uk-UA"/>
        </w:rPr>
        <w:t xml:space="preserve">Якщо ви використовуєте </w:t>
      </w:r>
      <w:r w:rsidR="008F6E42" w:rsidRPr="00957051">
        <w:rPr>
          <w:sz w:val="22"/>
          <w:szCs w:val="22"/>
          <w:lang w:val="uk-UA"/>
        </w:rPr>
        <w:t xml:space="preserve">Microsoft Edge, </w:t>
      </w:r>
      <w:r w:rsidRPr="00957051">
        <w:rPr>
          <w:sz w:val="22"/>
          <w:szCs w:val="22"/>
          <w:lang w:val="uk-UA"/>
        </w:rPr>
        <w:t>то побачите діалогове вікно як на малюнку нижче:</w:t>
      </w:r>
      <w:r w:rsidRPr="00957051">
        <w:rPr>
          <w:lang w:val="uk-UA"/>
        </w:rPr>
        <w:t xml:space="preserve"> </w:t>
      </w:r>
    </w:p>
    <w:p w14:paraId="188B1F89" w14:textId="3CC93E27" w:rsidR="003E1F22" w:rsidRPr="006141B4" w:rsidRDefault="003E1F22" w:rsidP="00AD0F00">
      <w:pPr>
        <w:rPr>
          <w:highlight w:val="yellow"/>
          <w:lang w:val="uk-UA"/>
        </w:rPr>
      </w:pPr>
    </w:p>
    <w:p w14:paraId="6D8DE209" w14:textId="4A46DABB" w:rsidR="00575A18" w:rsidRPr="00957051" w:rsidRDefault="00DB534F" w:rsidP="396340EC">
      <w:pPr>
        <w:rPr>
          <w:sz w:val="22"/>
          <w:szCs w:val="22"/>
          <w:lang w:val="uk-UA"/>
        </w:rPr>
      </w:pPr>
      <w:r w:rsidRPr="00957051">
        <w:rPr>
          <w:sz w:val="22"/>
          <w:szCs w:val="22"/>
          <w:lang w:val="uk-UA"/>
        </w:rPr>
        <w:t xml:space="preserve">Натисніть кнопку «зберегти», і далі – «відкрити папку» </w:t>
      </w:r>
      <w:r w:rsidR="005D01E0" w:rsidRPr="00957051">
        <w:rPr>
          <w:sz w:val="22"/>
          <w:szCs w:val="22"/>
          <w:lang w:val="uk-UA"/>
        </w:rPr>
        <w:t>(Open folder)</w:t>
      </w:r>
      <w:r w:rsidRPr="00957051">
        <w:rPr>
          <w:sz w:val="22"/>
          <w:szCs w:val="22"/>
          <w:lang w:val="uk-UA"/>
        </w:rPr>
        <w:t xml:space="preserve"> в наступному вікні, щоб побачити збережений файл.</w:t>
      </w:r>
    </w:p>
    <w:p w14:paraId="071CC3EE" w14:textId="60192752" w:rsidR="004B2A96" w:rsidRPr="006141B4" w:rsidRDefault="00DB534F" w:rsidP="396340EC">
      <w:pPr>
        <w:rPr>
          <w:lang w:val="uk-UA"/>
        </w:rPr>
      </w:pPr>
      <w:r w:rsidRPr="00957051">
        <w:rPr>
          <w:sz w:val="22"/>
          <w:szCs w:val="22"/>
          <w:lang w:val="uk-UA"/>
        </w:rPr>
        <w:t xml:space="preserve">Файл буде </w:t>
      </w:r>
      <w:r w:rsidR="00D96458" w:rsidRPr="00957051">
        <w:rPr>
          <w:sz w:val="22"/>
          <w:szCs w:val="22"/>
          <w:lang w:val="uk-UA"/>
        </w:rPr>
        <w:t>підсвіченим</w:t>
      </w:r>
      <w:r w:rsidRPr="00957051">
        <w:rPr>
          <w:sz w:val="22"/>
          <w:szCs w:val="22"/>
          <w:lang w:val="uk-UA"/>
        </w:rPr>
        <w:t xml:space="preserve">. Ви можете натиснути праву кнопку мишки і вибрати «копіювати» </w:t>
      </w:r>
      <w:r w:rsidR="396340EC" w:rsidRPr="00957051">
        <w:rPr>
          <w:sz w:val="22"/>
          <w:szCs w:val="22"/>
          <w:lang w:val="uk-UA"/>
        </w:rPr>
        <w:t>(Copy)</w:t>
      </w:r>
      <w:r w:rsidRPr="00957051">
        <w:rPr>
          <w:sz w:val="22"/>
          <w:szCs w:val="22"/>
          <w:lang w:val="uk-UA"/>
        </w:rPr>
        <w:t>.</w:t>
      </w:r>
    </w:p>
    <w:p w14:paraId="26BE33D4" w14:textId="77777777" w:rsidR="00616820" w:rsidRPr="006141B4" w:rsidRDefault="00A65978" w:rsidP="00266DBD">
      <w:pPr>
        <w:rPr>
          <w:lang w:val="uk-UA"/>
        </w:rPr>
      </w:pPr>
      <w:r w:rsidRPr="006141B4">
        <w:rPr>
          <w:noProof/>
        </w:rPr>
        <w:lastRenderedPageBreak/>
        <w:drawing>
          <wp:anchor distT="0" distB="0" distL="114300" distR="114300" simplePos="0" relativeHeight="251658264" behindDoc="0" locked="0" layoutInCell="1" allowOverlap="1" wp14:anchorId="53231E96" wp14:editId="39E2E087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950026" cy="4233672"/>
            <wp:effectExtent l="19050" t="19050" r="50800" b="71755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07-24-18 at 03.20 PM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0026" cy="423367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F71E860" w14:textId="5D2AF00D" w:rsidR="00551088" w:rsidRPr="006141B4" w:rsidRDefault="00616820" w:rsidP="6606770E">
      <w:pPr>
        <w:rPr>
          <w:sz w:val="22"/>
          <w:szCs w:val="22"/>
          <w:lang w:val="uk-UA"/>
        </w:rPr>
      </w:pPr>
      <w:r w:rsidRPr="006141B4">
        <w:rPr>
          <w:noProof/>
          <w:sz w:val="22"/>
          <w:szCs w:val="22"/>
        </w:rPr>
        <w:drawing>
          <wp:anchor distT="0" distB="0" distL="114300" distR="114300" simplePos="0" relativeHeight="251658265" behindDoc="0" locked="0" layoutInCell="1" allowOverlap="1" wp14:anchorId="68206DED" wp14:editId="69F68431">
            <wp:simplePos x="0" y="0"/>
            <wp:positionH relativeFrom="margin">
              <wp:align>center</wp:align>
            </wp:positionH>
            <wp:positionV relativeFrom="paragraph">
              <wp:posOffset>262255</wp:posOffset>
            </wp:positionV>
            <wp:extent cx="2359152" cy="649224"/>
            <wp:effectExtent l="19050" t="19050" r="22225" b="5588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 Shot 07-24-18 at 03.36 PM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152" cy="64922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AA3" w:rsidRPr="006141B4">
        <w:rPr>
          <w:sz w:val="22"/>
          <w:szCs w:val="22"/>
          <w:lang w:val="uk-UA"/>
        </w:rPr>
        <w:t xml:space="preserve"> </w:t>
      </w:r>
      <w:r w:rsidR="00DB534F" w:rsidRPr="006141B4">
        <w:rPr>
          <w:sz w:val="22"/>
          <w:szCs w:val="22"/>
          <w:lang w:val="uk-UA"/>
        </w:rPr>
        <w:t xml:space="preserve">Якщо ви використовуєте </w:t>
      </w:r>
      <w:r w:rsidR="00B50AA3" w:rsidRPr="006141B4">
        <w:rPr>
          <w:sz w:val="22"/>
          <w:szCs w:val="22"/>
          <w:lang w:val="uk-UA"/>
        </w:rPr>
        <w:t xml:space="preserve">Chrome, </w:t>
      </w:r>
      <w:r w:rsidR="00DB534F" w:rsidRPr="006141B4">
        <w:rPr>
          <w:sz w:val="22"/>
          <w:szCs w:val="22"/>
          <w:lang w:val="uk-UA"/>
        </w:rPr>
        <w:t>файл буде доступний у нижньому лівому куті екрану:</w:t>
      </w:r>
    </w:p>
    <w:p w14:paraId="64AC5753" w14:textId="5348180F" w:rsidR="00A342A0" w:rsidRPr="006141B4" w:rsidRDefault="00DB534F" w:rsidP="396340EC">
      <w:pPr>
        <w:keepNext/>
        <w:rPr>
          <w:sz w:val="22"/>
          <w:szCs w:val="22"/>
          <w:lang w:val="uk-UA"/>
        </w:rPr>
      </w:pPr>
      <w:r w:rsidRPr="006141B4">
        <w:rPr>
          <w:noProof/>
          <w:sz w:val="22"/>
          <w:szCs w:val="22"/>
        </w:rPr>
        <w:drawing>
          <wp:anchor distT="0" distB="0" distL="114300" distR="114300" simplePos="0" relativeHeight="251658266" behindDoc="0" locked="0" layoutInCell="1" allowOverlap="1" wp14:anchorId="09D233E1" wp14:editId="77B5A98E">
            <wp:simplePos x="0" y="0"/>
            <wp:positionH relativeFrom="margin">
              <wp:align>center</wp:align>
            </wp:positionH>
            <wp:positionV relativeFrom="paragraph">
              <wp:posOffset>1046480</wp:posOffset>
            </wp:positionV>
            <wp:extent cx="3401060" cy="1444625"/>
            <wp:effectExtent l="19050" t="19050" r="46990" b="79375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07-24-18 at 03.34 PM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060" cy="14446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41B4">
        <w:rPr>
          <w:sz w:val="22"/>
          <w:szCs w:val="22"/>
          <w:lang w:val="uk-UA"/>
        </w:rPr>
        <w:t xml:space="preserve">Натисніть на маленьку стрілку «вверх» і оберіть «Показати у папці» </w:t>
      </w:r>
      <w:r w:rsidR="004C26A0" w:rsidRPr="006141B4">
        <w:rPr>
          <w:sz w:val="22"/>
          <w:szCs w:val="22"/>
          <w:lang w:val="uk-UA"/>
        </w:rPr>
        <w:t>(Show in folder).</w:t>
      </w:r>
    </w:p>
    <w:p w14:paraId="728B01C8" w14:textId="4F571620" w:rsidR="004C26A0" w:rsidRPr="006141B4" w:rsidRDefault="00DB534F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Завантажений файл буде підсвічений і ви зможете натиснути праву кнопку миші і обрати «Копіювати» </w:t>
      </w:r>
      <w:r w:rsidR="396340EC" w:rsidRPr="006141B4">
        <w:rPr>
          <w:sz w:val="22"/>
          <w:szCs w:val="22"/>
          <w:lang w:val="uk-UA"/>
        </w:rPr>
        <w:t>(Copy)</w:t>
      </w:r>
    </w:p>
    <w:p w14:paraId="1E174FE1" w14:textId="77777777" w:rsidR="00DB534F" w:rsidRPr="006141B4" w:rsidRDefault="00DB534F" w:rsidP="396340EC">
      <w:pPr>
        <w:rPr>
          <w:lang w:val="uk-UA"/>
        </w:rPr>
      </w:pPr>
    </w:p>
    <w:p w14:paraId="415DC5B0" w14:textId="5D31433A" w:rsidR="0029574A" w:rsidRPr="006141B4" w:rsidRDefault="004F3C2D" w:rsidP="396340EC">
      <w:pPr>
        <w:rPr>
          <w:lang w:val="uk-UA"/>
        </w:rPr>
      </w:pPr>
      <w:r w:rsidRPr="006141B4">
        <w:rPr>
          <w:noProof/>
          <w:sz w:val="22"/>
          <w:szCs w:val="22"/>
        </w:rPr>
        <w:lastRenderedPageBreak/>
        <w:drawing>
          <wp:anchor distT="0" distB="0" distL="114300" distR="114300" simplePos="0" relativeHeight="251658268" behindDoc="0" locked="0" layoutInCell="1" allowOverlap="1" wp14:anchorId="20BE9BE7" wp14:editId="4B6FB812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5950026" cy="4233672"/>
            <wp:effectExtent l="19050" t="19050" r="50800" b="71755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07-24-18 at 03.20 PM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0026" cy="423367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F16F0" w:rsidRPr="006141B4">
        <w:rPr>
          <w:noProof/>
          <w:sz w:val="22"/>
          <w:szCs w:val="22"/>
        </w:rPr>
        <w:drawing>
          <wp:anchor distT="0" distB="0" distL="114300" distR="114300" simplePos="0" relativeHeight="251658267" behindDoc="0" locked="0" layoutInCell="1" allowOverlap="1" wp14:anchorId="590F24FA" wp14:editId="46187D47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907024" cy="4187952"/>
            <wp:effectExtent l="0" t="0" r="0" b="3175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07-24-18 at 03.40 PM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024" cy="4187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458" w:rsidRPr="006141B4">
        <w:rPr>
          <w:sz w:val="22"/>
          <w:szCs w:val="22"/>
          <w:lang w:val="uk-UA"/>
        </w:rPr>
        <w:t xml:space="preserve">Працюючи у будь-якому браузері, </w:t>
      </w:r>
      <w:r w:rsidR="0029574A" w:rsidRPr="006141B4">
        <w:rPr>
          <w:sz w:val="22"/>
          <w:szCs w:val="22"/>
          <w:lang w:val="uk-UA"/>
        </w:rPr>
        <w:t>Microsoft MakeCode</w:t>
      </w:r>
      <w:r w:rsidR="00957051">
        <w:rPr>
          <w:sz w:val="22"/>
          <w:szCs w:val="22"/>
          <w:lang w:val="uk-UA"/>
        </w:rPr>
        <w:t xml:space="preserve"> не видаляє ваші ст</w:t>
      </w:r>
      <w:r w:rsidR="00D96458" w:rsidRPr="006141B4">
        <w:rPr>
          <w:sz w:val="22"/>
          <w:szCs w:val="22"/>
          <w:lang w:val="uk-UA"/>
        </w:rPr>
        <w:t>арі файли. Якщо ви завантажили одну і ту ж програму кілька разів, до назви файл</w:t>
      </w:r>
      <w:r w:rsidR="00957051">
        <w:rPr>
          <w:sz w:val="22"/>
          <w:szCs w:val="22"/>
          <w:lang w:val="uk-UA"/>
        </w:rPr>
        <w:t>у</w:t>
      </w:r>
      <w:r w:rsidR="00D96458" w:rsidRPr="006141B4">
        <w:rPr>
          <w:sz w:val="22"/>
          <w:szCs w:val="22"/>
          <w:lang w:val="uk-UA"/>
        </w:rPr>
        <w:t xml:space="preserve"> буде додаватися номер (наприклад, </w:t>
      </w:r>
      <w:r w:rsidR="00957051">
        <w:rPr>
          <w:sz w:val="22"/>
          <w:szCs w:val="22"/>
          <w:lang w:val="uk-UA"/>
        </w:rPr>
        <w:t>«</w:t>
      </w:r>
      <w:r w:rsidR="0029574A" w:rsidRPr="006141B4">
        <w:rPr>
          <w:sz w:val="22"/>
          <w:szCs w:val="22"/>
          <w:lang w:val="uk-UA"/>
        </w:rPr>
        <w:t>brainpad-Untitled (1).uf2</w:t>
      </w:r>
      <w:r w:rsidR="00957051">
        <w:rPr>
          <w:sz w:val="22"/>
          <w:szCs w:val="22"/>
          <w:lang w:val="uk-UA"/>
        </w:rPr>
        <w:t>»</w:t>
      </w:r>
      <w:r w:rsidR="0029574A" w:rsidRPr="006141B4">
        <w:rPr>
          <w:sz w:val="22"/>
          <w:szCs w:val="22"/>
          <w:lang w:val="uk-UA"/>
        </w:rPr>
        <w:t xml:space="preserve">) . </w:t>
      </w:r>
      <w:r w:rsidR="00D96458" w:rsidRPr="006141B4">
        <w:rPr>
          <w:sz w:val="22"/>
          <w:szCs w:val="22"/>
          <w:lang w:val="uk-UA"/>
        </w:rPr>
        <w:t>Впевніться, що  ви скопіювали останній завантажений файл. Ост</w:t>
      </w:r>
      <w:r w:rsidR="00957051">
        <w:rPr>
          <w:sz w:val="22"/>
          <w:szCs w:val="22"/>
          <w:lang w:val="uk-UA"/>
        </w:rPr>
        <w:t>а</w:t>
      </w:r>
      <w:r w:rsidR="00D96458" w:rsidRPr="006141B4">
        <w:rPr>
          <w:sz w:val="22"/>
          <w:szCs w:val="22"/>
          <w:lang w:val="uk-UA"/>
        </w:rPr>
        <w:t>нній файл буде підсвіченим. У його назві також буде найбільший номер в дужках і остання дата і час його зберігання</w:t>
      </w:r>
      <w:r w:rsidR="00D96458" w:rsidRPr="006141B4">
        <w:rPr>
          <w:lang w:val="uk-UA"/>
        </w:rPr>
        <w:t xml:space="preserve">. </w:t>
      </w:r>
      <w:r w:rsidR="0029574A" w:rsidRPr="006141B4">
        <w:rPr>
          <w:lang w:val="uk-UA"/>
        </w:rPr>
        <w:t xml:space="preserve"> </w:t>
      </w:r>
    </w:p>
    <w:p w14:paraId="2D9174D3" w14:textId="11DD7ADA" w:rsidR="00855E0D" w:rsidRPr="006141B4" w:rsidRDefault="00D96458" w:rsidP="396340EC">
      <w:pPr>
        <w:keepNext/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 xml:space="preserve">Тепер, коли </w:t>
      </w:r>
      <w:r w:rsidR="396340EC" w:rsidRPr="006141B4">
        <w:rPr>
          <w:sz w:val="22"/>
          <w:szCs w:val="22"/>
          <w:lang w:val="uk-UA"/>
        </w:rPr>
        <w:t>BrainPad</w:t>
      </w:r>
      <w:r w:rsidRPr="006141B4">
        <w:rPr>
          <w:sz w:val="22"/>
          <w:szCs w:val="22"/>
          <w:lang w:val="uk-UA"/>
        </w:rPr>
        <w:t xml:space="preserve"> підключений до вашого комп’ютера, на ньому повинен горіти червоний світлодіод. Натисніть і утримуйте кнопку «</w:t>
      </w:r>
      <w:r w:rsidR="396340EC" w:rsidRPr="006141B4">
        <w:rPr>
          <w:sz w:val="22"/>
          <w:szCs w:val="22"/>
          <w:lang w:val="uk-UA"/>
        </w:rPr>
        <w:t>reset</w:t>
      </w:r>
      <w:r w:rsidRPr="006141B4">
        <w:rPr>
          <w:sz w:val="22"/>
          <w:szCs w:val="22"/>
          <w:lang w:val="uk-UA"/>
        </w:rPr>
        <w:t xml:space="preserve">» близько трьох секунд. Повинен загорітися зелений світлодіод. </w:t>
      </w:r>
      <w:r w:rsidR="396340EC" w:rsidRPr="006141B4">
        <w:rPr>
          <w:sz w:val="22"/>
          <w:szCs w:val="22"/>
          <w:lang w:val="uk-UA"/>
        </w:rPr>
        <w:t xml:space="preserve"> </w:t>
      </w:r>
    </w:p>
    <w:p w14:paraId="339111F5" w14:textId="77777777" w:rsidR="00D96458" w:rsidRPr="006141B4" w:rsidRDefault="00D96458" w:rsidP="396340EC">
      <w:pPr>
        <w:keepNext/>
        <w:rPr>
          <w:lang w:val="uk-UA"/>
        </w:rPr>
      </w:pPr>
    </w:p>
    <w:p w14:paraId="5928C448" w14:textId="5CCB267A" w:rsidR="008A19B1" w:rsidRPr="006141B4" w:rsidRDefault="00752142" w:rsidP="396340EC">
      <w:pPr>
        <w:keepNext/>
        <w:rPr>
          <w:sz w:val="22"/>
          <w:szCs w:val="22"/>
          <w:lang w:val="uk-UA"/>
        </w:rPr>
      </w:pPr>
      <w:r w:rsidRPr="006141B4">
        <w:rPr>
          <w:noProof/>
          <w:sz w:val="22"/>
          <w:szCs w:val="22"/>
        </w:rPr>
        <w:drawing>
          <wp:anchor distT="0" distB="0" distL="114300" distR="114300" simplePos="0" relativeHeight="251658258" behindDoc="0" locked="0" layoutInCell="1" allowOverlap="1" wp14:anchorId="57495350" wp14:editId="51320337">
            <wp:simplePos x="0" y="0"/>
            <wp:positionH relativeFrom="column">
              <wp:align>center</wp:align>
            </wp:positionH>
            <wp:positionV relativeFrom="paragraph">
              <wp:posOffset>1905</wp:posOffset>
            </wp:positionV>
            <wp:extent cx="5285232" cy="3081528"/>
            <wp:effectExtent l="38100" t="38100" r="86995" b="10033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rainPadResetGreen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232" cy="308152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458" w:rsidRPr="006141B4">
        <w:rPr>
          <w:sz w:val="22"/>
          <w:szCs w:val="22"/>
          <w:lang w:val="uk-UA"/>
        </w:rPr>
        <w:t xml:space="preserve">Ваш комп’ютер розпізнає </w:t>
      </w:r>
      <w:r w:rsidR="001D39D0" w:rsidRPr="006141B4">
        <w:rPr>
          <w:sz w:val="22"/>
          <w:szCs w:val="22"/>
          <w:lang w:val="uk-UA"/>
        </w:rPr>
        <w:t>USB</w:t>
      </w:r>
      <w:r w:rsidR="00322488">
        <w:rPr>
          <w:sz w:val="22"/>
          <w:szCs w:val="22"/>
          <w:lang w:val="uk-UA"/>
        </w:rPr>
        <w:t>-накопичувач. Ц</w:t>
      </w:r>
      <w:r w:rsidR="00D96458" w:rsidRPr="006141B4">
        <w:rPr>
          <w:sz w:val="22"/>
          <w:szCs w:val="22"/>
          <w:lang w:val="uk-UA"/>
        </w:rPr>
        <w:t>е може тривати до хвилини</w:t>
      </w:r>
      <w:r w:rsidR="00322488">
        <w:rPr>
          <w:sz w:val="22"/>
          <w:szCs w:val="22"/>
          <w:lang w:val="uk-UA"/>
        </w:rPr>
        <w:t xml:space="preserve">. Потім </w:t>
      </w:r>
      <w:r w:rsidR="00D96458" w:rsidRPr="006141B4">
        <w:rPr>
          <w:sz w:val="22"/>
          <w:szCs w:val="22"/>
          <w:lang w:val="uk-UA"/>
        </w:rPr>
        <w:t>на вашому екрані з’явиться вікно з назвою «</w:t>
      </w:r>
      <w:r w:rsidR="001D39D0" w:rsidRPr="006141B4">
        <w:rPr>
          <w:sz w:val="22"/>
          <w:szCs w:val="22"/>
          <w:lang w:val="uk-UA"/>
        </w:rPr>
        <w:t>BrainPad</w:t>
      </w:r>
      <w:r w:rsidR="00D96458" w:rsidRPr="006141B4">
        <w:rPr>
          <w:sz w:val="22"/>
          <w:szCs w:val="22"/>
          <w:lang w:val="uk-UA"/>
        </w:rPr>
        <w:t>»</w:t>
      </w:r>
      <w:r w:rsidR="001D39D0" w:rsidRPr="006141B4">
        <w:rPr>
          <w:sz w:val="22"/>
          <w:szCs w:val="22"/>
          <w:lang w:val="uk-UA"/>
        </w:rPr>
        <w:t>.</w:t>
      </w:r>
    </w:p>
    <w:p w14:paraId="26841D3D" w14:textId="109561FC" w:rsidR="008A19B1" w:rsidRPr="006141B4" w:rsidRDefault="27DBF4A2" w:rsidP="03473D0C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6661BD32" wp14:editId="37790ADA">
            <wp:extent cx="5772150" cy="2693670"/>
            <wp:effectExtent l="0" t="0" r="0" b="0"/>
            <wp:docPr id="210291808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BCE1B" w14:textId="4EC4C2F0" w:rsidR="0032161E" w:rsidRPr="006141B4" w:rsidRDefault="00090F9D" w:rsidP="396340EC">
      <w:pPr>
        <w:keepNext/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 xml:space="preserve">У цьому вікні відображається те, що знаходиться у пам’яті </w:t>
      </w:r>
      <w:r w:rsidR="396340EC" w:rsidRPr="006141B4">
        <w:rPr>
          <w:sz w:val="22"/>
          <w:szCs w:val="22"/>
          <w:lang w:val="uk-UA"/>
        </w:rPr>
        <w:t>BrainPad.</w:t>
      </w:r>
      <w:r w:rsidRPr="006141B4">
        <w:rPr>
          <w:sz w:val="22"/>
          <w:szCs w:val="22"/>
          <w:lang w:val="uk-UA"/>
        </w:rPr>
        <w:t xml:space="preserve"> Зараз натисніть праву кнопку миші і оберіть «вставити» </w:t>
      </w:r>
      <w:r w:rsidR="396340EC" w:rsidRPr="006141B4">
        <w:rPr>
          <w:sz w:val="22"/>
          <w:szCs w:val="22"/>
          <w:lang w:val="uk-UA"/>
        </w:rPr>
        <w:t>(paste)</w:t>
      </w:r>
      <w:r w:rsidRPr="006141B4">
        <w:rPr>
          <w:sz w:val="22"/>
          <w:szCs w:val="22"/>
          <w:lang w:val="uk-UA"/>
        </w:rPr>
        <w:t xml:space="preserve">, щоб скопіювати файл на </w:t>
      </w:r>
      <w:r w:rsidR="396340EC" w:rsidRPr="006141B4">
        <w:rPr>
          <w:sz w:val="22"/>
          <w:szCs w:val="22"/>
          <w:lang w:val="uk-UA"/>
        </w:rPr>
        <w:t>BrainPad.</w:t>
      </w:r>
    </w:p>
    <w:p w14:paraId="62208C62" w14:textId="137E6638" w:rsidR="0032161E" w:rsidRPr="006141B4" w:rsidRDefault="0032161E" w:rsidP="396340EC">
      <w:pPr>
        <w:rPr>
          <w:sz w:val="22"/>
          <w:szCs w:val="22"/>
          <w:lang w:val="uk-UA"/>
        </w:rPr>
      </w:pPr>
      <w:r w:rsidRPr="006141B4">
        <w:rPr>
          <w:noProof/>
          <w:sz w:val="22"/>
          <w:szCs w:val="22"/>
        </w:rPr>
        <w:drawing>
          <wp:anchor distT="0" distB="0" distL="114300" distR="114300" simplePos="0" relativeHeight="251658245" behindDoc="0" locked="0" layoutInCell="1" allowOverlap="1" wp14:anchorId="54A64782" wp14:editId="0D26DA8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941192" cy="3447288"/>
            <wp:effectExtent l="38100" t="38100" r="59690" b="7747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07-20-18 at 03.37 PM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192" cy="344728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90F9D" w:rsidRPr="006141B4">
        <w:rPr>
          <w:sz w:val="22"/>
          <w:szCs w:val="22"/>
          <w:lang w:val="uk-UA"/>
        </w:rPr>
        <w:t xml:space="preserve">Також ви можете просто перетягнути завантажений файл у вікно </w:t>
      </w:r>
      <w:r w:rsidR="396340EC" w:rsidRPr="006141B4">
        <w:rPr>
          <w:sz w:val="22"/>
          <w:szCs w:val="22"/>
          <w:lang w:val="uk-UA"/>
        </w:rPr>
        <w:t>BrainPad.</w:t>
      </w:r>
    </w:p>
    <w:p w14:paraId="33A66A09" w14:textId="12BF626F" w:rsidR="03473D0C" w:rsidRPr="006141B4" w:rsidRDefault="00106B5F" w:rsidP="00711B13">
      <w:pPr>
        <w:jc w:val="center"/>
        <w:rPr>
          <w:lang w:val="uk-UA"/>
        </w:rPr>
      </w:pPr>
      <w:r w:rsidRPr="006141B4">
        <w:rPr>
          <w:noProof/>
        </w:rPr>
        <w:drawing>
          <wp:anchor distT="0" distB="0" distL="114300" distR="114300" simplePos="0" relativeHeight="251658250" behindDoc="0" locked="0" layoutInCell="1" allowOverlap="1" wp14:anchorId="533003E1" wp14:editId="72934594">
            <wp:simplePos x="0" y="0"/>
            <wp:positionH relativeFrom="column">
              <wp:align>center</wp:align>
            </wp:positionH>
            <wp:positionV relativeFrom="paragraph">
              <wp:posOffset>1270</wp:posOffset>
            </wp:positionV>
            <wp:extent cx="5953164" cy="2450592"/>
            <wp:effectExtent l="38100" t="38100" r="85725" b="10223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agWithArrow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64" cy="24505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4F567F9" w14:textId="05CE0C54" w:rsidR="03473D0C" w:rsidRPr="006141B4" w:rsidRDefault="03473D0C" w:rsidP="00711B13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3FF971C3" wp14:editId="5241536C">
            <wp:extent cx="4385426" cy="2932753"/>
            <wp:effectExtent l="19050" t="38100" r="53340" b="77470"/>
            <wp:docPr id="170852528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5426" cy="2932753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CB6391" w14:textId="19F5A892" w:rsidR="005E09BE" w:rsidRPr="006141B4" w:rsidRDefault="00090F9D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Як тільки ви це зробите, світлодіод почне мерехтіти і після цього </w:t>
      </w:r>
      <w:r w:rsidR="396340EC" w:rsidRPr="006141B4">
        <w:rPr>
          <w:sz w:val="22"/>
          <w:szCs w:val="22"/>
          <w:lang w:val="uk-UA"/>
        </w:rPr>
        <w:t xml:space="preserve">BrainPad </w:t>
      </w:r>
      <w:r w:rsidRPr="006141B4">
        <w:rPr>
          <w:sz w:val="22"/>
          <w:szCs w:val="22"/>
          <w:lang w:val="uk-UA"/>
        </w:rPr>
        <w:t xml:space="preserve">запустить завантажену програму. </w:t>
      </w:r>
    </w:p>
    <w:p w14:paraId="0050A4C3" w14:textId="7FC90BE2" w:rsidR="00090F9D" w:rsidRPr="006141B4" w:rsidRDefault="00090F9D" w:rsidP="396340EC">
      <w:pPr>
        <w:rPr>
          <w:lang w:val="uk-UA"/>
        </w:rPr>
      </w:pPr>
    </w:p>
    <w:p w14:paraId="5ED9CEC4" w14:textId="77777777" w:rsidR="00090F9D" w:rsidRPr="006141B4" w:rsidRDefault="00090F9D" w:rsidP="396340EC">
      <w:pPr>
        <w:rPr>
          <w:lang w:val="uk-UA"/>
        </w:rPr>
      </w:pPr>
    </w:p>
    <w:p w14:paraId="4633FEA8" w14:textId="28D786B1" w:rsidR="005E09BE" w:rsidRPr="006141B4" w:rsidRDefault="61CDE619" w:rsidP="61CDE619">
      <w:pPr>
        <w:pStyle w:val="Heading2"/>
        <w:rPr>
          <w:lang w:val="uk-UA"/>
        </w:rPr>
      </w:pPr>
      <w:bookmarkStart w:id="12" w:name="_Toc532166178"/>
      <w:r w:rsidRPr="006141B4">
        <w:rPr>
          <w:lang w:val="uk-UA"/>
        </w:rPr>
        <w:t>JavaScript</w:t>
      </w:r>
      <w:bookmarkEnd w:id="12"/>
    </w:p>
    <w:p w14:paraId="15380566" w14:textId="2F8DB33B" w:rsidR="00090F9D" w:rsidRPr="006141B4" w:rsidRDefault="00090F9D" w:rsidP="3FC69494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Блоки – дуже захоплююча робота для початку…</w:t>
      </w:r>
      <w:r w:rsidR="00322488">
        <w:rPr>
          <w:sz w:val="22"/>
          <w:szCs w:val="22"/>
          <w:lang w:val="uk-UA"/>
        </w:rPr>
        <w:t xml:space="preserve"> Але ваші програми ставатимуть б</w:t>
      </w:r>
      <w:r w:rsidRPr="006141B4">
        <w:rPr>
          <w:sz w:val="22"/>
          <w:szCs w:val="22"/>
          <w:lang w:val="uk-UA"/>
        </w:rPr>
        <w:t>ільшими і вам д</w:t>
      </w:r>
      <w:r w:rsidR="00322488">
        <w:rPr>
          <w:sz w:val="22"/>
          <w:szCs w:val="22"/>
          <w:lang w:val="uk-UA"/>
        </w:rPr>
        <w:t>оведеться набратися сміливості й</w:t>
      </w:r>
      <w:r w:rsidRPr="006141B4">
        <w:rPr>
          <w:sz w:val="22"/>
          <w:szCs w:val="22"/>
          <w:lang w:val="uk-UA"/>
        </w:rPr>
        <w:t xml:space="preserve"> почати писати код. Не хвилюйтеся, ви зможете це зробити, коли будете </w:t>
      </w:r>
      <w:r w:rsidR="00322488">
        <w:rPr>
          <w:sz w:val="22"/>
          <w:szCs w:val="22"/>
          <w:lang w:val="uk-UA"/>
        </w:rPr>
        <w:t xml:space="preserve">готові. Однією </w:t>
      </w:r>
      <w:r w:rsidRPr="006141B4">
        <w:rPr>
          <w:sz w:val="22"/>
          <w:szCs w:val="22"/>
          <w:lang w:val="uk-UA"/>
        </w:rPr>
        <w:t>з</w:t>
      </w:r>
      <w:r w:rsidR="00322488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властивостей </w:t>
      </w:r>
      <w:r w:rsidR="3FC69494" w:rsidRPr="006141B4">
        <w:rPr>
          <w:sz w:val="22"/>
          <w:szCs w:val="22"/>
          <w:lang w:val="uk-UA"/>
        </w:rPr>
        <w:t xml:space="preserve">Microsoft MakeCode </w:t>
      </w:r>
      <w:r w:rsidRPr="006141B4">
        <w:rPr>
          <w:sz w:val="22"/>
          <w:szCs w:val="22"/>
          <w:lang w:val="uk-UA"/>
        </w:rPr>
        <w:t xml:space="preserve">є переклад блоків на мову програмування </w:t>
      </w:r>
      <w:r w:rsidR="3FC69494" w:rsidRPr="006141B4">
        <w:rPr>
          <w:sz w:val="22"/>
          <w:szCs w:val="22"/>
          <w:lang w:val="uk-UA"/>
        </w:rPr>
        <w:t>JavaScript</w:t>
      </w:r>
      <w:r w:rsidRPr="006141B4">
        <w:rPr>
          <w:sz w:val="22"/>
          <w:szCs w:val="22"/>
          <w:lang w:val="uk-UA"/>
        </w:rPr>
        <w:t xml:space="preserve">, і навпаки </w:t>
      </w:r>
      <w:r w:rsidR="00322488">
        <w:rPr>
          <w:sz w:val="22"/>
          <w:szCs w:val="22"/>
          <w:lang w:val="uk-UA"/>
        </w:rPr>
        <w:t>–</w:t>
      </w:r>
      <w:r w:rsidRPr="006141B4">
        <w:rPr>
          <w:sz w:val="22"/>
          <w:szCs w:val="22"/>
          <w:lang w:val="uk-UA"/>
        </w:rPr>
        <w:t xml:space="preserve"> з</w:t>
      </w:r>
      <w:r w:rsidR="3FC69494" w:rsidRPr="006141B4">
        <w:rPr>
          <w:sz w:val="22"/>
          <w:szCs w:val="22"/>
          <w:lang w:val="uk-UA"/>
        </w:rPr>
        <w:t xml:space="preserve"> JavaScript </w:t>
      </w:r>
      <w:r w:rsidRPr="006141B4">
        <w:rPr>
          <w:sz w:val="22"/>
          <w:szCs w:val="22"/>
          <w:lang w:val="uk-UA"/>
        </w:rPr>
        <w:t>у</w:t>
      </w:r>
      <w:r w:rsidR="3FC69494" w:rsidRPr="006141B4">
        <w:rPr>
          <w:sz w:val="22"/>
          <w:szCs w:val="22"/>
          <w:lang w:val="uk-UA"/>
        </w:rPr>
        <w:t xml:space="preserve"> блоки. </w:t>
      </w:r>
    </w:p>
    <w:p w14:paraId="0643020D" w14:textId="09FA4943" w:rsidR="007B1A69" w:rsidRPr="006141B4" w:rsidRDefault="00090F9D" w:rsidP="3FC69494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Повернімось до програми, яку ми написали, і натиснемо на кнопку </w:t>
      </w:r>
      <w:r w:rsidR="3FC69494" w:rsidRPr="006141B4">
        <w:rPr>
          <w:sz w:val="22"/>
          <w:szCs w:val="22"/>
          <w:lang w:val="uk-UA"/>
        </w:rPr>
        <w:t>JavaScript.</w:t>
      </w:r>
    </w:p>
    <w:p w14:paraId="2799D53C" w14:textId="265B37A1" w:rsidR="00406F56" w:rsidRPr="006141B4" w:rsidRDefault="00406F56" w:rsidP="00406F56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A834786" wp14:editId="0AF2CF53">
            <wp:extent cx="3552825" cy="2171700"/>
            <wp:effectExtent l="38100" t="38100" r="104775" b="95250"/>
            <wp:docPr id="40627209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1717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7FB1EE" w14:textId="51E7A955" w:rsidR="00090F9D" w:rsidRPr="006141B4" w:rsidRDefault="00090F9D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>Погляньте на цей код. Ви знаходите схожість між блоками і кодом? Один момент, яки</w:t>
      </w:r>
      <w:r w:rsidR="00FD0FA6">
        <w:rPr>
          <w:sz w:val="22"/>
          <w:szCs w:val="22"/>
          <w:lang w:val="uk-UA"/>
        </w:rPr>
        <w:t>й може бути не</w:t>
      </w:r>
      <w:r w:rsidRPr="006141B4">
        <w:rPr>
          <w:sz w:val="22"/>
          <w:szCs w:val="22"/>
          <w:lang w:val="uk-UA"/>
        </w:rPr>
        <w:t xml:space="preserve">зрозумілим – це кольори, для визначення яких </w:t>
      </w:r>
      <w:r w:rsidR="61CDE619" w:rsidRPr="006141B4">
        <w:rPr>
          <w:sz w:val="22"/>
          <w:szCs w:val="22"/>
          <w:lang w:val="uk-UA"/>
        </w:rPr>
        <w:t>JavaScript</w:t>
      </w:r>
      <w:r w:rsidRPr="006141B4">
        <w:rPr>
          <w:sz w:val="22"/>
          <w:szCs w:val="22"/>
          <w:lang w:val="uk-UA"/>
        </w:rPr>
        <w:t xml:space="preserve"> використовує число </w:t>
      </w:r>
      <w:r w:rsidR="61CDE619" w:rsidRPr="006141B4">
        <w:rPr>
          <w:sz w:val="22"/>
          <w:szCs w:val="22"/>
          <w:lang w:val="uk-UA"/>
        </w:rPr>
        <w:t xml:space="preserve">в </w:t>
      </w:r>
      <w:r w:rsidR="61CDE619" w:rsidRPr="00FD0FA6">
        <w:rPr>
          <w:sz w:val="22"/>
          <w:szCs w:val="22"/>
          <w:lang w:val="uk-UA"/>
        </w:rPr>
        <w:t>HEX</w:t>
      </w:r>
      <w:r w:rsidRPr="00FD0FA6">
        <w:rPr>
          <w:sz w:val="22"/>
          <w:szCs w:val="22"/>
          <w:lang w:val="uk-UA"/>
        </w:rPr>
        <w:t xml:space="preserve"> форматі</w:t>
      </w:r>
      <w:r w:rsidR="61CDE619" w:rsidRPr="00FD0FA6">
        <w:rPr>
          <w:sz w:val="22"/>
          <w:szCs w:val="22"/>
          <w:lang w:val="uk-UA"/>
        </w:rPr>
        <w:t>.</w:t>
      </w:r>
      <w:r w:rsidR="61CDE619" w:rsidRPr="006141B4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Інший код зрозумілий?</w:t>
      </w:r>
    </w:p>
    <w:p w14:paraId="0E50475B" w14:textId="6C57FC0C" w:rsidR="004F4D8D" w:rsidRPr="006141B4" w:rsidRDefault="00F15F04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Представлення чисел у НЕХ форматі базується на </w:t>
      </w:r>
      <w:r w:rsidR="000C3FB7" w:rsidRPr="006141B4">
        <w:rPr>
          <w:sz w:val="22"/>
          <w:szCs w:val="22"/>
          <w:lang w:val="uk-UA"/>
        </w:rPr>
        <w:t>шіс</w:t>
      </w:r>
      <w:r w:rsidR="000C3FB7">
        <w:rPr>
          <w:sz w:val="22"/>
          <w:szCs w:val="22"/>
          <w:lang w:val="uk-UA"/>
        </w:rPr>
        <w:t>надцятко</w:t>
      </w:r>
      <w:r w:rsidR="000C3FB7" w:rsidRPr="006141B4">
        <w:rPr>
          <w:sz w:val="22"/>
          <w:szCs w:val="22"/>
          <w:lang w:val="uk-UA"/>
        </w:rPr>
        <w:t>вій</w:t>
      </w:r>
      <w:r w:rsidRPr="006141B4">
        <w:rPr>
          <w:sz w:val="22"/>
          <w:szCs w:val="22"/>
          <w:lang w:val="uk-UA"/>
        </w:rPr>
        <w:t xml:space="preserve"> системі чисел замість звичної для нас десяткової. Цифри у шіснадцятковій системі представлені від </w:t>
      </w:r>
      <w:r w:rsidR="396340EC" w:rsidRPr="006141B4">
        <w:rPr>
          <w:sz w:val="22"/>
          <w:szCs w:val="22"/>
          <w:lang w:val="uk-UA"/>
        </w:rPr>
        <w:t xml:space="preserve">0 до F, </w:t>
      </w:r>
      <w:r w:rsidRPr="006141B4">
        <w:rPr>
          <w:sz w:val="22"/>
          <w:szCs w:val="22"/>
          <w:lang w:val="uk-UA"/>
        </w:rPr>
        <w:t xml:space="preserve">на відміну від десяткової, в якій від </w:t>
      </w:r>
      <w:r w:rsidR="396340EC" w:rsidRPr="006141B4">
        <w:rPr>
          <w:sz w:val="22"/>
          <w:szCs w:val="22"/>
          <w:lang w:val="uk-UA"/>
        </w:rPr>
        <w:t>0 до 9 (</w:t>
      </w:r>
      <w:r w:rsidRPr="006141B4">
        <w:rPr>
          <w:sz w:val="22"/>
          <w:szCs w:val="22"/>
          <w:lang w:val="uk-UA"/>
        </w:rPr>
        <w:t>числа, які ми використовуємо у житті)</w:t>
      </w:r>
      <w:r w:rsidR="396340EC" w:rsidRPr="006141B4">
        <w:rPr>
          <w:sz w:val="22"/>
          <w:szCs w:val="22"/>
          <w:lang w:val="uk-UA"/>
        </w:rPr>
        <w:t xml:space="preserve">. </w:t>
      </w:r>
      <w:r w:rsidRPr="006141B4">
        <w:rPr>
          <w:sz w:val="22"/>
          <w:szCs w:val="22"/>
          <w:lang w:val="uk-UA"/>
        </w:rPr>
        <w:t xml:space="preserve">Якщо ми спробуємо порахувати від 0 до 16 у шіснадцятковій системі, то це </w:t>
      </w:r>
      <w:r w:rsidR="000C3FB7" w:rsidRPr="006141B4">
        <w:rPr>
          <w:sz w:val="22"/>
          <w:szCs w:val="22"/>
          <w:lang w:val="uk-UA"/>
        </w:rPr>
        <w:t>виглядатиме</w:t>
      </w:r>
      <w:r w:rsidRPr="006141B4">
        <w:rPr>
          <w:sz w:val="22"/>
          <w:szCs w:val="22"/>
          <w:lang w:val="uk-UA"/>
        </w:rPr>
        <w:t xml:space="preserve"> ось так: </w:t>
      </w:r>
      <w:r w:rsidR="396340EC" w:rsidRPr="006141B4">
        <w:rPr>
          <w:sz w:val="22"/>
          <w:szCs w:val="22"/>
          <w:lang w:val="uk-UA"/>
        </w:rPr>
        <w:t>0, 1, 2, 3, 4, 5, 6, 7, 8, 9, A, B, C, D, E, F, 10.</w:t>
      </w:r>
    </w:p>
    <w:p w14:paraId="3AB48726" w14:textId="2DEF177E" w:rsidR="0056487D" w:rsidRPr="006141B4" w:rsidRDefault="396340EC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"0x" </w:t>
      </w:r>
      <w:r w:rsidR="00F15F04" w:rsidRPr="006141B4">
        <w:rPr>
          <w:sz w:val="22"/>
          <w:szCs w:val="22"/>
          <w:lang w:val="uk-UA"/>
        </w:rPr>
        <w:t xml:space="preserve">означає початок шіснадцяткового числа і дає нам зрозуміти, що ми дійсно маємо справу з  шіснадцятковим числом. Часто використовують скорочення </w:t>
      </w:r>
      <w:r w:rsidRPr="006141B4">
        <w:rPr>
          <w:sz w:val="22"/>
          <w:szCs w:val="22"/>
          <w:lang w:val="uk-UA"/>
        </w:rPr>
        <w:t>HEX для</w:t>
      </w:r>
      <w:r w:rsidR="000C3FB7">
        <w:rPr>
          <w:sz w:val="22"/>
          <w:szCs w:val="22"/>
          <w:lang w:val="uk-UA"/>
        </w:rPr>
        <w:t xml:space="preserve"> позначення ші</w:t>
      </w:r>
      <w:r w:rsidR="00F15F04" w:rsidRPr="006141B4">
        <w:rPr>
          <w:sz w:val="22"/>
          <w:szCs w:val="22"/>
          <w:lang w:val="uk-UA"/>
        </w:rPr>
        <w:t xml:space="preserve">снадцяткових чисел. Обов’язково треба згадати про бінарну систему чисел, або </w:t>
      </w:r>
      <w:r w:rsidR="00B87B3C" w:rsidRPr="006141B4">
        <w:rPr>
          <w:sz w:val="22"/>
          <w:szCs w:val="22"/>
          <w:lang w:val="uk-UA"/>
        </w:rPr>
        <w:t>двійкову</w:t>
      </w:r>
      <w:r w:rsidR="000C3FB7">
        <w:rPr>
          <w:sz w:val="22"/>
          <w:szCs w:val="22"/>
          <w:lang w:val="uk-UA"/>
        </w:rPr>
        <w:t>,</w:t>
      </w:r>
      <w:r w:rsidR="00B87B3C" w:rsidRPr="006141B4">
        <w:rPr>
          <w:sz w:val="22"/>
          <w:szCs w:val="22"/>
          <w:lang w:val="uk-UA"/>
        </w:rPr>
        <w:t xml:space="preserve"> як її ще називають. Тут використовуються тільки 0 і 1.</w:t>
      </w:r>
      <w:r w:rsidRPr="006141B4">
        <w:rPr>
          <w:sz w:val="22"/>
          <w:szCs w:val="22"/>
          <w:lang w:val="uk-UA"/>
        </w:rPr>
        <w:t xml:space="preserve"> </w:t>
      </w:r>
      <w:r w:rsidR="00B87B3C" w:rsidRPr="006141B4">
        <w:rPr>
          <w:sz w:val="22"/>
          <w:szCs w:val="22"/>
          <w:lang w:val="uk-UA"/>
        </w:rPr>
        <w:t>Отож, тепер ми знаємо, що числа м</w:t>
      </w:r>
      <w:r w:rsidR="000C3FB7">
        <w:rPr>
          <w:sz w:val="22"/>
          <w:szCs w:val="22"/>
          <w:lang w:val="uk-UA"/>
        </w:rPr>
        <w:t>о</w:t>
      </w:r>
      <w:r w:rsidR="00B87B3C" w:rsidRPr="006141B4">
        <w:rPr>
          <w:sz w:val="22"/>
          <w:szCs w:val="22"/>
          <w:lang w:val="uk-UA"/>
        </w:rPr>
        <w:t xml:space="preserve">жуть бути представлені двійковою, десятковою і шіснадцятковою системою обчислення. Це трохи може заплутати, але не хвилюйтесь – через деякий час ви будете легко у цьому орієнтуватися. </w:t>
      </w:r>
      <w:r w:rsidRPr="006141B4">
        <w:rPr>
          <w:sz w:val="22"/>
          <w:szCs w:val="22"/>
          <w:lang w:val="uk-UA"/>
        </w:rPr>
        <w:t xml:space="preserve"> </w:t>
      </w:r>
    </w:p>
    <w:p w14:paraId="7200627A" w14:textId="61932A82" w:rsidR="004B6BF9" w:rsidRPr="006141B4" w:rsidRDefault="00B87B3C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Коли використовують шіснадцяткове число для позначення кольору, перші дві цифри означають присутність </w:t>
      </w:r>
      <w:r w:rsidR="000C3FB7">
        <w:rPr>
          <w:sz w:val="22"/>
          <w:szCs w:val="22"/>
          <w:lang w:val="uk-UA"/>
        </w:rPr>
        <w:t>ч</w:t>
      </w:r>
      <w:r w:rsidRPr="006141B4">
        <w:rPr>
          <w:sz w:val="22"/>
          <w:szCs w:val="22"/>
          <w:lang w:val="uk-UA"/>
        </w:rPr>
        <w:t xml:space="preserve">ервоного у кольорі, наступні дві – присутність зеленого, треті – синього. </w:t>
      </w:r>
      <w:r w:rsidR="396340EC" w:rsidRPr="006141B4">
        <w:rPr>
          <w:sz w:val="22"/>
          <w:szCs w:val="22"/>
          <w:lang w:val="uk-UA"/>
        </w:rPr>
        <w:t xml:space="preserve">"00" </w:t>
      </w:r>
      <w:r w:rsidR="000C3FB7">
        <w:rPr>
          <w:sz w:val="22"/>
          <w:szCs w:val="22"/>
          <w:lang w:val="uk-UA"/>
        </w:rPr>
        <w:t>означає, що  інтенсив</w:t>
      </w:r>
      <w:r w:rsidRPr="006141B4">
        <w:rPr>
          <w:sz w:val="22"/>
          <w:szCs w:val="22"/>
          <w:lang w:val="uk-UA"/>
        </w:rPr>
        <w:t>ність кольору дорівнює нулю або колір відключений</w:t>
      </w:r>
      <w:r w:rsidRPr="000C3FB7">
        <w:rPr>
          <w:sz w:val="22"/>
          <w:szCs w:val="22"/>
          <w:lang w:val="uk-UA"/>
        </w:rPr>
        <w:t xml:space="preserve">. </w:t>
      </w:r>
      <w:r w:rsidR="396340EC" w:rsidRPr="000C3FB7">
        <w:rPr>
          <w:sz w:val="22"/>
          <w:szCs w:val="22"/>
          <w:lang w:val="uk-UA"/>
        </w:rPr>
        <w:t xml:space="preserve">"FF" </w:t>
      </w:r>
      <w:r w:rsidRPr="000C3FB7">
        <w:rPr>
          <w:sz w:val="22"/>
          <w:szCs w:val="22"/>
          <w:lang w:val="uk-UA"/>
        </w:rPr>
        <w:t>означає повну інтенсивність кольору.</w:t>
      </w:r>
      <w:r w:rsidRPr="006141B4">
        <w:rPr>
          <w:sz w:val="22"/>
          <w:szCs w:val="22"/>
          <w:lang w:val="uk-UA"/>
        </w:rPr>
        <w:t xml:space="preserve"> Яскравий червоний позначається як </w:t>
      </w:r>
      <w:r w:rsidR="396340EC" w:rsidRPr="006141B4">
        <w:rPr>
          <w:sz w:val="22"/>
          <w:szCs w:val="22"/>
          <w:lang w:val="uk-UA"/>
        </w:rPr>
        <w:t>0xFF0000</w:t>
      </w:r>
      <w:r w:rsidRPr="006141B4">
        <w:rPr>
          <w:sz w:val="22"/>
          <w:szCs w:val="22"/>
          <w:lang w:val="uk-UA"/>
        </w:rPr>
        <w:t xml:space="preserve">, білий – </w:t>
      </w:r>
      <w:r w:rsidR="396340EC" w:rsidRPr="006141B4">
        <w:rPr>
          <w:sz w:val="22"/>
          <w:szCs w:val="22"/>
          <w:lang w:val="uk-UA"/>
        </w:rPr>
        <w:t>0xFFFFFF.</w:t>
      </w:r>
    </w:p>
    <w:p w14:paraId="6CCF00B6" w14:textId="622C7EB8" w:rsidR="00406F56" w:rsidRPr="006141B4" w:rsidRDefault="00B87B3C" w:rsidP="3FC69494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Що станеться, якщо ми змінимо один з блоків </w:t>
      </w:r>
      <w:r w:rsidR="000C3FB7">
        <w:rPr>
          <w:sz w:val="22"/>
          <w:szCs w:val="22"/>
          <w:lang w:val="uk-UA"/>
        </w:rPr>
        <w:t>«</w:t>
      </w:r>
      <w:r w:rsidR="3FC69494" w:rsidRPr="006141B4">
        <w:rPr>
          <w:sz w:val="22"/>
          <w:szCs w:val="22"/>
          <w:lang w:val="uk-UA"/>
        </w:rPr>
        <w:t>setColor</w:t>
      </w:r>
      <w:r w:rsidR="000C3FB7">
        <w:rPr>
          <w:sz w:val="22"/>
          <w:szCs w:val="22"/>
          <w:lang w:val="uk-UA"/>
        </w:rPr>
        <w:t>»</w:t>
      </w:r>
      <w:r w:rsidR="3FC69494" w:rsidRPr="006141B4">
        <w:rPr>
          <w:sz w:val="22"/>
          <w:szCs w:val="22"/>
          <w:lang w:val="uk-UA"/>
        </w:rPr>
        <w:t xml:space="preserve"> на 0x000000? </w:t>
      </w:r>
      <w:r w:rsidRPr="006141B4">
        <w:rPr>
          <w:sz w:val="22"/>
          <w:szCs w:val="22"/>
          <w:lang w:val="uk-UA"/>
        </w:rPr>
        <w:t xml:space="preserve">Давайте спробуємо. </w:t>
      </w:r>
    </w:p>
    <w:p w14:paraId="075E6D90" w14:textId="2A4FF648" w:rsidR="00406F56" w:rsidRPr="006141B4" w:rsidRDefault="00406F56" w:rsidP="00406F56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123B817B" wp14:editId="7C07039D">
            <wp:extent cx="3376930" cy="1986280"/>
            <wp:effectExtent l="38100" t="38100" r="90170" b="90170"/>
            <wp:docPr id="33191575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930" cy="198628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D5B808" w14:textId="765C6150" w:rsidR="005E09BE" w:rsidRPr="006141B4" w:rsidRDefault="00BD3292" w:rsidP="6606770E">
      <w:pPr>
        <w:rPr>
          <w:lang w:val="uk-UA"/>
        </w:rPr>
      </w:pPr>
      <w:r w:rsidRPr="006141B4">
        <w:rPr>
          <w:sz w:val="22"/>
          <w:szCs w:val="22"/>
          <w:lang w:val="uk-UA"/>
        </w:rPr>
        <w:t>Переключай</w:t>
      </w:r>
      <w:r w:rsidR="00B87B3C" w:rsidRPr="006141B4">
        <w:rPr>
          <w:sz w:val="22"/>
          <w:szCs w:val="22"/>
          <w:lang w:val="uk-UA"/>
        </w:rPr>
        <w:t>мося назад на блоки і дивимося, що змінилося</w:t>
      </w:r>
      <w:r w:rsidR="00B87B3C" w:rsidRPr="006141B4">
        <w:rPr>
          <w:lang w:val="uk-UA"/>
        </w:rPr>
        <w:t xml:space="preserve">. </w:t>
      </w:r>
    </w:p>
    <w:p w14:paraId="4538842C" w14:textId="4CDE5FF0" w:rsidR="00406F56" w:rsidRPr="006141B4" w:rsidRDefault="00406F56" w:rsidP="00406F56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4D35A2D8" wp14:editId="2CA21890">
            <wp:extent cx="3495675" cy="2505075"/>
            <wp:effectExtent l="38100" t="38100" r="104775" b="104775"/>
            <wp:docPr id="185154826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50507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4F8974" w14:textId="5E738ADA" w:rsidR="005E09BE" w:rsidRPr="006141B4" w:rsidRDefault="00BD3292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Схоже, що  колір змінився з синього на чорний. В</w:t>
      </w:r>
      <w:r w:rsidR="000C3FB7">
        <w:rPr>
          <w:sz w:val="22"/>
          <w:szCs w:val="22"/>
          <w:lang w:val="uk-UA"/>
        </w:rPr>
        <w:t>и, напевне, зд</w:t>
      </w:r>
      <w:r w:rsidRPr="006141B4">
        <w:rPr>
          <w:sz w:val="22"/>
          <w:szCs w:val="22"/>
          <w:lang w:val="uk-UA"/>
        </w:rPr>
        <w:t xml:space="preserve">огадуєтесь, що встановивши на світлодіоді чорний колір, ми його тим самим виключили. Ви можете побачити це на симуляторі. Світлодіод повинен на секунду загорітися червоним, а потім виключитися на секунду. </w:t>
      </w:r>
    </w:p>
    <w:p w14:paraId="7F9B2CBD" w14:textId="77777777" w:rsidR="00BD3292" w:rsidRPr="006141B4" w:rsidRDefault="00BD3292" w:rsidP="61CDE619">
      <w:pPr>
        <w:rPr>
          <w:lang w:val="uk-UA"/>
        </w:rPr>
      </w:pPr>
    </w:p>
    <w:p w14:paraId="0848CBF8" w14:textId="77777777" w:rsidR="00BD3292" w:rsidRPr="006141B4" w:rsidRDefault="00BD3292" w:rsidP="00BD3292">
      <w:pPr>
        <w:pStyle w:val="Heading2"/>
        <w:rPr>
          <w:lang w:val="uk-UA"/>
        </w:rPr>
      </w:pPr>
      <w:bookmarkStart w:id="13" w:name="_Toc532166179"/>
      <w:r w:rsidRPr="006141B4">
        <w:rPr>
          <w:lang w:val="uk-UA"/>
        </w:rPr>
        <w:t>цікавіше з дисплеєм</w:t>
      </w:r>
      <w:bookmarkEnd w:id="13"/>
    </w:p>
    <w:p w14:paraId="3762B3C8" w14:textId="77777777" w:rsidR="00BD3292" w:rsidRPr="006141B4" w:rsidRDefault="00BD3292" w:rsidP="00BD3292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Якщо вам здається, що мерехтіти світлодіодом – це цікаво, то починайте використовувати дисплей! Якщо ви все ще використовуєте блоки з попереднього прикладу, перетягніть їх назад в меню, щоб видалити. </w:t>
      </w:r>
    </w:p>
    <w:p w14:paraId="7AC1C9FC" w14:textId="08D2D8DA" w:rsidR="00861D52" w:rsidRPr="006141B4" w:rsidRDefault="00861D52" w:rsidP="00861D52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3F761868" wp14:editId="326C91C3">
            <wp:extent cx="3091180" cy="2776855"/>
            <wp:effectExtent l="38100" t="38100" r="90170" b="99695"/>
            <wp:docPr id="105351906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1180" cy="27768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CFCB2A" w14:textId="6D1A5624" w:rsidR="00BD3292" w:rsidRPr="006141B4" w:rsidRDefault="00BD3292" w:rsidP="00BD3292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 xml:space="preserve">Якщо ви випадково видалили блок «Forever», ви легко можете його відновити з меню LOOPS. З меню DISPLAY перетягніть блок «show image» і оберіть перший з чотирьох малюнків «людина, яка йде». Додайте інші три зображення і пам’ятайте про паузу в 10 </w:t>
      </w:r>
      <w:r w:rsidR="000C3FB7">
        <w:rPr>
          <w:sz w:val="22"/>
          <w:szCs w:val="22"/>
          <w:lang w:val="uk-UA"/>
        </w:rPr>
        <w:t>м</w:t>
      </w:r>
      <w:r w:rsidR="000C3FB7" w:rsidRPr="006141B4">
        <w:rPr>
          <w:sz w:val="22"/>
          <w:szCs w:val="22"/>
          <w:lang w:val="uk-UA"/>
        </w:rPr>
        <w:t>ілісекунд</w:t>
      </w:r>
      <w:r w:rsidRPr="006141B4">
        <w:rPr>
          <w:sz w:val="22"/>
          <w:szCs w:val="22"/>
          <w:lang w:val="uk-UA"/>
        </w:rPr>
        <w:t xml:space="preserve"> між ни</w:t>
      </w:r>
      <w:r w:rsidR="000C3FB7">
        <w:rPr>
          <w:sz w:val="22"/>
          <w:szCs w:val="22"/>
          <w:lang w:val="uk-UA"/>
        </w:rPr>
        <w:t>ми. У блоці «пауза» немає опції</w:t>
      </w:r>
      <w:r w:rsidRPr="006141B4">
        <w:rPr>
          <w:sz w:val="22"/>
          <w:szCs w:val="22"/>
          <w:lang w:val="uk-UA"/>
        </w:rPr>
        <w:t xml:space="preserve"> 10 мілісекунд, але ви можете зробити це самі, просто змінивши число в овалі на 10.</w:t>
      </w:r>
    </w:p>
    <w:p w14:paraId="1FC527E8" w14:textId="14AE8F29" w:rsidR="00BD3292" w:rsidRPr="006141B4" w:rsidRDefault="00BD3292" w:rsidP="00BD3292">
      <w:pPr>
        <w:rPr>
          <w:lang w:val="uk-UA"/>
        </w:rPr>
      </w:pPr>
    </w:p>
    <w:p w14:paraId="46F64BEA" w14:textId="4B1C8272" w:rsidR="00861D52" w:rsidRPr="006141B4" w:rsidRDefault="00C30F60" w:rsidP="00B0696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4861BCD" wp14:editId="250D2BE5">
            <wp:extent cx="5043803" cy="3357880"/>
            <wp:effectExtent l="38100" t="38100" r="100330" b="90170"/>
            <wp:docPr id="144465031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803" cy="335788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EE5CD4" w14:textId="72429895" w:rsidR="00BD3292" w:rsidRPr="006141B4" w:rsidRDefault="00BD3292" w:rsidP="00BD3292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Тепер людина повинна ходити у симуляторі на дисплеї вашого комп’ютера. Рухаймо</w:t>
      </w:r>
      <w:r w:rsidR="000C3FB7">
        <w:rPr>
          <w:sz w:val="22"/>
          <w:szCs w:val="22"/>
          <w:lang w:val="uk-UA"/>
        </w:rPr>
        <w:t xml:space="preserve">ся далі і завантажимо це в наш </w:t>
      </w:r>
      <w:r w:rsidRPr="006141B4">
        <w:rPr>
          <w:sz w:val="22"/>
          <w:szCs w:val="22"/>
          <w:lang w:val="uk-UA"/>
        </w:rPr>
        <w:t>BrainPad.</w:t>
      </w:r>
    </w:p>
    <w:p w14:paraId="76A1B6A3" w14:textId="33BDC808" w:rsidR="00C30F60" w:rsidRPr="006141B4" w:rsidRDefault="00BD3292" w:rsidP="61CDE619">
      <w:pPr>
        <w:pStyle w:val="Heading2"/>
        <w:rPr>
          <w:lang w:val="uk-UA"/>
        </w:rPr>
      </w:pPr>
      <w:bookmarkStart w:id="14" w:name="_Toc532166180"/>
      <w:r w:rsidRPr="006141B4">
        <w:rPr>
          <w:lang w:val="uk-UA"/>
        </w:rPr>
        <w:t>граємо по нотах</w:t>
      </w:r>
      <w:bookmarkEnd w:id="14"/>
    </w:p>
    <w:p w14:paraId="31B1B735" w14:textId="2ABD0A3E" w:rsidR="00DD5A19" w:rsidRPr="006141B4" w:rsidRDefault="000C3FB7" w:rsidP="61CDE619">
      <w:pPr>
        <w:rPr>
          <w:sz w:val="22"/>
          <w:szCs w:val="22"/>
          <w:lang w:val="uk-UA"/>
        </w:rPr>
      </w:pPr>
      <w:r>
        <w:rPr>
          <w:sz w:val="22"/>
          <w:szCs w:val="22"/>
          <w:lang w:val="uk-UA"/>
        </w:rPr>
        <w:t xml:space="preserve">У меню </w:t>
      </w:r>
      <w:r w:rsidR="61CDE619" w:rsidRPr="006141B4">
        <w:rPr>
          <w:sz w:val="22"/>
          <w:szCs w:val="22"/>
          <w:lang w:val="uk-UA"/>
        </w:rPr>
        <w:t>MUSIC</w:t>
      </w:r>
      <w:r w:rsidR="00BD3292" w:rsidRPr="006141B4">
        <w:rPr>
          <w:sz w:val="22"/>
          <w:szCs w:val="22"/>
          <w:lang w:val="uk-UA"/>
        </w:rPr>
        <w:t xml:space="preserve"> ви можете знайти окремі ноти</w:t>
      </w:r>
      <w:r>
        <w:rPr>
          <w:sz w:val="22"/>
          <w:szCs w:val="22"/>
          <w:lang w:val="uk-UA"/>
        </w:rPr>
        <w:t>…</w:t>
      </w:r>
    </w:p>
    <w:p w14:paraId="31BC5918" w14:textId="1D244C7D" w:rsidR="00DD5A19" w:rsidRPr="006141B4" w:rsidRDefault="00DD5A19" w:rsidP="00DD5A19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3A1547DE" wp14:editId="5CBD33B6">
            <wp:extent cx="2886075" cy="2281555"/>
            <wp:effectExtent l="38100" t="38100" r="104775" b="99695"/>
            <wp:docPr id="146191970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2815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971EE5" w14:textId="3C2404FA" w:rsidR="00DD5A19" w:rsidRPr="006141B4" w:rsidRDefault="00BD3292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…чи мелодії. </w:t>
      </w:r>
    </w:p>
    <w:p w14:paraId="1AFEFEF7" w14:textId="5106837D" w:rsidR="00DD5A19" w:rsidRPr="006141B4" w:rsidRDefault="00DD5A19" w:rsidP="00DD5A19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94086E4" wp14:editId="7C5316FD">
            <wp:extent cx="2362200" cy="986155"/>
            <wp:effectExtent l="38100" t="38100" r="95250" b="99695"/>
            <wp:docPr id="213513747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9861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CAB365" w14:textId="72CBDB5D" w:rsidR="001477C9" w:rsidRPr="006141B4" w:rsidRDefault="00BD3292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Зверніть увагу як ми використовуємо «</w:t>
      </w:r>
      <w:r w:rsidR="6606770E" w:rsidRPr="006141B4">
        <w:rPr>
          <w:sz w:val="22"/>
          <w:szCs w:val="22"/>
          <w:lang w:val="uk-UA"/>
        </w:rPr>
        <w:t>play sound until done</w:t>
      </w:r>
      <w:r w:rsidRPr="006141B4">
        <w:rPr>
          <w:sz w:val="22"/>
          <w:szCs w:val="22"/>
          <w:lang w:val="uk-UA"/>
        </w:rPr>
        <w:t>» блок. Цей блок</w:t>
      </w:r>
      <w:r w:rsidR="000C3FB7">
        <w:rPr>
          <w:sz w:val="22"/>
          <w:szCs w:val="22"/>
          <w:lang w:val="uk-UA"/>
        </w:rPr>
        <w:t xml:space="preserve"> зупиняє програму, поки не закін</w:t>
      </w:r>
      <w:r w:rsidRPr="006141B4">
        <w:rPr>
          <w:sz w:val="22"/>
          <w:szCs w:val="22"/>
          <w:lang w:val="uk-UA"/>
        </w:rPr>
        <w:t>читься програвання мелодії. Блок «play sound»</w:t>
      </w:r>
      <w:r w:rsidR="6606770E" w:rsidRPr="006141B4">
        <w:rPr>
          <w:sz w:val="22"/>
          <w:szCs w:val="22"/>
          <w:lang w:val="uk-UA"/>
        </w:rPr>
        <w:t xml:space="preserve"> (</w:t>
      </w:r>
      <w:r w:rsidRPr="006141B4">
        <w:rPr>
          <w:sz w:val="22"/>
          <w:szCs w:val="22"/>
          <w:lang w:val="uk-UA"/>
        </w:rPr>
        <w:t>без «</w:t>
      </w:r>
      <w:r w:rsidR="6606770E" w:rsidRPr="006141B4">
        <w:rPr>
          <w:sz w:val="22"/>
          <w:szCs w:val="22"/>
          <w:lang w:val="uk-UA"/>
        </w:rPr>
        <w:t>until done</w:t>
      </w:r>
      <w:r w:rsidRPr="006141B4">
        <w:rPr>
          <w:sz w:val="22"/>
          <w:szCs w:val="22"/>
          <w:lang w:val="uk-UA"/>
        </w:rPr>
        <w:t>»</w:t>
      </w:r>
      <w:r w:rsidR="6606770E" w:rsidRPr="006141B4">
        <w:rPr>
          <w:sz w:val="22"/>
          <w:szCs w:val="22"/>
          <w:lang w:val="uk-UA"/>
        </w:rPr>
        <w:t>)</w:t>
      </w:r>
      <w:r w:rsidRPr="006141B4">
        <w:rPr>
          <w:sz w:val="22"/>
          <w:szCs w:val="22"/>
          <w:lang w:val="uk-UA"/>
        </w:rPr>
        <w:t xml:space="preserve"> починає виконання </w:t>
      </w:r>
      <w:r w:rsidR="001477C9" w:rsidRPr="006141B4">
        <w:rPr>
          <w:sz w:val="22"/>
          <w:szCs w:val="22"/>
          <w:lang w:val="uk-UA"/>
        </w:rPr>
        <w:t>наступного блоку</w:t>
      </w:r>
      <w:r w:rsidR="000C3FB7">
        <w:rPr>
          <w:sz w:val="22"/>
          <w:szCs w:val="22"/>
          <w:lang w:val="uk-UA"/>
        </w:rPr>
        <w:t xml:space="preserve"> </w:t>
      </w:r>
      <w:r w:rsidR="001477C9" w:rsidRPr="006141B4">
        <w:rPr>
          <w:sz w:val="22"/>
          <w:szCs w:val="22"/>
          <w:lang w:val="uk-UA"/>
        </w:rPr>
        <w:t>у той час, коли мелодія все ще грає. Якщо ви спробуєте обидва блоки, то побачите, що результат дуже відрізняється.</w:t>
      </w:r>
    </w:p>
    <w:p w14:paraId="1DCC41D2" w14:textId="48F4E38F" w:rsidR="00C979A6" w:rsidRPr="006141B4" w:rsidRDefault="6606770E" w:rsidP="6606770E">
      <w:pPr>
        <w:rPr>
          <w:lang w:val="uk-UA"/>
        </w:rPr>
      </w:pPr>
      <w:r w:rsidRPr="006141B4">
        <w:rPr>
          <w:lang w:val="uk-UA"/>
        </w:rPr>
        <w:t xml:space="preserve"> </w:t>
      </w:r>
    </w:p>
    <w:p w14:paraId="14458290" w14:textId="20798D99" w:rsidR="00C30F60" w:rsidRPr="006141B4" w:rsidRDefault="001477C9" w:rsidP="61CDE619">
      <w:pPr>
        <w:pStyle w:val="Heading2"/>
        <w:rPr>
          <w:lang w:val="uk-UA"/>
        </w:rPr>
      </w:pPr>
      <w:bookmarkStart w:id="15" w:name="_Toc532166181"/>
      <w:r w:rsidRPr="006141B4">
        <w:rPr>
          <w:lang w:val="uk-UA"/>
        </w:rPr>
        <w:t>використовуємо кнопки</w:t>
      </w:r>
      <w:bookmarkEnd w:id="15"/>
    </w:p>
    <w:p w14:paraId="0967900D" w14:textId="0570AF2D" w:rsidR="00B3551D" w:rsidRPr="006141B4" w:rsidRDefault="001477C9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Є два шляхи використання кнопки. </w:t>
      </w:r>
      <w:r w:rsidR="00B3551D" w:rsidRPr="006141B4">
        <w:rPr>
          <w:sz w:val="22"/>
          <w:szCs w:val="22"/>
          <w:lang w:val="uk-UA"/>
        </w:rPr>
        <w:t xml:space="preserve">Перший – просто перевіряти, чи натиснута кнопка і обрати потрібну дію, якщо </w:t>
      </w:r>
      <w:r w:rsidR="000C3FB7">
        <w:rPr>
          <w:sz w:val="22"/>
          <w:szCs w:val="22"/>
          <w:lang w:val="uk-UA"/>
        </w:rPr>
        <w:t xml:space="preserve">вона </w:t>
      </w:r>
      <w:r w:rsidR="00B3551D" w:rsidRPr="006141B4">
        <w:rPr>
          <w:sz w:val="22"/>
          <w:szCs w:val="22"/>
          <w:lang w:val="uk-UA"/>
        </w:rPr>
        <w:t>натиснута. Недолік цього методу полягає втому, що вам постійно треба перевіряти, чи не пропустили ви натиснення</w:t>
      </w:r>
      <w:r w:rsidR="000C3FB7">
        <w:rPr>
          <w:sz w:val="22"/>
          <w:szCs w:val="22"/>
          <w:lang w:val="uk-UA"/>
        </w:rPr>
        <w:t xml:space="preserve">. </w:t>
      </w:r>
      <w:r w:rsidR="00B3551D" w:rsidRPr="006141B4">
        <w:rPr>
          <w:sz w:val="22"/>
          <w:szCs w:val="22"/>
          <w:lang w:val="uk-UA"/>
        </w:rPr>
        <w:t>Другий шлях – дозволити системі робити це за вас</w:t>
      </w:r>
      <w:r w:rsidR="000C3FB7">
        <w:rPr>
          <w:sz w:val="22"/>
          <w:szCs w:val="22"/>
          <w:lang w:val="uk-UA"/>
        </w:rPr>
        <w:t xml:space="preserve"> </w:t>
      </w:r>
      <w:r w:rsidR="00B3551D" w:rsidRPr="006141B4">
        <w:rPr>
          <w:sz w:val="22"/>
          <w:szCs w:val="22"/>
          <w:lang w:val="uk-UA"/>
        </w:rPr>
        <w:t xml:space="preserve">і в разі «події» натиснутої кнопки автоматично </w:t>
      </w:r>
      <w:r w:rsidR="000C3FB7">
        <w:rPr>
          <w:sz w:val="22"/>
          <w:szCs w:val="22"/>
          <w:lang w:val="uk-UA"/>
        </w:rPr>
        <w:t xml:space="preserve">щось </w:t>
      </w:r>
      <w:r w:rsidR="00B3551D" w:rsidRPr="006141B4">
        <w:rPr>
          <w:sz w:val="22"/>
          <w:szCs w:val="22"/>
          <w:lang w:val="uk-UA"/>
        </w:rPr>
        <w:t>робити</w:t>
      </w:r>
      <w:r w:rsidR="000C3FB7">
        <w:rPr>
          <w:sz w:val="22"/>
          <w:szCs w:val="22"/>
          <w:lang w:val="uk-UA"/>
        </w:rPr>
        <w:t xml:space="preserve">. </w:t>
      </w:r>
      <w:r w:rsidR="00B3551D" w:rsidRPr="006141B4">
        <w:rPr>
          <w:sz w:val="22"/>
          <w:szCs w:val="22"/>
          <w:lang w:val="uk-UA"/>
        </w:rPr>
        <w:t xml:space="preserve"> </w:t>
      </w:r>
    </w:p>
    <w:p w14:paraId="2AAA4E8E" w14:textId="0F1830AA" w:rsidR="00B3551D" w:rsidRPr="006141B4" w:rsidRDefault="000C3FB7" w:rsidP="00B3551D">
      <w:pPr>
        <w:rPr>
          <w:sz w:val="22"/>
          <w:szCs w:val="22"/>
          <w:lang w:val="uk-UA"/>
        </w:rPr>
      </w:pPr>
      <w:r>
        <w:rPr>
          <w:sz w:val="22"/>
          <w:szCs w:val="22"/>
          <w:lang w:val="uk-UA"/>
        </w:rPr>
        <w:t xml:space="preserve">Спочатку </w:t>
      </w:r>
      <w:r w:rsidR="00B3551D" w:rsidRPr="006141B4">
        <w:rPr>
          <w:sz w:val="22"/>
          <w:szCs w:val="22"/>
          <w:lang w:val="uk-UA"/>
        </w:rPr>
        <w:t xml:space="preserve">спробуємо «читати» стан кнопки, використовуючи події. Наприклад, щоби грала мелодія </w:t>
      </w:r>
      <w:r w:rsidR="396340EC" w:rsidRPr="006141B4">
        <w:rPr>
          <w:sz w:val="22"/>
          <w:szCs w:val="22"/>
          <w:lang w:val="uk-UA"/>
        </w:rPr>
        <w:t>«power up»</w:t>
      </w:r>
      <w:r w:rsidR="00B3551D" w:rsidRPr="006141B4">
        <w:rPr>
          <w:sz w:val="22"/>
          <w:szCs w:val="22"/>
          <w:lang w:val="uk-UA"/>
        </w:rPr>
        <w:t xml:space="preserve">, коли натиснута кнопка «вверх» і мелодія </w:t>
      </w:r>
      <w:r w:rsidR="396340EC" w:rsidRPr="006141B4">
        <w:rPr>
          <w:sz w:val="22"/>
          <w:szCs w:val="22"/>
          <w:lang w:val="uk-UA"/>
        </w:rPr>
        <w:t xml:space="preserve">«power down», </w:t>
      </w:r>
      <w:r w:rsidR="00B3551D" w:rsidRPr="006141B4">
        <w:rPr>
          <w:sz w:val="22"/>
          <w:szCs w:val="22"/>
          <w:lang w:val="uk-UA"/>
        </w:rPr>
        <w:t xml:space="preserve">коли натиснута кнопка «вниз». </w:t>
      </w:r>
    </w:p>
    <w:p w14:paraId="67503444" w14:textId="0F9D9002" w:rsidR="002D4E0B" w:rsidRPr="006141B4" w:rsidRDefault="002D4E0B" w:rsidP="00B3551D">
      <w:pPr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120E41CA" wp14:editId="67E0A836">
            <wp:extent cx="4286250" cy="1104900"/>
            <wp:effectExtent l="38100" t="38100" r="95250" b="95250"/>
            <wp:docPr id="143925436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1049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A7A1C1" w14:textId="04F881F5" w:rsidR="00911166" w:rsidRPr="006141B4" w:rsidRDefault="00B3551D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Ви звернули увагу, що</w:t>
      </w:r>
      <w:r w:rsidR="00AC3AEB" w:rsidRPr="006141B4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ми не використовуємо блок «</w:t>
      </w:r>
      <w:r w:rsidR="396340EC" w:rsidRPr="006141B4">
        <w:rPr>
          <w:sz w:val="22"/>
          <w:szCs w:val="22"/>
          <w:lang w:val="uk-UA"/>
        </w:rPr>
        <w:t>forever</w:t>
      </w:r>
      <w:r w:rsidRPr="006141B4">
        <w:rPr>
          <w:sz w:val="22"/>
          <w:szCs w:val="22"/>
          <w:lang w:val="uk-UA"/>
        </w:rPr>
        <w:t>» у цьому прикладі? У вас все ще є цей блок у вашому коді, але</w:t>
      </w:r>
      <w:r w:rsidR="000C3FB7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у</w:t>
      </w:r>
      <w:r w:rsidR="000C3FB7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цьому прикладі він не потрібен. Це тому, що система обробляє «події» автоматично, коли кнопка натиснута. </w:t>
      </w:r>
    </w:p>
    <w:p w14:paraId="08DD0BF5" w14:textId="0F478951" w:rsidR="000A4995" w:rsidRPr="006141B4" w:rsidRDefault="00AC3AEB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Ці ж блоки у </w:t>
      </w:r>
      <w:r w:rsidR="61CDE619" w:rsidRPr="006141B4">
        <w:rPr>
          <w:sz w:val="22"/>
          <w:szCs w:val="22"/>
          <w:lang w:val="uk-UA"/>
        </w:rPr>
        <w:t xml:space="preserve">JavaScript </w:t>
      </w:r>
      <w:r w:rsidRPr="006141B4">
        <w:rPr>
          <w:sz w:val="22"/>
          <w:szCs w:val="22"/>
          <w:lang w:val="uk-UA"/>
        </w:rPr>
        <w:t>коді</w:t>
      </w:r>
      <w:r w:rsidR="61CDE619" w:rsidRPr="006141B4">
        <w:rPr>
          <w:sz w:val="22"/>
          <w:szCs w:val="22"/>
          <w:lang w:val="uk-UA"/>
        </w:rPr>
        <w:t xml:space="preserve">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0A4995" w:rsidRPr="006141B4" w14:paraId="6F226859" w14:textId="77777777" w:rsidTr="3FC69494">
        <w:trPr>
          <w:trHeight w:val="2348"/>
        </w:trPr>
        <w:tc>
          <w:tcPr>
            <w:tcW w:w="9350" w:type="dxa"/>
          </w:tcPr>
          <w:p w14:paraId="276C7FD7" w14:textId="3D823610" w:rsidR="000A4995" w:rsidRPr="006141B4" w:rsidRDefault="3FC69494" w:rsidP="3FC69494">
            <w:pPr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sz w:val="19"/>
                <w:szCs w:val="19"/>
                <w:lang w:val="uk-UA"/>
              </w:rPr>
              <w:t>input.buttonU.onEvent(ButtonEvent.Click, function ()</w:t>
            </w:r>
            <w:r w:rsidRPr="006141B4"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  <w:t xml:space="preserve"> {</w:t>
            </w:r>
          </w:p>
          <w:p w14:paraId="087134CD" w14:textId="77777777" w:rsidR="000A4995" w:rsidRPr="006141B4" w:rsidRDefault="3FC69494" w:rsidP="3FC69494">
            <w:pPr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sz w:val="19"/>
                <w:szCs w:val="19"/>
                <w:lang w:val="uk-UA"/>
              </w:rPr>
              <w:t xml:space="preserve">    music.playSound(music.sounds(Sounds.PowerUp))</w:t>
            </w:r>
          </w:p>
          <w:p w14:paraId="78D8879C" w14:textId="1ACB5852" w:rsidR="00FF35C2" w:rsidRPr="006141B4" w:rsidRDefault="61CDE619" w:rsidP="61CDE619">
            <w:pPr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</w:pPr>
            <w:r w:rsidRPr="006141B4"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  <w:t>})</w:t>
            </w:r>
          </w:p>
          <w:p w14:paraId="0608059A" w14:textId="77777777" w:rsidR="00F946B7" w:rsidRPr="006141B4" w:rsidRDefault="00F946B7" w:rsidP="000A4995">
            <w:pPr>
              <w:rPr>
                <w:rFonts w:ascii="Consolas" w:hAnsi="Consolas" w:cs="Courier New"/>
                <w:sz w:val="19"/>
                <w:szCs w:val="19"/>
                <w:lang w:val="uk-UA"/>
              </w:rPr>
            </w:pPr>
          </w:p>
          <w:p w14:paraId="6C416D65" w14:textId="4760E957" w:rsidR="000A4995" w:rsidRPr="006141B4" w:rsidRDefault="3FC69494" w:rsidP="3FC69494">
            <w:pPr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sz w:val="19"/>
                <w:szCs w:val="19"/>
                <w:lang w:val="uk-UA"/>
              </w:rPr>
              <w:t>input.buttonD.onEvent(ButtonEvent.Click, function ()</w:t>
            </w:r>
            <w:r w:rsidRPr="006141B4"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  <w:t xml:space="preserve"> {</w:t>
            </w:r>
          </w:p>
          <w:p w14:paraId="250EB082" w14:textId="77777777" w:rsidR="000A4995" w:rsidRPr="006141B4" w:rsidRDefault="3FC69494" w:rsidP="3FC69494">
            <w:pPr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sz w:val="19"/>
                <w:szCs w:val="19"/>
                <w:lang w:val="uk-UA"/>
              </w:rPr>
              <w:t xml:space="preserve">    music.playSound(music.sounds(Sounds.PowerDown))</w:t>
            </w:r>
          </w:p>
          <w:p w14:paraId="01B09A77" w14:textId="400253B5" w:rsidR="000A4995" w:rsidRPr="006141B4" w:rsidRDefault="61CDE619" w:rsidP="000A4995">
            <w:pPr>
              <w:rPr>
                <w:lang w:val="uk-UA"/>
              </w:rPr>
            </w:pPr>
            <w:r w:rsidRPr="006141B4"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  <w:t>})</w:t>
            </w:r>
          </w:p>
        </w:tc>
      </w:tr>
    </w:tbl>
    <w:p w14:paraId="1034B4A9" w14:textId="51654A31" w:rsidR="03473D0C" w:rsidRPr="006141B4" w:rsidRDefault="03473D0C">
      <w:pPr>
        <w:rPr>
          <w:sz w:val="22"/>
          <w:szCs w:val="22"/>
          <w:lang w:val="uk-UA"/>
        </w:rPr>
      </w:pPr>
    </w:p>
    <w:p w14:paraId="06719718" w14:textId="4B8BAD88" w:rsidR="00AC3AEB" w:rsidRPr="006141B4" w:rsidRDefault="00AC3AEB" w:rsidP="00AC3AEB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Ми напишемо програму, яка буде робити те ж саме, але без використання «подій». Щоб перевірити, чи натиснута кнопка, ми будемо використовувати блок </w:t>
      </w:r>
      <w:r w:rsidR="396340EC" w:rsidRPr="006141B4">
        <w:rPr>
          <w:sz w:val="22"/>
          <w:szCs w:val="22"/>
          <w:lang w:val="uk-UA"/>
        </w:rPr>
        <w:t xml:space="preserve">«if». </w:t>
      </w:r>
      <w:r w:rsidRPr="006141B4">
        <w:rPr>
          <w:sz w:val="22"/>
          <w:szCs w:val="22"/>
          <w:lang w:val="uk-UA"/>
        </w:rPr>
        <w:t xml:space="preserve">Слово </w:t>
      </w:r>
      <w:r w:rsidR="396340EC" w:rsidRPr="006141B4">
        <w:rPr>
          <w:sz w:val="22"/>
          <w:szCs w:val="22"/>
          <w:lang w:val="uk-UA"/>
        </w:rPr>
        <w:t>«if»</w:t>
      </w:r>
      <w:r w:rsidRPr="006141B4">
        <w:rPr>
          <w:sz w:val="22"/>
          <w:szCs w:val="22"/>
          <w:lang w:val="uk-UA"/>
        </w:rPr>
        <w:t xml:space="preserve"> у перекладі з англійської означає «якщо». Тобто, «якщо» натиснута, то ми виконуємо якусь дію. Якщо ви знайомі з англійською мовою, то могли помітити, що практично всі імена-інструкції у блоках і </w:t>
      </w:r>
      <w:r w:rsidR="396340EC" w:rsidRPr="006141B4">
        <w:rPr>
          <w:sz w:val="22"/>
          <w:szCs w:val="22"/>
          <w:lang w:val="uk-UA"/>
        </w:rPr>
        <w:t>JavaScript</w:t>
      </w:r>
      <w:r w:rsidRPr="006141B4">
        <w:rPr>
          <w:sz w:val="22"/>
          <w:szCs w:val="22"/>
          <w:lang w:val="uk-UA"/>
        </w:rPr>
        <w:t>-</w:t>
      </w:r>
      <w:r w:rsidR="396340EC" w:rsidRPr="006141B4">
        <w:rPr>
          <w:sz w:val="22"/>
          <w:szCs w:val="22"/>
          <w:lang w:val="uk-UA"/>
        </w:rPr>
        <w:t xml:space="preserve">код </w:t>
      </w:r>
      <w:r w:rsidRPr="006141B4">
        <w:rPr>
          <w:sz w:val="22"/>
          <w:szCs w:val="22"/>
          <w:lang w:val="uk-UA"/>
        </w:rPr>
        <w:t>відповідають тим діям, які ми хочемо виконати. «І</w:t>
      </w:r>
      <w:r w:rsidR="396340EC" w:rsidRPr="006141B4">
        <w:rPr>
          <w:sz w:val="22"/>
          <w:szCs w:val="22"/>
          <w:lang w:val="uk-UA"/>
        </w:rPr>
        <w:t>f</w:t>
      </w:r>
      <w:r w:rsidR="000C3FB7">
        <w:rPr>
          <w:sz w:val="22"/>
          <w:szCs w:val="22"/>
          <w:lang w:val="uk-UA"/>
        </w:rPr>
        <w:t>» ми можемо знайти у меню</w:t>
      </w:r>
      <w:r w:rsidRPr="006141B4">
        <w:rPr>
          <w:sz w:val="22"/>
          <w:szCs w:val="22"/>
          <w:lang w:val="uk-UA"/>
        </w:rPr>
        <w:t xml:space="preserve"> </w:t>
      </w:r>
      <w:r w:rsidR="396340EC" w:rsidRPr="006141B4">
        <w:rPr>
          <w:sz w:val="22"/>
          <w:szCs w:val="22"/>
          <w:lang w:val="uk-UA"/>
        </w:rPr>
        <w:t>LOGIC.</w:t>
      </w:r>
      <w:r w:rsidRPr="006141B4">
        <w:rPr>
          <w:sz w:val="22"/>
          <w:szCs w:val="22"/>
          <w:lang w:val="uk-UA"/>
        </w:rPr>
        <w:t xml:space="preserve"> Перетягніть його у наш вічний цикл. </w:t>
      </w:r>
    </w:p>
    <w:p w14:paraId="162D067C" w14:textId="77777777" w:rsidR="00AC3AEB" w:rsidRPr="006141B4" w:rsidRDefault="00AC3AEB" w:rsidP="00AC3AEB">
      <w:pPr>
        <w:rPr>
          <w:lang w:val="uk-UA"/>
        </w:rPr>
      </w:pPr>
    </w:p>
    <w:p w14:paraId="4F9F9366" w14:textId="3DC6FEE2" w:rsidR="000A4995" w:rsidRPr="006141B4" w:rsidRDefault="000A4995" w:rsidP="00AC3AEB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1DFA5C59" wp14:editId="2B05E70A">
            <wp:extent cx="1828800" cy="1771650"/>
            <wp:effectExtent l="0" t="0" r="0" b="0"/>
            <wp:docPr id="107076464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D3F7B" w14:textId="6E053903" w:rsidR="000A4995" w:rsidRPr="006141B4" w:rsidRDefault="00AC3AEB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«І</w:t>
      </w:r>
      <w:r w:rsidR="6606770E" w:rsidRPr="006141B4">
        <w:rPr>
          <w:sz w:val="22"/>
          <w:szCs w:val="22"/>
          <w:lang w:val="uk-UA"/>
        </w:rPr>
        <w:t>f</w:t>
      </w:r>
      <w:r w:rsidRPr="006141B4">
        <w:rPr>
          <w:sz w:val="22"/>
          <w:szCs w:val="22"/>
          <w:lang w:val="uk-UA"/>
        </w:rPr>
        <w:t xml:space="preserve">» перевіряє стан чогось і </w:t>
      </w:r>
      <w:r w:rsidR="00765CC2" w:rsidRPr="006141B4">
        <w:rPr>
          <w:sz w:val="22"/>
          <w:szCs w:val="22"/>
          <w:lang w:val="uk-UA"/>
        </w:rPr>
        <w:t xml:space="preserve">це може бути «так» або «ні», а </w:t>
      </w:r>
      <w:r w:rsidRPr="006141B4">
        <w:rPr>
          <w:sz w:val="22"/>
          <w:szCs w:val="22"/>
          <w:lang w:val="uk-UA"/>
        </w:rPr>
        <w:t>т</w:t>
      </w:r>
      <w:r w:rsidR="00765CC2" w:rsidRPr="006141B4">
        <w:rPr>
          <w:sz w:val="22"/>
          <w:szCs w:val="22"/>
          <w:lang w:val="uk-UA"/>
        </w:rPr>
        <w:t>о</w:t>
      </w:r>
      <w:r w:rsidRPr="006141B4">
        <w:rPr>
          <w:sz w:val="22"/>
          <w:szCs w:val="22"/>
          <w:lang w:val="uk-UA"/>
        </w:rPr>
        <w:t>чніше – «</w:t>
      </w:r>
      <w:r w:rsidR="6606770E" w:rsidRPr="006141B4">
        <w:rPr>
          <w:sz w:val="22"/>
          <w:szCs w:val="22"/>
          <w:lang w:val="uk-UA"/>
        </w:rPr>
        <w:t>true</w:t>
      </w:r>
      <w:r w:rsidRPr="006141B4">
        <w:rPr>
          <w:sz w:val="22"/>
          <w:szCs w:val="22"/>
          <w:lang w:val="uk-UA"/>
        </w:rPr>
        <w:t>» або «</w:t>
      </w:r>
      <w:r w:rsidR="6606770E" w:rsidRPr="006141B4">
        <w:rPr>
          <w:sz w:val="22"/>
          <w:szCs w:val="22"/>
          <w:lang w:val="uk-UA"/>
        </w:rPr>
        <w:t>false</w:t>
      </w:r>
      <w:r w:rsidRPr="006141B4">
        <w:rPr>
          <w:sz w:val="22"/>
          <w:szCs w:val="22"/>
          <w:lang w:val="uk-UA"/>
        </w:rPr>
        <w:t>»</w:t>
      </w:r>
      <w:r w:rsidR="6606770E" w:rsidRPr="006141B4">
        <w:rPr>
          <w:sz w:val="22"/>
          <w:szCs w:val="22"/>
          <w:lang w:val="uk-UA"/>
        </w:rPr>
        <w:t xml:space="preserve">. </w:t>
      </w:r>
      <w:r w:rsidR="00765CC2" w:rsidRPr="006141B4">
        <w:rPr>
          <w:sz w:val="22"/>
          <w:szCs w:val="22"/>
          <w:lang w:val="uk-UA"/>
        </w:rPr>
        <w:t>За замовчуванням стоїть «</w:t>
      </w:r>
      <w:r w:rsidR="6606770E" w:rsidRPr="006141B4">
        <w:rPr>
          <w:sz w:val="22"/>
          <w:szCs w:val="22"/>
          <w:lang w:val="uk-UA"/>
        </w:rPr>
        <w:t>true</w:t>
      </w:r>
      <w:r w:rsidR="00765CC2" w:rsidRPr="006141B4">
        <w:rPr>
          <w:sz w:val="22"/>
          <w:szCs w:val="22"/>
          <w:lang w:val="uk-UA"/>
        </w:rPr>
        <w:t>», але ми хочемо замінити цю умову</w:t>
      </w:r>
      <w:r w:rsidR="00624AB4">
        <w:rPr>
          <w:sz w:val="22"/>
          <w:szCs w:val="22"/>
          <w:lang w:val="uk-UA"/>
        </w:rPr>
        <w:t xml:space="preserve">, щоб перевірити кнопку. </w:t>
      </w:r>
      <w:r w:rsidR="00765CC2" w:rsidRPr="006141B4">
        <w:rPr>
          <w:sz w:val="22"/>
          <w:szCs w:val="22"/>
          <w:lang w:val="uk-UA"/>
        </w:rPr>
        <w:lastRenderedPageBreak/>
        <w:t>Перетягніть «button. . . is pressed» з меню «</w:t>
      </w:r>
      <w:r w:rsidR="6606770E" w:rsidRPr="006141B4">
        <w:rPr>
          <w:sz w:val="22"/>
          <w:szCs w:val="22"/>
          <w:lang w:val="uk-UA"/>
        </w:rPr>
        <w:t>input</w:t>
      </w:r>
      <w:r w:rsidR="00765CC2" w:rsidRPr="006141B4">
        <w:rPr>
          <w:sz w:val="22"/>
          <w:szCs w:val="22"/>
          <w:lang w:val="uk-UA"/>
        </w:rPr>
        <w:t>» в «</w:t>
      </w:r>
      <w:r w:rsidR="6606770E" w:rsidRPr="006141B4">
        <w:rPr>
          <w:sz w:val="22"/>
          <w:szCs w:val="22"/>
          <w:lang w:val="uk-UA"/>
        </w:rPr>
        <w:t>if. . . then</w:t>
      </w:r>
      <w:r w:rsidR="00765CC2" w:rsidRPr="006141B4">
        <w:rPr>
          <w:sz w:val="22"/>
          <w:szCs w:val="22"/>
          <w:lang w:val="uk-UA"/>
        </w:rPr>
        <w:t>» як показано на малюнку нижче. Зверніть увагу, що  це не подія «</w:t>
      </w:r>
      <w:r w:rsidR="6606770E" w:rsidRPr="006141B4">
        <w:rPr>
          <w:sz w:val="22"/>
          <w:szCs w:val="22"/>
          <w:lang w:val="uk-UA"/>
        </w:rPr>
        <w:t>on button</w:t>
      </w:r>
      <w:r w:rsidR="00765CC2" w:rsidRPr="006141B4">
        <w:rPr>
          <w:sz w:val="22"/>
          <w:szCs w:val="22"/>
          <w:lang w:val="uk-UA"/>
        </w:rPr>
        <w:t xml:space="preserve">», яку ми використовували раніше. </w:t>
      </w:r>
    </w:p>
    <w:p w14:paraId="554DFB3E" w14:textId="77CAE26A" w:rsidR="00C30F60" w:rsidRPr="006141B4" w:rsidRDefault="000A4995" w:rsidP="000A4995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49605764" wp14:editId="1ADC1DD5">
            <wp:extent cx="3228975" cy="1771650"/>
            <wp:effectExtent l="0" t="0" r="0" b="0"/>
            <wp:docPr id="155987419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B0746" w14:textId="190846C9" w:rsidR="6DBFE518" w:rsidRPr="006141B4" w:rsidRDefault="00765CC2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У прикладі</w:t>
      </w:r>
      <w:r w:rsidR="000C3FB7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вище блоки будуть перевіряти</w:t>
      </w:r>
      <w:r w:rsidR="000C3FB7">
        <w:rPr>
          <w:sz w:val="22"/>
          <w:szCs w:val="22"/>
          <w:lang w:val="uk-UA"/>
        </w:rPr>
        <w:t xml:space="preserve"> кнопку «завжди». Якщо кнопка «в</w:t>
      </w:r>
      <w:r w:rsidRPr="006141B4">
        <w:rPr>
          <w:sz w:val="22"/>
          <w:szCs w:val="22"/>
          <w:lang w:val="uk-UA"/>
        </w:rPr>
        <w:t>верх» буде натисну</w:t>
      </w:r>
      <w:r w:rsidR="00624AB4">
        <w:rPr>
          <w:sz w:val="22"/>
          <w:szCs w:val="22"/>
          <w:lang w:val="uk-UA"/>
        </w:rPr>
        <w:t xml:space="preserve">та, </w:t>
      </w:r>
      <w:r w:rsidRPr="006141B4">
        <w:rPr>
          <w:sz w:val="22"/>
          <w:szCs w:val="22"/>
          <w:lang w:val="uk-UA"/>
        </w:rPr>
        <w:t>програма виконає всі команди, які знаходяться всередині блоку «if»</w:t>
      </w:r>
      <w:r w:rsidR="6606770E" w:rsidRPr="006141B4">
        <w:rPr>
          <w:sz w:val="22"/>
          <w:szCs w:val="22"/>
          <w:lang w:val="uk-UA"/>
        </w:rPr>
        <w:t>.</w:t>
      </w:r>
    </w:p>
    <w:p w14:paraId="7E327C32" w14:textId="6E62DE4C" w:rsidR="00765CC2" w:rsidRPr="006141B4" w:rsidRDefault="000C3FB7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Додаймо</w:t>
      </w:r>
      <w:r w:rsidR="00765CC2" w:rsidRPr="006141B4">
        <w:rPr>
          <w:sz w:val="22"/>
          <w:szCs w:val="22"/>
          <w:lang w:val="uk-UA"/>
        </w:rPr>
        <w:t xml:space="preserve"> більше блоків, щоб зробити нашу програму такою, як показано нижче: </w:t>
      </w:r>
    </w:p>
    <w:p w14:paraId="013DCD22" w14:textId="205C6C4F" w:rsidR="00FD0007" w:rsidRPr="006141B4" w:rsidRDefault="00FD0007" w:rsidP="6DBFE5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31E91EF9" wp14:editId="03FE5376">
            <wp:extent cx="3352800" cy="2914650"/>
            <wp:effectExtent l="0" t="0" r="0" b="0"/>
            <wp:docPr id="31264399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87019" w14:textId="0B46BD51" w:rsidR="6DBFE518" w:rsidRPr="006141B4" w:rsidRDefault="00765CC2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Коли ви запустите цей код, то помітите, що мелодія не програється правильно, поки ви не відпустите кнопку. Причина в тому, що кожен раз, коли </w:t>
      </w:r>
      <w:r w:rsidR="396340EC" w:rsidRPr="006141B4">
        <w:rPr>
          <w:sz w:val="22"/>
          <w:szCs w:val="22"/>
          <w:lang w:val="uk-UA"/>
        </w:rPr>
        <w:t>BrainPad</w:t>
      </w:r>
      <w:r w:rsidRPr="006141B4">
        <w:rPr>
          <w:sz w:val="22"/>
          <w:szCs w:val="22"/>
          <w:lang w:val="uk-UA"/>
        </w:rPr>
        <w:t xml:space="preserve"> визначає, що кно</w:t>
      </w:r>
      <w:r w:rsidR="00624AB4">
        <w:rPr>
          <w:sz w:val="22"/>
          <w:szCs w:val="22"/>
          <w:lang w:val="uk-UA"/>
        </w:rPr>
        <w:t>пка «вверх» або «вниз» натиснута</w:t>
      </w:r>
      <w:r w:rsidRPr="006141B4">
        <w:rPr>
          <w:sz w:val="22"/>
          <w:szCs w:val="22"/>
          <w:lang w:val="uk-UA"/>
        </w:rPr>
        <w:t xml:space="preserve">, він починає програвати нову мелодію, навіть якщо попередня не закінчилася. </w:t>
      </w:r>
      <w:r w:rsidR="396340EC" w:rsidRPr="006141B4">
        <w:rPr>
          <w:sz w:val="22"/>
          <w:szCs w:val="22"/>
          <w:lang w:val="uk-UA"/>
        </w:rPr>
        <w:t xml:space="preserve">BrainPad </w:t>
      </w:r>
      <w:r w:rsidRPr="006141B4">
        <w:rPr>
          <w:sz w:val="22"/>
          <w:szCs w:val="22"/>
          <w:lang w:val="uk-UA"/>
        </w:rPr>
        <w:t xml:space="preserve">почне програвати мелодію багато разів кожну секунду поки кнопка натиснута. </w:t>
      </w:r>
    </w:p>
    <w:p w14:paraId="7390F34A" w14:textId="4AB48EF3" w:rsidR="00BE0916" w:rsidRPr="006141B4" w:rsidRDefault="00621CE2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Існує два шляхи</w:t>
      </w:r>
      <w:r w:rsidR="00DE5E5F" w:rsidRPr="006141B4">
        <w:rPr>
          <w:sz w:val="22"/>
          <w:szCs w:val="22"/>
          <w:lang w:val="uk-UA"/>
        </w:rPr>
        <w:t xml:space="preserve"> вирішення проблеми. </w:t>
      </w:r>
      <w:r w:rsidRPr="006141B4">
        <w:rPr>
          <w:sz w:val="22"/>
          <w:szCs w:val="22"/>
          <w:lang w:val="uk-UA"/>
        </w:rPr>
        <w:t>Перший – замінити «</w:t>
      </w:r>
      <w:r w:rsidR="396340EC" w:rsidRPr="006141B4">
        <w:rPr>
          <w:sz w:val="22"/>
          <w:szCs w:val="22"/>
          <w:lang w:val="uk-UA"/>
        </w:rPr>
        <w:t>button. . . is pressed</w:t>
      </w:r>
      <w:r w:rsidRPr="006141B4">
        <w:rPr>
          <w:sz w:val="22"/>
          <w:szCs w:val="22"/>
          <w:lang w:val="uk-UA"/>
        </w:rPr>
        <w:t>»</w:t>
      </w:r>
      <w:r w:rsidR="00DE5E5F" w:rsidRPr="006141B4">
        <w:rPr>
          <w:sz w:val="22"/>
          <w:szCs w:val="22"/>
          <w:lang w:val="uk-UA"/>
        </w:rPr>
        <w:t xml:space="preserve"> блок на </w:t>
      </w:r>
      <w:r w:rsidRPr="006141B4">
        <w:rPr>
          <w:sz w:val="22"/>
          <w:szCs w:val="22"/>
          <w:lang w:val="uk-UA"/>
        </w:rPr>
        <w:t>«button. . . was pressed» блок. Умова «button. . . was pressed» встановить значення «</w:t>
      </w:r>
      <w:r w:rsidR="396340EC" w:rsidRPr="006141B4">
        <w:rPr>
          <w:sz w:val="22"/>
          <w:szCs w:val="22"/>
          <w:lang w:val="uk-UA"/>
        </w:rPr>
        <w:t>true</w:t>
      </w:r>
      <w:r w:rsidRPr="006141B4">
        <w:rPr>
          <w:sz w:val="22"/>
          <w:szCs w:val="22"/>
          <w:lang w:val="uk-UA"/>
        </w:rPr>
        <w:t>», якщо кнопка була натиснута хоча б один раз з моменту останньої перевірки кнопки. Н</w:t>
      </w:r>
      <w:r w:rsidR="000C3FB7">
        <w:rPr>
          <w:sz w:val="22"/>
          <w:szCs w:val="22"/>
          <w:lang w:val="uk-UA"/>
        </w:rPr>
        <w:t>ав</w:t>
      </w:r>
      <w:r w:rsidRPr="006141B4">
        <w:rPr>
          <w:sz w:val="22"/>
          <w:szCs w:val="22"/>
          <w:lang w:val="uk-UA"/>
        </w:rPr>
        <w:t>іть</w:t>
      </w:r>
      <w:r w:rsidR="000C3FB7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якщо кнопка була натиснута багато разів, буде зареєстроване лише одне натискання. Натискання кнопки «</w:t>
      </w:r>
      <w:r w:rsidR="00624AB4">
        <w:rPr>
          <w:sz w:val="22"/>
          <w:szCs w:val="22"/>
          <w:lang w:val="uk-UA"/>
        </w:rPr>
        <w:t>в</w:t>
      </w:r>
      <w:r w:rsidRPr="006141B4">
        <w:rPr>
          <w:sz w:val="22"/>
          <w:szCs w:val="22"/>
          <w:lang w:val="uk-UA"/>
        </w:rPr>
        <w:t xml:space="preserve">верх» </w:t>
      </w:r>
      <w:r w:rsidRPr="006141B4">
        <w:rPr>
          <w:sz w:val="22"/>
          <w:szCs w:val="22"/>
          <w:lang w:val="uk-UA"/>
        </w:rPr>
        <w:lastRenderedPageBreak/>
        <w:t xml:space="preserve">або «вниз» під час програвання мелодії </w:t>
      </w:r>
      <w:r w:rsidR="005A1BA0">
        <w:rPr>
          <w:sz w:val="22"/>
          <w:szCs w:val="22"/>
          <w:lang w:val="uk-UA"/>
        </w:rPr>
        <w:t>обір</w:t>
      </w:r>
      <w:r w:rsidR="00DE5E5F" w:rsidRPr="006141B4">
        <w:rPr>
          <w:sz w:val="22"/>
          <w:szCs w:val="22"/>
          <w:lang w:val="uk-UA"/>
        </w:rPr>
        <w:t xml:space="preserve">ве її, але нова мелодія не буде повторюватися спочатку, якщо кнопка затиснута. </w:t>
      </w:r>
    </w:p>
    <w:p w14:paraId="64F900B9" w14:textId="0379B1DD" w:rsidR="00222731" w:rsidRPr="006141B4" w:rsidRDefault="00222731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Другий шлях – замінити блок «</w:t>
      </w:r>
      <w:r w:rsidR="61CDE619" w:rsidRPr="006141B4">
        <w:rPr>
          <w:sz w:val="22"/>
          <w:szCs w:val="22"/>
          <w:lang w:val="uk-UA"/>
        </w:rPr>
        <w:t>play sound. . .</w:t>
      </w:r>
      <w:r w:rsidRPr="006141B4">
        <w:rPr>
          <w:sz w:val="22"/>
          <w:szCs w:val="22"/>
          <w:lang w:val="uk-UA"/>
        </w:rPr>
        <w:t xml:space="preserve">» </w:t>
      </w:r>
      <w:r w:rsidR="61CDE619" w:rsidRPr="006141B4">
        <w:rPr>
          <w:sz w:val="22"/>
          <w:szCs w:val="22"/>
          <w:lang w:val="uk-UA"/>
        </w:rPr>
        <w:t xml:space="preserve">на </w:t>
      </w:r>
      <w:r w:rsidRPr="006141B4">
        <w:rPr>
          <w:sz w:val="22"/>
          <w:szCs w:val="22"/>
          <w:lang w:val="uk-UA"/>
        </w:rPr>
        <w:t>«</w:t>
      </w:r>
      <w:r w:rsidR="61CDE619" w:rsidRPr="006141B4">
        <w:rPr>
          <w:sz w:val="22"/>
          <w:szCs w:val="22"/>
          <w:lang w:val="uk-UA"/>
        </w:rPr>
        <w:t xml:space="preserve">play sound. . . until done».  </w:t>
      </w:r>
      <w:r w:rsidRPr="006141B4">
        <w:rPr>
          <w:sz w:val="22"/>
          <w:szCs w:val="22"/>
          <w:lang w:val="uk-UA"/>
        </w:rPr>
        <w:t>Цей блок зупинить виконання іншої частини програми, поки мелодія не закінчиться. Тобто</w:t>
      </w:r>
      <w:r w:rsidR="005A1BA0">
        <w:rPr>
          <w:sz w:val="22"/>
          <w:szCs w:val="22"/>
          <w:lang w:val="uk-UA"/>
        </w:rPr>
        <w:t>,</w:t>
      </w:r>
      <w:r w:rsidRPr="006141B4">
        <w:rPr>
          <w:sz w:val="22"/>
          <w:szCs w:val="22"/>
          <w:lang w:val="uk-UA"/>
        </w:rPr>
        <w:t xml:space="preserve"> програма зупиняє перевірку натиснення кнопок або програвання решти мелодій, поки поточна мелодія не буде відтворена. Цей блок не дасть програмі можливість перервати мелодію. Блоки показані нижче. </w:t>
      </w:r>
    </w:p>
    <w:p w14:paraId="534FC706" w14:textId="77777777" w:rsidR="00222731" w:rsidRPr="006141B4" w:rsidRDefault="00222731" w:rsidP="61CDE619">
      <w:pPr>
        <w:rPr>
          <w:lang w:val="uk-UA"/>
        </w:rPr>
      </w:pPr>
    </w:p>
    <w:p w14:paraId="0F8D2D56" w14:textId="7C8F584D" w:rsidR="6DBFE518" w:rsidRPr="006141B4" w:rsidRDefault="6DBFE518" w:rsidP="6DBFE5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21D07DB1" wp14:editId="5C7F09DA">
            <wp:extent cx="3352800" cy="2914650"/>
            <wp:effectExtent l="0" t="0" r="0" b="5080"/>
            <wp:docPr id="155901645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4E6AD" w14:textId="5D6AE3CC" w:rsidR="00FD0007" w:rsidRPr="006141B4" w:rsidRDefault="00222731" w:rsidP="61CDE619">
      <w:pPr>
        <w:pStyle w:val="Heading2"/>
        <w:rPr>
          <w:lang w:val="uk-UA"/>
        </w:rPr>
      </w:pPr>
      <w:bookmarkStart w:id="16" w:name="_Toc532166182"/>
      <w:r w:rsidRPr="006141B4">
        <w:rPr>
          <w:lang w:val="uk-UA"/>
        </w:rPr>
        <w:t>Тут темно?</w:t>
      </w:r>
      <w:bookmarkEnd w:id="16"/>
    </w:p>
    <w:p w14:paraId="0B9465A8" w14:textId="7ABC3075" w:rsidR="00222731" w:rsidRPr="006141B4" w:rsidRDefault="00222731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Так же, як і кнопки ви можете «читати» рівень освітлення</w:t>
      </w:r>
      <w:r w:rsidR="00624AB4">
        <w:rPr>
          <w:sz w:val="22"/>
          <w:szCs w:val="22"/>
          <w:lang w:val="uk-UA"/>
        </w:rPr>
        <w:t xml:space="preserve">, </w:t>
      </w:r>
      <w:r w:rsidRPr="006141B4">
        <w:rPr>
          <w:sz w:val="22"/>
          <w:szCs w:val="22"/>
          <w:lang w:val="uk-UA"/>
        </w:rPr>
        <w:t xml:space="preserve">або ж скористатися «подією» і запускати якусь дію, коли темно чи світло. Однак, читання кнопки і рівня освітленості </w:t>
      </w:r>
      <w:r w:rsidR="00063D5C">
        <w:rPr>
          <w:sz w:val="22"/>
          <w:szCs w:val="22"/>
          <w:lang w:val="uk-UA"/>
        </w:rPr>
        <w:t xml:space="preserve">майже не </w:t>
      </w:r>
      <w:r w:rsidRPr="006141B4">
        <w:rPr>
          <w:sz w:val="22"/>
          <w:szCs w:val="22"/>
          <w:lang w:val="uk-UA"/>
        </w:rPr>
        <w:t>відрізняються</w:t>
      </w:r>
      <w:r w:rsidR="00063D5C">
        <w:rPr>
          <w:sz w:val="22"/>
          <w:szCs w:val="22"/>
          <w:lang w:val="uk-UA"/>
        </w:rPr>
        <w:t xml:space="preserve">. </w:t>
      </w:r>
    </w:p>
    <w:p w14:paraId="46FE6789" w14:textId="5F86338A" w:rsidR="00EA6372" w:rsidRPr="006141B4" w:rsidRDefault="00222731" w:rsidP="00EA6372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Кнопка може бути натиснутою або ненатиснутою. Якщо виникне запитання «Кнопка натиснута?», ви відповісте «Так»</w:t>
      </w:r>
      <w:r w:rsidR="00624AB4">
        <w:rPr>
          <w:sz w:val="22"/>
          <w:szCs w:val="22"/>
          <w:lang w:val="uk-UA"/>
        </w:rPr>
        <w:t xml:space="preserve"> - </w:t>
      </w:r>
      <w:r w:rsidRPr="006141B4">
        <w:rPr>
          <w:sz w:val="22"/>
          <w:szCs w:val="22"/>
          <w:lang w:val="uk-UA"/>
        </w:rPr>
        <w:t>якщо це дійсно так</w:t>
      </w:r>
      <w:r w:rsidR="00624AB4">
        <w:rPr>
          <w:sz w:val="22"/>
          <w:szCs w:val="22"/>
          <w:lang w:val="uk-UA"/>
        </w:rPr>
        <w:t>,</w:t>
      </w:r>
      <w:r w:rsidRPr="006141B4">
        <w:rPr>
          <w:sz w:val="22"/>
          <w:szCs w:val="22"/>
          <w:lang w:val="uk-UA"/>
        </w:rPr>
        <w:t xml:space="preserve"> або «ні»</w:t>
      </w:r>
      <w:r w:rsidR="00624AB4">
        <w:rPr>
          <w:sz w:val="22"/>
          <w:szCs w:val="22"/>
          <w:lang w:val="uk-UA"/>
        </w:rPr>
        <w:t xml:space="preserve"> - коли </w:t>
      </w:r>
      <w:r w:rsidRPr="006141B4">
        <w:rPr>
          <w:sz w:val="22"/>
          <w:szCs w:val="22"/>
          <w:lang w:val="uk-UA"/>
        </w:rPr>
        <w:t xml:space="preserve">кнопка не натиснута. Датчик </w:t>
      </w:r>
      <w:r w:rsidR="00EA6372" w:rsidRPr="006141B4">
        <w:rPr>
          <w:sz w:val="22"/>
          <w:szCs w:val="22"/>
          <w:lang w:val="uk-UA"/>
        </w:rPr>
        <w:t>світла дає рівень освітленості як значення. Програмісти називають це аналоговим значенням. Давайте «прочитаємо» рівень освітленості і виведемо його на дисплей. Це потрібно робити у циклі «</w:t>
      </w:r>
      <w:r w:rsidR="6606770E" w:rsidRPr="006141B4">
        <w:rPr>
          <w:sz w:val="22"/>
          <w:szCs w:val="22"/>
          <w:lang w:val="uk-UA"/>
        </w:rPr>
        <w:t>forever</w:t>
      </w:r>
      <w:r w:rsidR="00EA6372" w:rsidRPr="006141B4">
        <w:rPr>
          <w:sz w:val="22"/>
          <w:szCs w:val="22"/>
          <w:lang w:val="uk-UA"/>
        </w:rPr>
        <w:t>»</w:t>
      </w:r>
      <w:r w:rsidR="6606770E" w:rsidRPr="006141B4">
        <w:rPr>
          <w:sz w:val="22"/>
          <w:szCs w:val="22"/>
          <w:lang w:val="uk-UA"/>
        </w:rPr>
        <w:t>,</w:t>
      </w:r>
      <w:r w:rsidR="00EA6372" w:rsidRPr="006141B4">
        <w:rPr>
          <w:sz w:val="22"/>
          <w:szCs w:val="22"/>
          <w:lang w:val="uk-UA"/>
        </w:rPr>
        <w:t xml:space="preserve"> тобто постійно читати освітленість і оновлювати дисплей. </w:t>
      </w:r>
    </w:p>
    <w:p w14:paraId="0CB4E2DD" w14:textId="5D595428" w:rsidR="00277AF5" w:rsidRPr="006141B4" w:rsidRDefault="00277AF5" w:rsidP="00EA6372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3130668F" wp14:editId="587D8317">
            <wp:extent cx="2733675" cy="1123950"/>
            <wp:effectExtent l="38100" t="38100" r="104775" b="95250"/>
            <wp:docPr id="91603730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1239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056681" w14:textId="67388D9C" w:rsidR="001F4366" w:rsidRPr="006141B4" w:rsidRDefault="00EA6372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>Так як ви тепер експерти у використанні оператора «if»</w:t>
      </w:r>
      <w:r w:rsidR="6606770E" w:rsidRPr="006141B4">
        <w:rPr>
          <w:sz w:val="22"/>
          <w:szCs w:val="22"/>
          <w:lang w:val="uk-UA"/>
        </w:rPr>
        <w:t>,</w:t>
      </w:r>
      <w:r w:rsidRPr="006141B4">
        <w:rPr>
          <w:sz w:val="22"/>
          <w:szCs w:val="22"/>
          <w:lang w:val="uk-UA"/>
        </w:rPr>
        <w:t xml:space="preserve"> чи вдасться вам</w:t>
      </w:r>
      <w:r w:rsidR="001B1DEA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вивести на дисплей «темно» чи «світло» у залежності від значення датчика ос</w:t>
      </w:r>
      <w:r w:rsidR="001B1DEA">
        <w:rPr>
          <w:sz w:val="22"/>
          <w:szCs w:val="22"/>
          <w:lang w:val="uk-UA"/>
        </w:rPr>
        <w:t>в</w:t>
      </w:r>
      <w:r w:rsidRPr="006141B4">
        <w:rPr>
          <w:sz w:val="22"/>
          <w:szCs w:val="22"/>
          <w:lang w:val="uk-UA"/>
        </w:rPr>
        <w:t>ітлення? Це може бути трохи складно, але пояснимо, як це робити. Оператор «</w:t>
      </w:r>
      <w:r w:rsidR="6606770E" w:rsidRPr="006141B4">
        <w:rPr>
          <w:sz w:val="22"/>
          <w:szCs w:val="22"/>
          <w:lang w:val="uk-UA"/>
        </w:rPr>
        <w:t>if</w:t>
      </w:r>
      <w:r w:rsidRPr="006141B4">
        <w:rPr>
          <w:sz w:val="22"/>
          <w:szCs w:val="22"/>
          <w:lang w:val="uk-UA"/>
        </w:rPr>
        <w:t>» потребує</w:t>
      </w:r>
      <w:r w:rsidR="00FA2730" w:rsidRPr="006141B4">
        <w:rPr>
          <w:sz w:val="22"/>
          <w:szCs w:val="22"/>
          <w:lang w:val="uk-UA"/>
        </w:rPr>
        <w:t xml:space="preserve"> чогось, що  дає «</w:t>
      </w:r>
      <w:r w:rsidR="6606770E" w:rsidRPr="006141B4">
        <w:rPr>
          <w:sz w:val="22"/>
          <w:szCs w:val="22"/>
          <w:lang w:val="uk-UA"/>
        </w:rPr>
        <w:t>true</w:t>
      </w:r>
      <w:r w:rsidR="00FA2730" w:rsidRPr="006141B4">
        <w:rPr>
          <w:sz w:val="22"/>
          <w:szCs w:val="22"/>
          <w:lang w:val="uk-UA"/>
        </w:rPr>
        <w:t>» або «</w:t>
      </w:r>
      <w:r w:rsidR="6606770E" w:rsidRPr="006141B4">
        <w:rPr>
          <w:sz w:val="22"/>
          <w:szCs w:val="22"/>
          <w:lang w:val="uk-UA"/>
        </w:rPr>
        <w:t>false</w:t>
      </w:r>
      <w:r w:rsidR="00FA2730" w:rsidRPr="006141B4">
        <w:rPr>
          <w:sz w:val="22"/>
          <w:szCs w:val="22"/>
          <w:lang w:val="uk-UA"/>
        </w:rPr>
        <w:t>»</w:t>
      </w:r>
      <w:r w:rsidR="6606770E" w:rsidRPr="006141B4">
        <w:rPr>
          <w:sz w:val="22"/>
          <w:szCs w:val="22"/>
          <w:lang w:val="uk-UA"/>
        </w:rPr>
        <w:t xml:space="preserve">, </w:t>
      </w:r>
      <w:r w:rsidR="00FA2730" w:rsidRPr="006141B4">
        <w:rPr>
          <w:sz w:val="22"/>
          <w:szCs w:val="22"/>
          <w:lang w:val="uk-UA"/>
        </w:rPr>
        <w:t>як наприк</w:t>
      </w:r>
      <w:r w:rsidR="001B1DEA">
        <w:rPr>
          <w:sz w:val="22"/>
          <w:szCs w:val="22"/>
          <w:lang w:val="uk-UA"/>
        </w:rPr>
        <w:t xml:space="preserve">лад, кнопка. Рівень освітлення </w:t>
      </w:r>
      <w:r w:rsidR="00FA2730" w:rsidRPr="006141B4">
        <w:rPr>
          <w:sz w:val="22"/>
          <w:szCs w:val="22"/>
          <w:lang w:val="uk-UA"/>
        </w:rPr>
        <w:t xml:space="preserve">- це не </w:t>
      </w:r>
      <w:r w:rsidR="001B1DEA">
        <w:rPr>
          <w:sz w:val="22"/>
          <w:szCs w:val="22"/>
          <w:lang w:val="uk-UA"/>
        </w:rPr>
        <w:t>«true» або</w:t>
      </w:r>
      <w:r w:rsidR="6606770E" w:rsidRPr="006141B4">
        <w:rPr>
          <w:sz w:val="22"/>
          <w:szCs w:val="22"/>
          <w:lang w:val="uk-UA"/>
        </w:rPr>
        <w:t xml:space="preserve"> «false»</w:t>
      </w:r>
      <w:r w:rsidR="00FA2730" w:rsidRPr="006141B4">
        <w:rPr>
          <w:sz w:val="22"/>
          <w:szCs w:val="22"/>
          <w:lang w:val="uk-UA"/>
        </w:rPr>
        <w:t>, це може бути одне з багатьох значень. Якщо подумати над цим, то немає сенсу у тому, щоб сказати: «якщо світло, то зроби щось»</w:t>
      </w:r>
      <w:r w:rsidR="6606770E" w:rsidRPr="006141B4">
        <w:rPr>
          <w:sz w:val="22"/>
          <w:szCs w:val="22"/>
          <w:lang w:val="uk-UA"/>
        </w:rPr>
        <w:t xml:space="preserve">. </w:t>
      </w:r>
      <w:r w:rsidR="00FA2730" w:rsidRPr="006141B4">
        <w:rPr>
          <w:sz w:val="22"/>
          <w:szCs w:val="22"/>
          <w:lang w:val="uk-UA"/>
        </w:rPr>
        <w:t>Нам варто сказати «якщо світліше чи темніше, ніж</w:t>
      </w:r>
      <w:r w:rsidR="001B1DEA">
        <w:rPr>
          <w:sz w:val="22"/>
          <w:szCs w:val="22"/>
          <w:lang w:val="uk-UA"/>
        </w:rPr>
        <w:t xml:space="preserve"> </w:t>
      </w:r>
      <w:r w:rsidR="00FA2730" w:rsidRPr="006141B4">
        <w:rPr>
          <w:sz w:val="22"/>
          <w:szCs w:val="22"/>
          <w:lang w:val="uk-UA"/>
        </w:rPr>
        <w:t xml:space="preserve">якесь значення, тоді зроби щось». Відкрийте меню </w:t>
      </w:r>
      <w:r w:rsidR="6606770E" w:rsidRPr="006141B4">
        <w:rPr>
          <w:sz w:val="22"/>
          <w:szCs w:val="22"/>
          <w:lang w:val="uk-UA"/>
        </w:rPr>
        <w:t>LOGIC</w:t>
      </w:r>
      <w:r w:rsidR="00FA2730" w:rsidRPr="006141B4">
        <w:rPr>
          <w:sz w:val="22"/>
          <w:szCs w:val="22"/>
          <w:lang w:val="uk-UA"/>
        </w:rPr>
        <w:t xml:space="preserve"> і додайте блок порівняння, тобто блок «if» плюс блок</w:t>
      </w:r>
      <w:r w:rsidR="007078AF" w:rsidRPr="006141B4">
        <w:rPr>
          <w:sz w:val="22"/>
          <w:szCs w:val="22"/>
          <w:lang w:val="uk-UA"/>
        </w:rPr>
        <w:t xml:space="preserve"> «</w:t>
      </w:r>
      <w:r w:rsidR="6606770E" w:rsidRPr="006141B4">
        <w:rPr>
          <w:sz w:val="22"/>
          <w:szCs w:val="22"/>
          <w:lang w:val="uk-UA"/>
        </w:rPr>
        <w:t>else</w:t>
      </w:r>
      <w:r w:rsidR="007078AF" w:rsidRPr="006141B4">
        <w:rPr>
          <w:sz w:val="22"/>
          <w:szCs w:val="22"/>
          <w:lang w:val="uk-UA"/>
        </w:rPr>
        <w:t>»</w:t>
      </w:r>
      <w:r w:rsidR="6606770E" w:rsidRPr="006141B4">
        <w:rPr>
          <w:sz w:val="22"/>
          <w:szCs w:val="22"/>
          <w:lang w:val="uk-UA"/>
        </w:rPr>
        <w:t xml:space="preserve">. </w:t>
      </w:r>
      <w:r w:rsidR="007078AF" w:rsidRPr="006141B4">
        <w:rPr>
          <w:sz w:val="22"/>
          <w:szCs w:val="22"/>
          <w:lang w:val="uk-UA"/>
        </w:rPr>
        <w:t xml:space="preserve">Подивіться на це: </w:t>
      </w:r>
    </w:p>
    <w:p w14:paraId="627C937C" w14:textId="58FA1809" w:rsidR="00277AF5" w:rsidRPr="006141B4" w:rsidRDefault="00277AF5" w:rsidP="00277AF5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B2FEC68" wp14:editId="3B90B216">
            <wp:extent cx="2791460" cy="2117725"/>
            <wp:effectExtent l="38100" t="38100" r="104140" b="92075"/>
            <wp:docPr id="95809415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460" cy="21177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D46EA2" w14:textId="5318D097" w:rsidR="00D73D32" w:rsidRPr="006141B4" w:rsidRDefault="007078AF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Що це означає? Якщо рівень освітлення менший, ніж 50, тоді</w:t>
      </w:r>
      <w:r w:rsidR="001B1DEA">
        <w:rPr>
          <w:sz w:val="22"/>
          <w:szCs w:val="22"/>
          <w:lang w:val="uk-UA"/>
        </w:rPr>
        <w:t xml:space="preserve"> треба</w:t>
      </w:r>
      <w:r w:rsidRPr="006141B4">
        <w:rPr>
          <w:sz w:val="22"/>
          <w:szCs w:val="22"/>
          <w:lang w:val="uk-UA"/>
        </w:rPr>
        <w:t xml:space="preserve"> </w:t>
      </w:r>
      <w:r w:rsidR="001B1DEA">
        <w:rPr>
          <w:sz w:val="22"/>
          <w:szCs w:val="22"/>
          <w:lang w:val="uk-UA"/>
        </w:rPr>
        <w:t xml:space="preserve">написати «темно», а якщо ні, </w:t>
      </w:r>
      <w:r w:rsidRPr="006141B4">
        <w:rPr>
          <w:sz w:val="22"/>
          <w:szCs w:val="22"/>
          <w:lang w:val="uk-UA"/>
        </w:rPr>
        <w:t xml:space="preserve">написати «світло» в одному рядку. </w:t>
      </w:r>
    </w:p>
    <w:p w14:paraId="0B6AC8B5" w14:textId="36735377" w:rsidR="00277AF5" w:rsidRPr="006141B4" w:rsidRDefault="007078AF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Не бійтеся відкривати «</w:t>
      </w:r>
      <w:r w:rsidR="61CDE619" w:rsidRPr="006141B4">
        <w:rPr>
          <w:sz w:val="22"/>
          <w:szCs w:val="22"/>
          <w:lang w:val="uk-UA"/>
        </w:rPr>
        <w:t>JavaScript</w:t>
      </w:r>
      <w:r w:rsidRPr="006141B4">
        <w:rPr>
          <w:sz w:val="22"/>
          <w:szCs w:val="22"/>
          <w:lang w:val="uk-UA"/>
        </w:rPr>
        <w:t>»</w:t>
      </w:r>
      <w:r w:rsidR="001B1DEA">
        <w:rPr>
          <w:sz w:val="22"/>
          <w:szCs w:val="22"/>
          <w:lang w:val="uk-UA"/>
        </w:rPr>
        <w:t>-</w:t>
      </w:r>
      <w:r w:rsidRPr="006141B4">
        <w:rPr>
          <w:sz w:val="22"/>
          <w:szCs w:val="22"/>
          <w:lang w:val="uk-UA"/>
        </w:rPr>
        <w:t xml:space="preserve">секцію частіше і передивлятися як буде виглядати код. </w:t>
      </w:r>
      <w:r w:rsidR="61CDE619" w:rsidRPr="006141B4">
        <w:rPr>
          <w:sz w:val="22"/>
          <w:szCs w:val="22"/>
          <w:lang w:val="uk-UA"/>
        </w:rPr>
        <w:t xml:space="preserve"> </w:t>
      </w:r>
    </w:p>
    <w:p w14:paraId="60257512" w14:textId="77777777" w:rsidR="007078AF" w:rsidRPr="006141B4" w:rsidRDefault="007078AF" w:rsidP="61CDE619">
      <w:pPr>
        <w:rPr>
          <w:lang w:val="uk-UA"/>
        </w:rPr>
      </w:pPr>
    </w:p>
    <w:p w14:paraId="79BB6604" w14:textId="5A7CABCE" w:rsidR="00D73D32" w:rsidRPr="006141B4" w:rsidRDefault="00D73D32" w:rsidP="00D73D32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0C6BF4A" wp14:editId="3D7979F0">
            <wp:extent cx="3491230" cy="1485900"/>
            <wp:effectExtent l="38100" t="38100" r="90170" b="95250"/>
            <wp:docPr id="167366683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1230" cy="14859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D7EF6D" w14:textId="183D3819" w:rsidR="007D5D76" w:rsidRPr="006141B4" w:rsidRDefault="00B22546" w:rsidP="61CDE619">
      <w:pPr>
        <w:rPr>
          <w:sz w:val="22"/>
          <w:szCs w:val="22"/>
          <w:lang w:val="uk-UA"/>
        </w:rPr>
      </w:pPr>
      <w:r w:rsidRPr="006141B4">
        <w:rPr>
          <w:noProof/>
          <w:sz w:val="22"/>
          <w:szCs w:val="22"/>
        </w:rPr>
        <w:lastRenderedPageBreak/>
        <w:drawing>
          <wp:anchor distT="0" distB="0" distL="114300" distR="114300" simplePos="0" relativeHeight="251658269" behindDoc="0" locked="0" layoutInCell="1" allowOverlap="1" wp14:anchorId="67DDB2A8" wp14:editId="3FE32E62">
            <wp:simplePos x="0" y="0"/>
            <wp:positionH relativeFrom="margin">
              <wp:align>center</wp:align>
            </wp:positionH>
            <wp:positionV relativeFrom="page">
              <wp:posOffset>6467475</wp:posOffset>
            </wp:positionV>
            <wp:extent cx="3118104" cy="2517368"/>
            <wp:effectExtent l="19050" t="19050" r="63500" b="5461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 Shot 07-24-18 at 04.40 PM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104" cy="251736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DEA">
        <w:rPr>
          <w:sz w:val="22"/>
          <w:szCs w:val="22"/>
          <w:lang w:val="uk-UA"/>
        </w:rPr>
        <w:t>У симуляторі також є рівень ос</w:t>
      </w:r>
      <w:r w:rsidR="009D543C" w:rsidRPr="006141B4">
        <w:rPr>
          <w:sz w:val="22"/>
          <w:szCs w:val="22"/>
          <w:lang w:val="uk-UA"/>
        </w:rPr>
        <w:t>ві</w:t>
      </w:r>
      <w:r w:rsidR="001B1DEA">
        <w:rPr>
          <w:sz w:val="22"/>
          <w:szCs w:val="22"/>
          <w:lang w:val="uk-UA"/>
        </w:rPr>
        <w:t>т</w:t>
      </w:r>
      <w:r w:rsidR="009D543C" w:rsidRPr="006141B4">
        <w:rPr>
          <w:sz w:val="22"/>
          <w:szCs w:val="22"/>
          <w:lang w:val="uk-UA"/>
        </w:rPr>
        <w:t xml:space="preserve">лення. </w:t>
      </w:r>
      <w:r w:rsidR="001B1DEA">
        <w:rPr>
          <w:sz w:val="22"/>
          <w:szCs w:val="22"/>
          <w:lang w:val="uk-UA"/>
        </w:rPr>
        <w:t xml:space="preserve">Щойно </w:t>
      </w:r>
      <w:r w:rsidR="0077195B" w:rsidRPr="006141B4">
        <w:rPr>
          <w:sz w:val="22"/>
          <w:szCs w:val="22"/>
          <w:lang w:val="uk-UA"/>
        </w:rPr>
        <w:t>Light Sensor</w:t>
      </w:r>
      <w:r w:rsidR="009D543C" w:rsidRPr="006141B4">
        <w:rPr>
          <w:sz w:val="22"/>
          <w:szCs w:val="22"/>
          <w:lang w:val="uk-UA"/>
        </w:rPr>
        <w:t xml:space="preserve"> буде доданий у проект, симулятор почне відображати опцію для встановлення рівня освітлення. </w:t>
      </w:r>
    </w:p>
    <w:p w14:paraId="274E2223" w14:textId="36514C2F" w:rsidR="009D543C" w:rsidRPr="006141B4" w:rsidRDefault="6606770E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Light Sensor</w:t>
      </w:r>
      <w:r w:rsidR="009D543C" w:rsidRPr="006141B4">
        <w:rPr>
          <w:sz w:val="22"/>
          <w:szCs w:val="22"/>
          <w:lang w:val="uk-UA"/>
        </w:rPr>
        <w:t xml:space="preserve"> показує рівень освітлення, який мож</w:t>
      </w:r>
      <w:r w:rsidR="001B1DEA">
        <w:rPr>
          <w:sz w:val="22"/>
          <w:szCs w:val="22"/>
          <w:lang w:val="uk-UA"/>
        </w:rPr>
        <w:t>на змінювати, перетягати лінію в</w:t>
      </w:r>
      <w:r w:rsidR="009D543C" w:rsidRPr="006141B4">
        <w:rPr>
          <w:sz w:val="22"/>
          <w:szCs w:val="22"/>
          <w:lang w:val="uk-UA"/>
        </w:rPr>
        <w:t xml:space="preserve">верх чи вниз. Це те ж саме, якщо би ви закрили датчик рукою на </w:t>
      </w:r>
      <w:r w:rsidRPr="006141B4">
        <w:rPr>
          <w:sz w:val="22"/>
          <w:szCs w:val="22"/>
          <w:lang w:val="uk-UA"/>
        </w:rPr>
        <w:t xml:space="preserve">BrainPad. </w:t>
      </w:r>
      <w:r w:rsidR="009D543C" w:rsidRPr="006141B4">
        <w:rPr>
          <w:sz w:val="22"/>
          <w:szCs w:val="22"/>
          <w:lang w:val="uk-UA"/>
        </w:rPr>
        <w:t xml:space="preserve">Коли ви змінюєте рівень освітлення вверх чи вниз, дисплей також відображає «темно» або «світло». </w:t>
      </w:r>
    </w:p>
    <w:p w14:paraId="4A10F64B" w14:textId="77777777" w:rsidR="009D543C" w:rsidRPr="006141B4" w:rsidRDefault="009D543C" w:rsidP="6606770E">
      <w:pPr>
        <w:rPr>
          <w:lang w:val="uk-UA"/>
        </w:rPr>
      </w:pPr>
    </w:p>
    <w:p w14:paraId="6E7DED8A" w14:textId="3EF008DC" w:rsidR="00276E49" w:rsidRPr="006141B4" w:rsidRDefault="00276E49" w:rsidP="00276E49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786E99E2" wp14:editId="4AF05A25">
            <wp:extent cx="2406015" cy="2069465"/>
            <wp:effectExtent l="38100" t="38100" r="89535" b="102235"/>
            <wp:docPr id="53526392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015" cy="20694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6FEE59" w14:textId="4C9EEF28" w:rsidR="00277AF5" w:rsidRPr="006141B4" w:rsidRDefault="009D543C" w:rsidP="61CDE619">
      <w:pPr>
        <w:pStyle w:val="Heading2"/>
        <w:rPr>
          <w:lang w:val="uk-UA"/>
        </w:rPr>
      </w:pPr>
      <w:bookmarkStart w:id="17" w:name="_Toc532166183"/>
      <w:r w:rsidRPr="006141B4">
        <w:rPr>
          <w:lang w:val="uk-UA"/>
        </w:rPr>
        <w:t>перевірка слуху</w:t>
      </w:r>
      <w:bookmarkEnd w:id="17"/>
    </w:p>
    <w:p w14:paraId="2032C4C0" w14:textId="065A01A5" w:rsidR="009D543C" w:rsidRPr="006141B4" w:rsidRDefault="009D543C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Людське вухо може чути частоти від низьких </w:t>
      </w:r>
      <w:r w:rsidR="001B1DEA">
        <w:rPr>
          <w:sz w:val="22"/>
          <w:szCs w:val="22"/>
          <w:lang w:val="uk-UA"/>
        </w:rPr>
        <w:t>(</w:t>
      </w:r>
      <w:r w:rsidRPr="006141B4">
        <w:rPr>
          <w:sz w:val="22"/>
          <w:szCs w:val="22"/>
          <w:lang w:val="uk-UA"/>
        </w:rPr>
        <w:t xml:space="preserve">приблизно від </w:t>
      </w:r>
      <w:r w:rsidR="6606770E" w:rsidRPr="006141B4">
        <w:rPr>
          <w:sz w:val="22"/>
          <w:szCs w:val="22"/>
          <w:lang w:val="uk-UA"/>
        </w:rPr>
        <w:t>20 Гц</w:t>
      </w:r>
      <w:r w:rsidR="001B1DEA">
        <w:rPr>
          <w:sz w:val="22"/>
          <w:szCs w:val="22"/>
          <w:lang w:val="uk-UA"/>
        </w:rPr>
        <w:t>)</w:t>
      </w:r>
      <w:r w:rsidRPr="006141B4">
        <w:rPr>
          <w:sz w:val="22"/>
          <w:szCs w:val="22"/>
          <w:lang w:val="uk-UA"/>
        </w:rPr>
        <w:t xml:space="preserve"> до</w:t>
      </w:r>
      <w:r w:rsidR="001B1DEA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високих </w:t>
      </w:r>
      <w:r w:rsidR="001B1DEA">
        <w:rPr>
          <w:sz w:val="22"/>
          <w:szCs w:val="22"/>
          <w:lang w:val="uk-UA"/>
        </w:rPr>
        <w:t>(</w:t>
      </w:r>
      <w:r w:rsidRPr="006141B4">
        <w:rPr>
          <w:sz w:val="22"/>
          <w:szCs w:val="22"/>
          <w:lang w:val="uk-UA"/>
        </w:rPr>
        <w:t xml:space="preserve">біля </w:t>
      </w:r>
      <w:r w:rsidR="6606770E" w:rsidRPr="006141B4">
        <w:rPr>
          <w:sz w:val="22"/>
          <w:szCs w:val="22"/>
          <w:lang w:val="uk-UA"/>
        </w:rPr>
        <w:t>20,000 Гц</w:t>
      </w:r>
      <w:r w:rsidR="001B1DEA">
        <w:rPr>
          <w:sz w:val="22"/>
          <w:szCs w:val="22"/>
          <w:lang w:val="uk-UA"/>
        </w:rPr>
        <w:t>)</w:t>
      </w:r>
      <w:r w:rsidR="6606770E" w:rsidRPr="006141B4">
        <w:rPr>
          <w:sz w:val="22"/>
          <w:szCs w:val="22"/>
          <w:lang w:val="uk-UA"/>
        </w:rPr>
        <w:t xml:space="preserve">. </w:t>
      </w:r>
      <w:r w:rsidR="001B1DEA">
        <w:rPr>
          <w:sz w:val="22"/>
          <w:szCs w:val="22"/>
          <w:lang w:val="uk-UA"/>
        </w:rPr>
        <w:t xml:space="preserve">Собаки можуть чути ще вищі </w:t>
      </w:r>
      <w:r w:rsidRPr="006141B4">
        <w:rPr>
          <w:sz w:val="22"/>
          <w:szCs w:val="22"/>
          <w:lang w:val="uk-UA"/>
        </w:rPr>
        <w:t xml:space="preserve">частоти – </w:t>
      </w:r>
      <w:r w:rsidR="6606770E" w:rsidRPr="006141B4">
        <w:rPr>
          <w:sz w:val="22"/>
          <w:szCs w:val="22"/>
          <w:lang w:val="uk-UA"/>
        </w:rPr>
        <w:t>до 44,000 Гц.</w:t>
      </w:r>
      <w:r w:rsidRPr="006141B4">
        <w:rPr>
          <w:sz w:val="22"/>
          <w:szCs w:val="22"/>
          <w:lang w:val="uk-UA"/>
        </w:rPr>
        <w:t xml:space="preserve"> Ось чому ми не чуємо високочастотні свистки для</w:t>
      </w:r>
      <w:r w:rsidR="001B1DEA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собак, але тварини чують їх добре.</w:t>
      </w:r>
    </w:p>
    <w:p w14:paraId="00470BDB" w14:textId="6D006425" w:rsidR="002915DF" w:rsidRPr="006141B4" w:rsidRDefault="009D543C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З віком ми втрачаємо</w:t>
      </w:r>
      <w:r w:rsidR="001B1DEA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здатність чути дуже високі частоти. </w:t>
      </w:r>
      <w:r w:rsidR="002915DF" w:rsidRPr="006141B4">
        <w:rPr>
          <w:sz w:val="22"/>
          <w:szCs w:val="22"/>
          <w:lang w:val="uk-UA"/>
        </w:rPr>
        <w:t xml:space="preserve">Також втраті слуху сприяє високочастотний шум. Хочете перевірити, наскільки високі частоти ви здатні почути? Давайте розберемося! </w:t>
      </w:r>
    </w:p>
    <w:p w14:paraId="490ABF2C" w14:textId="4ED5C510" w:rsidR="00BB2CD5" w:rsidRPr="006141B4" w:rsidRDefault="00106F2B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>Нам потрібно написати програму, яка буде використовув</w:t>
      </w:r>
      <w:r w:rsidR="002F4789">
        <w:rPr>
          <w:sz w:val="22"/>
          <w:szCs w:val="22"/>
          <w:lang w:val="uk-UA"/>
        </w:rPr>
        <w:t>ати «змінні». Уявімо «змінні» у вигляді</w:t>
      </w:r>
      <w:r w:rsidRPr="006141B4">
        <w:rPr>
          <w:sz w:val="22"/>
          <w:szCs w:val="22"/>
          <w:lang w:val="uk-UA"/>
        </w:rPr>
        <w:t xml:space="preserve"> ящик</w:t>
      </w:r>
      <w:r w:rsidR="002F4789">
        <w:rPr>
          <w:sz w:val="22"/>
          <w:szCs w:val="22"/>
          <w:lang w:val="uk-UA"/>
        </w:rPr>
        <w:t>ів</w:t>
      </w:r>
      <w:r w:rsidRPr="006141B4">
        <w:rPr>
          <w:sz w:val="22"/>
          <w:szCs w:val="22"/>
          <w:lang w:val="uk-UA"/>
        </w:rPr>
        <w:t xml:space="preserve">, у яких є свої імена. У такі ящики ми будемо складати які-небудь значення. У нашому випадку в «ящиках» будуть зберігатися частоти, які ми хочемо відтворювати у нашому динаміку. </w:t>
      </w:r>
    </w:p>
    <w:p w14:paraId="3633F4AB" w14:textId="6C3A40BD" w:rsidR="00BB2CD5" w:rsidRPr="006141B4" w:rsidRDefault="00106F2B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Перейдемо в</w:t>
      </w:r>
      <w:r w:rsidR="002F4789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меню </w:t>
      </w:r>
      <w:r w:rsidR="61CDE619" w:rsidRPr="006141B4">
        <w:rPr>
          <w:sz w:val="22"/>
          <w:szCs w:val="22"/>
          <w:lang w:val="uk-UA"/>
        </w:rPr>
        <w:t>VARIABLES</w:t>
      </w:r>
      <w:r w:rsidRPr="006141B4">
        <w:rPr>
          <w:sz w:val="22"/>
          <w:szCs w:val="22"/>
          <w:lang w:val="uk-UA"/>
        </w:rPr>
        <w:t xml:space="preserve"> </w:t>
      </w:r>
      <w:r w:rsidR="002F4789">
        <w:rPr>
          <w:sz w:val="22"/>
          <w:szCs w:val="22"/>
          <w:lang w:val="uk-UA"/>
        </w:rPr>
        <w:t>й</w:t>
      </w:r>
      <w:r w:rsidRPr="006141B4">
        <w:rPr>
          <w:sz w:val="22"/>
          <w:szCs w:val="22"/>
          <w:lang w:val="uk-UA"/>
        </w:rPr>
        <w:t xml:space="preserve"> оберемо блок «</w:t>
      </w:r>
      <w:r w:rsidR="61CDE619" w:rsidRPr="006141B4">
        <w:rPr>
          <w:sz w:val="22"/>
          <w:szCs w:val="22"/>
          <w:lang w:val="uk-UA"/>
        </w:rPr>
        <w:t>Make a Variable. . .</w:t>
      </w:r>
      <w:r w:rsidRPr="006141B4">
        <w:rPr>
          <w:sz w:val="22"/>
          <w:szCs w:val="22"/>
          <w:lang w:val="uk-UA"/>
        </w:rPr>
        <w:t>»</w:t>
      </w:r>
    </w:p>
    <w:p w14:paraId="15A47482" w14:textId="55557A31" w:rsidR="00BB2CD5" w:rsidRPr="006141B4" w:rsidRDefault="00BB2CD5" w:rsidP="00BB2CD5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53626DB" wp14:editId="18AB30D3">
            <wp:extent cx="3705860" cy="3465195"/>
            <wp:effectExtent l="38100" t="38100" r="104140" b="97155"/>
            <wp:docPr id="86684369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860" cy="346519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C7F372" w14:textId="55614C65" w:rsidR="00106F2B" w:rsidRPr="006141B4" w:rsidRDefault="00106F2B" w:rsidP="3FC69494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Дамо нашій змінній ім’я. Наприклад, «</w:t>
      </w:r>
      <w:r w:rsidR="3FC69494" w:rsidRPr="006141B4">
        <w:rPr>
          <w:sz w:val="22"/>
          <w:szCs w:val="22"/>
          <w:lang w:val="uk-UA"/>
        </w:rPr>
        <w:t>freq</w:t>
      </w:r>
      <w:r w:rsidRPr="006141B4">
        <w:rPr>
          <w:sz w:val="22"/>
          <w:szCs w:val="22"/>
          <w:lang w:val="uk-UA"/>
        </w:rPr>
        <w:t>»</w:t>
      </w:r>
      <w:r w:rsidR="3FC69494" w:rsidRPr="006141B4">
        <w:rPr>
          <w:sz w:val="22"/>
          <w:szCs w:val="22"/>
          <w:lang w:val="uk-UA"/>
        </w:rPr>
        <w:t>.</w:t>
      </w:r>
      <w:r w:rsidRPr="006141B4">
        <w:rPr>
          <w:sz w:val="22"/>
          <w:szCs w:val="22"/>
          <w:lang w:val="uk-UA"/>
        </w:rPr>
        <w:t xml:space="preserve"> Ця змінна буде зберігати частоту, яку </w:t>
      </w:r>
      <w:r w:rsidR="002F4789">
        <w:rPr>
          <w:sz w:val="22"/>
          <w:szCs w:val="22"/>
          <w:lang w:val="uk-UA"/>
        </w:rPr>
        <w:t>ми</w:t>
      </w:r>
      <w:r w:rsidRPr="006141B4">
        <w:rPr>
          <w:sz w:val="22"/>
          <w:szCs w:val="22"/>
          <w:lang w:val="uk-UA"/>
        </w:rPr>
        <w:t xml:space="preserve"> буд</w:t>
      </w:r>
      <w:r w:rsidR="002F4789">
        <w:rPr>
          <w:sz w:val="22"/>
          <w:szCs w:val="22"/>
          <w:lang w:val="uk-UA"/>
        </w:rPr>
        <w:t>емо</w:t>
      </w:r>
      <w:r w:rsidRPr="006141B4">
        <w:rPr>
          <w:sz w:val="22"/>
          <w:szCs w:val="22"/>
          <w:lang w:val="uk-UA"/>
        </w:rPr>
        <w:t xml:space="preserve"> відтворювати у динаміку.</w:t>
      </w:r>
    </w:p>
    <w:p w14:paraId="4F8BA0D5" w14:textId="77777777" w:rsidR="00106F2B" w:rsidRPr="006141B4" w:rsidRDefault="00106F2B" w:rsidP="3FC69494">
      <w:pPr>
        <w:rPr>
          <w:lang w:val="uk-UA"/>
        </w:rPr>
      </w:pPr>
    </w:p>
    <w:p w14:paraId="6EDBE391" w14:textId="17A59B4F" w:rsidR="00BB2CD5" w:rsidRPr="006141B4" w:rsidRDefault="00BB2CD5" w:rsidP="00BB2CD5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254E3B64" wp14:editId="22860E41">
            <wp:extent cx="4729478" cy="2171700"/>
            <wp:effectExtent l="38100" t="38100" r="90805" b="95250"/>
            <wp:docPr id="143519657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9478" cy="21717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E50955" w14:textId="364396BA" w:rsidR="00D73D32" w:rsidRPr="006141B4" w:rsidRDefault="00112F30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lastRenderedPageBreak/>
        <w:t xml:space="preserve">Тепер </w:t>
      </w:r>
      <w:r w:rsidR="002F4789" w:rsidRPr="006141B4">
        <w:rPr>
          <w:sz w:val="22"/>
          <w:szCs w:val="22"/>
          <w:lang w:val="uk-UA"/>
        </w:rPr>
        <w:t>додаймо</w:t>
      </w:r>
      <w:r w:rsidRPr="006141B4">
        <w:rPr>
          <w:sz w:val="22"/>
          <w:szCs w:val="22"/>
          <w:lang w:val="uk-UA"/>
        </w:rPr>
        <w:t xml:space="preserve"> цикл «</w:t>
      </w:r>
      <w:r w:rsidR="6606770E" w:rsidRPr="006141B4">
        <w:rPr>
          <w:sz w:val="22"/>
          <w:szCs w:val="22"/>
          <w:lang w:val="uk-UA"/>
        </w:rPr>
        <w:t>on start</w:t>
      </w:r>
      <w:r w:rsidRPr="006141B4">
        <w:rPr>
          <w:sz w:val="22"/>
          <w:szCs w:val="22"/>
          <w:lang w:val="uk-UA"/>
        </w:rPr>
        <w:t xml:space="preserve">», який ви знайдете в меню </w:t>
      </w:r>
      <w:r w:rsidR="6606770E" w:rsidRPr="006141B4">
        <w:rPr>
          <w:sz w:val="22"/>
          <w:szCs w:val="22"/>
          <w:lang w:val="uk-UA"/>
        </w:rPr>
        <w:t xml:space="preserve">LOOPS. </w:t>
      </w:r>
      <w:r w:rsidRPr="006141B4">
        <w:rPr>
          <w:sz w:val="22"/>
          <w:szCs w:val="22"/>
          <w:lang w:val="uk-UA"/>
        </w:rPr>
        <w:t xml:space="preserve">Що б ви не додали у цей блок, це відбудеться, коли програма буде запущена. </w:t>
      </w:r>
      <w:r w:rsidR="00707133" w:rsidRPr="006141B4">
        <w:rPr>
          <w:sz w:val="22"/>
          <w:szCs w:val="22"/>
          <w:lang w:val="uk-UA"/>
        </w:rPr>
        <w:t>Установимо сюди змінну</w:t>
      </w:r>
      <w:r w:rsidR="002F4789">
        <w:rPr>
          <w:sz w:val="22"/>
          <w:szCs w:val="22"/>
          <w:lang w:val="uk-UA"/>
        </w:rPr>
        <w:t xml:space="preserve"> </w:t>
      </w:r>
      <w:r w:rsidR="00707133" w:rsidRPr="006141B4">
        <w:rPr>
          <w:sz w:val="22"/>
          <w:szCs w:val="22"/>
          <w:lang w:val="uk-UA"/>
        </w:rPr>
        <w:t xml:space="preserve">зі значенням </w:t>
      </w:r>
      <w:r w:rsidR="6606770E" w:rsidRPr="006141B4">
        <w:rPr>
          <w:sz w:val="22"/>
          <w:szCs w:val="22"/>
          <w:lang w:val="uk-UA"/>
        </w:rPr>
        <w:t xml:space="preserve">2000. </w:t>
      </w:r>
      <w:r w:rsidR="00707133" w:rsidRPr="006141B4">
        <w:rPr>
          <w:sz w:val="22"/>
          <w:szCs w:val="22"/>
          <w:lang w:val="uk-UA"/>
        </w:rPr>
        <w:t xml:space="preserve">Більшість людей може чути частоту </w:t>
      </w:r>
      <w:r w:rsidR="6606770E" w:rsidRPr="006141B4">
        <w:rPr>
          <w:sz w:val="22"/>
          <w:szCs w:val="22"/>
          <w:lang w:val="uk-UA"/>
        </w:rPr>
        <w:t>2000 Гц,</w:t>
      </w:r>
      <w:r w:rsidR="00707133" w:rsidRPr="006141B4">
        <w:rPr>
          <w:sz w:val="22"/>
          <w:szCs w:val="22"/>
          <w:lang w:val="uk-UA"/>
        </w:rPr>
        <w:t xml:space="preserve"> отже, це хороший початок. Блок «</w:t>
      </w:r>
      <w:r w:rsidR="6606770E" w:rsidRPr="006141B4">
        <w:rPr>
          <w:sz w:val="22"/>
          <w:szCs w:val="22"/>
          <w:lang w:val="uk-UA"/>
        </w:rPr>
        <w:t>set</w:t>
      </w:r>
      <w:r w:rsidR="00707133" w:rsidRPr="006141B4">
        <w:rPr>
          <w:sz w:val="22"/>
          <w:szCs w:val="22"/>
          <w:lang w:val="uk-UA"/>
        </w:rPr>
        <w:t xml:space="preserve">» знаходиться у меню </w:t>
      </w:r>
      <w:r w:rsidR="6606770E" w:rsidRPr="006141B4">
        <w:rPr>
          <w:sz w:val="22"/>
          <w:szCs w:val="22"/>
          <w:lang w:val="uk-UA"/>
        </w:rPr>
        <w:t>VARIABLES.</w:t>
      </w:r>
    </w:p>
    <w:p w14:paraId="0F5EDD44" w14:textId="77777777" w:rsidR="00707133" w:rsidRPr="006141B4" w:rsidRDefault="00707133" w:rsidP="6606770E">
      <w:pPr>
        <w:rPr>
          <w:lang w:val="uk-UA"/>
        </w:rPr>
      </w:pPr>
    </w:p>
    <w:p w14:paraId="12D72CB1" w14:textId="76929AFF" w:rsidR="00BB2CD5" w:rsidRPr="006141B4" w:rsidRDefault="00BB2CD5" w:rsidP="00432504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72AC3976" wp14:editId="517996A4">
            <wp:extent cx="5591176" cy="2767330"/>
            <wp:effectExtent l="38100" t="38100" r="104775" b="90170"/>
            <wp:docPr id="25964656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6" cy="276733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207FA5" w14:textId="2D242E06" w:rsidR="005A5BF9" w:rsidRPr="006141B4" w:rsidRDefault="005A5BF9" w:rsidP="61CDE619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Зараз нам потрібно відтворити звук з цією частотою, але</w:t>
      </w:r>
      <w:r w:rsidR="002F4789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>нам</w:t>
      </w:r>
      <w:r w:rsidR="002F4789">
        <w:rPr>
          <w:sz w:val="22"/>
          <w:szCs w:val="22"/>
          <w:lang w:val="uk-UA"/>
        </w:rPr>
        <w:t xml:space="preserve"> ще</w:t>
      </w:r>
      <w:r w:rsidRPr="006141B4">
        <w:rPr>
          <w:sz w:val="22"/>
          <w:szCs w:val="22"/>
          <w:lang w:val="uk-UA"/>
        </w:rPr>
        <w:t xml:space="preserve"> треба підвищити частоту, коли кнопка «вверх» натиснута і знизити, коли кнопка «вниз» натиснута. Нам потрібно змінити блок</w:t>
      </w:r>
      <w:r w:rsidR="002F4789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зі змінною: збільшити на 100, тобто, додати, коли натискаємо «вверх» і зменшити на 100, тобто, відняти, коли натискаємо кнопку «вниз». </w:t>
      </w:r>
    </w:p>
    <w:p w14:paraId="435B918E" w14:textId="77777777" w:rsidR="005A5BF9" w:rsidRPr="006141B4" w:rsidRDefault="005A5BF9" w:rsidP="61CDE619">
      <w:pPr>
        <w:rPr>
          <w:lang w:val="uk-UA"/>
        </w:rPr>
      </w:pPr>
    </w:p>
    <w:p w14:paraId="32655CCD" w14:textId="6B0A962E" w:rsidR="00432504" w:rsidRPr="006141B4" w:rsidRDefault="00432504" w:rsidP="00432504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37FB45F2" wp14:editId="2CF86F75">
            <wp:extent cx="4381500" cy="1028700"/>
            <wp:effectExtent l="38100" t="38100" r="95250" b="95250"/>
            <wp:docPr id="66633740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10287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F9D371" w14:textId="64B10EDC" w:rsidR="00D73D32" w:rsidRPr="006141B4" w:rsidRDefault="005A5BF9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У нас є змінна, яку ми можемо змінювати так, як на</w:t>
      </w:r>
      <w:r w:rsidR="002F4789">
        <w:rPr>
          <w:sz w:val="22"/>
          <w:szCs w:val="22"/>
          <w:lang w:val="uk-UA"/>
        </w:rPr>
        <w:t>м</w:t>
      </w:r>
      <w:r w:rsidRPr="006141B4">
        <w:rPr>
          <w:sz w:val="22"/>
          <w:szCs w:val="22"/>
          <w:lang w:val="uk-UA"/>
        </w:rPr>
        <w:t xml:space="preserve"> треба,</w:t>
      </w:r>
      <w:r w:rsidR="002F4789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і ми можемо генерувати звук </w:t>
      </w:r>
      <w:r w:rsidR="6606770E" w:rsidRPr="006141B4">
        <w:rPr>
          <w:sz w:val="22"/>
          <w:szCs w:val="22"/>
          <w:lang w:val="uk-UA"/>
        </w:rPr>
        <w:t xml:space="preserve">(ring tone) </w:t>
      </w:r>
      <w:r w:rsidRPr="006141B4">
        <w:rPr>
          <w:sz w:val="22"/>
          <w:szCs w:val="22"/>
          <w:lang w:val="uk-UA"/>
        </w:rPr>
        <w:t xml:space="preserve">і виводити частоту на дисплей </w:t>
      </w:r>
      <w:r w:rsidR="6606770E" w:rsidRPr="006141B4">
        <w:rPr>
          <w:sz w:val="22"/>
          <w:szCs w:val="22"/>
          <w:lang w:val="uk-UA"/>
        </w:rPr>
        <w:t>(show number).</w:t>
      </w:r>
    </w:p>
    <w:p w14:paraId="7EE61CDF" w14:textId="0073542A" w:rsidR="00432504" w:rsidRPr="006141B4" w:rsidRDefault="00432504" w:rsidP="00432504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278D035A" wp14:editId="7F72DC81">
            <wp:extent cx="4881881" cy="1695450"/>
            <wp:effectExtent l="38100" t="38100" r="90170" b="95250"/>
            <wp:docPr id="29396565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1881" cy="16954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9627B78" w14:textId="02B4AF77" w:rsidR="00953ED2" w:rsidRPr="006141B4" w:rsidRDefault="00953ED2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І останнє! Шум може сильно дратувати вас, тож давайте </w:t>
      </w:r>
      <w:r w:rsidR="002F4789" w:rsidRPr="006141B4">
        <w:rPr>
          <w:sz w:val="22"/>
          <w:szCs w:val="22"/>
          <w:lang w:val="uk-UA"/>
        </w:rPr>
        <w:t>зупинимо</w:t>
      </w:r>
      <w:r w:rsidRPr="006141B4">
        <w:rPr>
          <w:sz w:val="22"/>
          <w:szCs w:val="22"/>
          <w:lang w:val="uk-UA"/>
        </w:rPr>
        <w:t xml:space="preserve"> звук натисканням кнопки «вліво».</w:t>
      </w:r>
    </w:p>
    <w:p w14:paraId="180AAA74" w14:textId="36C6A493" w:rsidR="00432504" w:rsidRPr="006141B4" w:rsidRDefault="00432504" w:rsidP="00432504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8BC6911" wp14:editId="40FEDDD7">
            <wp:extent cx="1971675" cy="1019175"/>
            <wp:effectExtent l="38100" t="38100" r="104775" b="104775"/>
            <wp:docPr id="32190141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01917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E7C2EB" w14:textId="0156FED0" w:rsidR="00BB2CD5" w:rsidRPr="006141B4" w:rsidRDefault="00953ED2" w:rsidP="594E3056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Це вся програма</w:t>
      </w:r>
      <w:r w:rsidR="594E3056" w:rsidRPr="006141B4">
        <w:rPr>
          <w:sz w:val="22"/>
          <w:szCs w:val="22"/>
          <w:lang w:val="uk-UA"/>
        </w:rPr>
        <w:t xml:space="preserve">. </w:t>
      </w:r>
    </w:p>
    <w:p w14:paraId="1BC1B509" w14:textId="76DF5F96" w:rsidR="00432504" w:rsidRDefault="00432504" w:rsidP="00432504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73C66B62" wp14:editId="405D7BF2">
            <wp:extent cx="4764404" cy="2694940"/>
            <wp:effectExtent l="38100" t="38100" r="93980" b="86360"/>
            <wp:docPr id="69698053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4404" cy="269494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62EE42" w14:textId="2F50AC46" w:rsidR="002F4789" w:rsidRDefault="002F4789" w:rsidP="00432504">
      <w:pPr>
        <w:jc w:val="center"/>
        <w:rPr>
          <w:lang w:val="uk-UA"/>
        </w:rPr>
      </w:pPr>
    </w:p>
    <w:p w14:paraId="44EDB646" w14:textId="77777777" w:rsidR="002F4789" w:rsidRPr="006141B4" w:rsidRDefault="002F4789" w:rsidP="00432504">
      <w:pPr>
        <w:jc w:val="center"/>
        <w:rPr>
          <w:lang w:val="uk-UA"/>
        </w:rPr>
      </w:pPr>
    </w:p>
    <w:p w14:paraId="292A2DE0" w14:textId="1E339F49" w:rsidR="61CDE619" w:rsidRPr="006141B4" w:rsidRDefault="008161F5" w:rsidP="61CDE619">
      <w:pPr>
        <w:pStyle w:val="Heading2"/>
        <w:rPr>
          <w:lang w:val="uk-UA"/>
        </w:rPr>
      </w:pPr>
      <w:bookmarkStart w:id="18" w:name="_Toc532166184"/>
      <w:r w:rsidRPr="006141B4">
        <w:rPr>
          <w:lang w:val="uk-UA"/>
        </w:rPr>
        <w:lastRenderedPageBreak/>
        <w:t>серводвигуни</w:t>
      </w:r>
      <w:bookmarkEnd w:id="18"/>
    </w:p>
    <w:p w14:paraId="6C925C65" w14:textId="77777777" w:rsidR="008161F5" w:rsidRPr="006141B4" w:rsidRDefault="008161F5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Серводвигун – це двигун, у якого є внутрішній електроланцюг, що дозволяє установлювати потрібне положення ротора електричними пульсами. </w:t>
      </w:r>
    </w:p>
    <w:p w14:paraId="37CAAAF2" w14:textId="684CC15F" w:rsidR="008A6758" w:rsidRPr="006141B4" w:rsidRDefault="008161F5" w:rsidP="008161F5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У серводвигуна є три контакти, які підключаються прямо до </w:t>
      </w:r>
      <w:r w:rsidR="6606770E" w:rsidRPr="006141B4">
        <w:rPr>
          <w:sz w:val="22"/>
          <w:szCs w:val="22"/>
          <w:lang w:val="uk-UA"/>
        </w:rPr>
        <w:t xml:space="preserve">BrainPad. </w:t>
      </w:r>
      <w:r w:rsidRPr="006141B4">
        <w:rPr>
          <w:sz w:val="22"/>
          <w:szCs w:val="22"/>
          <w:lang w:val="uk-UA"/>
        </w:rPr>
        <w:t>На жаль</w:t>
      </w:r>
      <w:r w:rsidR="002F4789">
        <w:rPr>
          <w:sz w:val="22"/>
          <w:szCs w:val="22"/>
          <w:lang w:val="uk-UA"/>
        </w:rPr>
        <w:t>, у різних двигунів часто дроти</w:t>
      </w:r>
      <w:r w:rsidRPr="006141B4">
        <w:rPr>
          <w:sz w:val="22"/>
          <w:szCs w:val="22"/>
          <w:lang w:val="uk-UA"/>
        </w:rPr>
        <w:t xml:space="preserve"> різних кольорів. Щоб визначити як правильно підключити двигун, не зверт</w:t>
      </w:r>
      <w:r w:rsidR="002F4789">
        <w:rPr>
          <w:sz w:val="22"/>
          <w:szCs w:val="22"/>
          <w:lang w:val="uk-UA"/>
        </w:rPr>
        <w:t>айте увагу на центральний дріт – для нас важливі дроти, що знаходяться скраю. Світлий дріт</w:t>
      </w:r>
      <w:r w:rsidRPr="006141B4">
        <w:rPr>
          <w:sz w:val="22"/>
          <w:szCs w:val="22"/>
          <w:lang w:val="uk-UA"/>
        </w:rPr>
        <w:t xml:space="preserve"> повинен бути підключеним до контакту, над яким надрукований символ </w:t>
      </w:r>
      <w:r w:rsidR="6606770E" w:rsidRPr="006141B4">
        <w:rPr>
          <w:sz w:val="22"/>
          <w:szCs w:val="22"/>
          <w:lang w:val="uk-UA"/>
        </w:rPr>
        <w:t xml:space="preserve">~ на BrainPad. </w:t>
      </w:r>
      <w:r w:rsidRPr="006141B4">
        <w:rPr>
          <w:sz w:val="22"/>
          <w:szCs w:val="22"/>
          <w:lang w:val="uk-UA"/>
        </w:rPr>
        <w:t>До реч</w:t>
      </w:r>
      <w:r w:rsidR="002F4789">
        <w:rPr>
          <w:sz w:val="22"/>
          <w:szCs w:val="22"/>
          <w:lang w:val="uk-UA"/>
        </w:rPr>
        <w:t>і</w:t>
      </w:r>
      <w:r w:rsidRPr="006141B4">
        <w:rPr>
          <w:sz w:val="22"/>
          <w:szCs w:val="22"/>
          <w:lang w:val="uk-UA"/>
        </w:rPr>
        <w:t>, це сигнальний провід.</w:t>
      </w:r>
    </w:p>
    <w:p w14:paraId="2E5125F6" w14:textId="1FAFD6A8" w:rsidR="007B62B0" w:rsidRPr="006141B4" w:rsidRDefault="008161F5" w:rsidP="008161F5">
      <w:pPr>
        <w:rPr>
          <w:lang w:val="uk-UA"/>
        </w:rPr>
      </w:pPr>
      <w:r w:rsidRPr="006141B4">
        <w:rPr>
          <w:lang w:val="uk-UA"/>
        </w:rPr>
        <w:t xml:space="preserve"> </w:t>
      </w:r>
      <w:r w:rsidR="0005464B" w:rsidRPr="006141B4">
        <w:rPr>
          <w:noProof/>
        </w:rPr>
        <w:drawing>
          <wp:inline distT="0" distB="0" distL="0" distR="0" wp14:anchorId="5946DCA5" wp14:editId="1A5B4494">
            <wp:extent cx="4762090" cy="2661920"/>
            <wp:effectExtent l="38100" t="38100" r="95885" b="100330"/>
            <wp:docPr id="47" name="Picture 47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02" b="22500"/>
                    <a:stretch/>
                  </pic:blipFill>
                  <pic:spPr bwMode="auto">
                    <a:xfrm>
                      <a:off x="0" y="0"/>
                      <a:ext cx="4762500" cy="266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2737D2" w14:textId="7B18A361" w:rsidR="0017513E" w:rsidRPr="006141B4" w:rsidRDefault="0017513E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Серводвигуни часто використовують</w:t>
      </w:r>
      <w:r w:rsidR="002F4789">
        <w:rPr>
          <w:sz w:val="22"/>
          <w:szCs w:val="22"/>
          <w:lang w:val="uk-UA"/>
        </w:rPr>
        <w:t xml:space="preserve"> у радіокерованих мод</w:t>
      </w:r>
      <w:r w:rsidRPr="006141B4">
        <w:rPr>
          <w:sz w:val="22"/>
          <w:szCs w:val="22"/>
          <w:lang w:val="uk-UA"/>
        </w:rPr>
        <w:t>елях і їх можна знайти в інтернет-магазинах або в радіоаматорських магазинах неподалік від вас. Серводвигун живиться електро</w:t>
      </w:r>
      <w:r w:rsidR="00C4707A">
        <w:rPr>
          <w:sz w:val="22"/>
          <w:szCs w:val="22"/>
          <w:lang w:val="uk-UA"/>
        </w:rPr>
        <w:t xml:space="preserve">струмом </w:t>
      </w:r>
      <w:r w:rsidRPr="006141B4">
        <w:rPr>
          <w:sz w:val="22"/>
          <w:szCs w:val="22"/>
          <w:lang w:val="uk-UA"/>
        </w:rPr>
        <w:t xml:space="preserve">від </w:t>
      </w:r>
      <w:r w:rsidR="6606770E" w:rsidRPr="006141B4">
        <w:rPr>
          <w:sz w:val="22"/>
          <w:szCs w:val="22"/>
          <w:lang w:val="uk-UA"/>
        </w:rPr>
        <w:t>BrainPad,</w:t>
      </w:r>
      <w:r w:rsidRPr="006141B4">
        <w:rPr>
          <w:sz w:val="22"/>
          <w:szCs w:val="22"/>
          <w:lang w:val="uk-UA"/>
        </w:rPr>
        <w:t xml:space="preserve"> який бере електроенергію від вашого ПК або акуму</w:t>
      </w:r>
      <w:r w:rsidR="00C4707A">
        <w:rPr>
          <w:sz w:val="22"/>
          <w:szCs w:val="22"/>
          <w:lang w:val="uk-UA"/>
        </w:rPr>
        <w:t>ляторної батареї (АКБ). Отже, ми</w:t>
      </w:r>
      <w:r w:rsidRPr="006141B4">
        <w:rPr>
          <w:sz w:val="22"/>
          <w:szCs w:val="22"/>
          <w:lang w:val="uk-UA"/>
        </w:rPr>
        <w:t xml:space="preserve"> рекомендуємо використовувати маленькі серводвигуни</w:t>
      </w:r>
      <w:r w:rsidR="6606770E" w:rsidRPr="006141B4">
        <w:rPr>
          <w:sz w:val="22"/>
          <w:szCs w:val="22"/>
          <w:lang w:val="uk-UA"/>
        </w:rPr>
        <w:t xml:space="preserve"> </w:t>
      </w:r>
      <w:r w:rsidRPr="006141B4">
        <w:rPr>
          <w:sz w:val="22"/>
          <w:szCs w:val="22"/>
          <w:lang w:val="uk-UA"/>
        </w:rPr>
        <w:t xml:space="preserve">або мікросерво. Деякі серводвигуни споживають надто багато електроенергії для коректної роботи без додаткового джерела живлення. </w:t>
      </w:r>
    </w:p>
    <w:p w14:paraId="51D83C1F" w14:textId="474ACCC7" w:rsidR="00233818" w:rsidRPr="006141B4" w:rsidRDefault="0017513E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Серводвигуни також бувають</w:t>
      </w:r>
      <w:r w:rsidR="00233818" w:rsidRPr="006141B4">
        <w:rPr>
          <w:sz w:val="22"/>
          <w:szCs w:val="22"/>
          <w:lang w:val="uk-UA"/>
        </w:rPr>
        <w:t xml:space="preserve"> безперервними чи позиційними. Виглядають вони, як правило, однаково, але відрізняються функціями. У позиційних серво</w:t>
      </w:r>
      <w:r w:rsidR="00C4707A">
        <w:rPr>
          <w:sz w:val="22"/>
          <w:szCs w:val="22"/>
          <w:lang w:val="uk-UA"/>
        </w:rPr>
        <w:t>д</w:t>
      </w:r>
      <w:r w:rsidR="00233818" w:rsidRPr="006141B4">
        <w:rPr>
          <w:sz w:val="22"/>
          <w:szCs w:val="22"/>
          <w:lang w:val="uk-UA"/>
        </w:rPr>
        <w:t>вигунах можна встановлювати ротор в певну позицію і утримувати його там, поки ви не зміните цю позицію. Натомість, безперервні обертаються в одному напрямку, поки ви не відправите сигнал зупинитися чи обертатися в іншому напрямку.</w:t>
      </w:r>
    </w:p>
    <w:p w14:paraId="5EF68DBC" w14:textId="05A73F24" w:rsidR="00233818" w:rsidRPr="006141B4" w:rsidRDefault="00233818" w:rsidP="3FC69494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Якщо ви повернете ротор непідключеного </w:t>
      </w:r>
      <w:r w:rsidR="00C4707A">
        <w:rPr>
          <w:sz w:val="22"/>
          <w:szCs w:val="22"/>
          <w:lang w:val="uk-UA"/>
        </w:rPr>
        <w:t>д</w:t>
      </w:r>
      <w:r w:rsidRPr="006141B4">
        <w:rPr>
          <w:sz w:val="22"/>
          <w:szCs w:val="22"/>
          <w:lang w:val="uk-UA"/>
        </w:rPr>
        <w:t>вигуна рукою, то помітите, що він обертається лише на півоберта у кожному напрямку і зупиняється. Тоді як безперервний двигун можна обертати у б</w:t>
      </w:r>
      <w:r w:rsidR="00C4707A">
        <w:rPr>
          <w:sz w:val="22"/>
          <w:szCs w:val="22"/>
          <w:lang w:val="uk-UA"/>
        </w:rPr>
        <w:t>у</w:t>
      </w:r>
      <w:r w:rsidRPr="006141B4">
        <w:rPr>
          <w:sz w:val="22"/>
          <w:szCs w:val="22"/>
          <w:lang w:val="uk-UA"/>
        </w:rPr>
        <w:t>дь-якому напрямку без обмежень. Так як у середні кожного серводвигуна є механізм, вам доведеться докласти певних зусиль, щоб повернути його.</w:t>
      </w:r>
    </w:p>
    <w:p w14:paraId="6CE034EF" w14:textId="35A3DEAA" w:rsidR="3FC69494" w:rsidRPr="006141B4" w:rsidRDefault="008A6758" w:rsidP="3FC69494">
      <w:pPr>
        <w:pStyle w:val="Heading2"/>
        <w:rPr>
          <w:lang w:val="uk-UA"/>
        </w:rPr>
      </w:pPr>
      <w:bookmarkStart w:id="19" w:name="_Toc532166185"/>
      <w:r w:rsidRPr="006141B4">
        <w:rPr>
          <w:lang w:val="uk-UA"/>
        </w:rPr>
        <w:lastRenderedPageBreak/>
        <w:t>позиційні серводвигуни</w:t>
      </w:r>
      <w:bookmarkEnd w:id="19"/>
    </w:p>
    <w:p w14:paraId="12A9FC42" w14:textId="0B9FECCD" w:rsidR="3FC69494" w:rsidRPr="006141B4" w:rsidRDefault="008A6758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 xml:space="preserve">Як було згадано вище, позиційні двигуни можна обертати в певну позицію (чи кут), після чого він в цій позиції  і залишиться, поки ви не зміните цей кут. Якщо ви спробуєте повернути серводвигун рукою і в </w:t>
      </w:r>
      <w:r w:rsidR="000E31EE" w:rsidRPr="006141B4">
        <w:rPr>
          <w:sz w:val="22"/>
          <w:szCs w:val="22"/>
          <w:lang w:val="uk-UA"/>
        </w:rPr>
        <w:t xml:space="preserve">певній позиції він зупиниться, значить це позиційний серводвигун. Пульсуючий сигнал, який надсилає </w:t>
      </w:r>
      <w:r w:rsidR="6606770E" w:rsidRPr="006141B4">
        <w:rPr>
          <w:sz w:val="22"/>
          <w:szCs w:val="22"/>
          <w:lang w:val="uk-UA"/>
        </w:rPr>
        <w:t>Br</w:t>
      </w:r>
      <w:r w:rsidR="000E31EE" w:rsidRPr="006141B4">
        <w:rPr>
          <w:sz w:val="22"/>
          <w:szCs w:val="22"/>
          <w:lang w:val="uk-UA"/>
        </w:rPr>
        <w:t xml:space="preserve">ainPad, каже двигуну, на який кут чи позицію йому обернутися. </w:t>
      </w:r>
    </w:p>
    <w:p w14:paraId="1B53317E" w14:textId="00D52546" w:rsidR="5FCFDD47" w:rsidRPr="006141B4" w:rsidRDefault="5FCFDD47" w:rsidP="3FC69494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167126DF" wp14:editId="5BCCB696">
            <wp:extent cx="4457700" cy="2933700"/>
            <wp:effectExtent l="0" t="0" r="0" b="0"/>
            <wp:docPr id="45794606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720AC" w14:textId="46762E48" w:rsidR="000E31EE" w:rsidRPr="006141B4" w:rsidRDefault="006C18D8" w:rsidP="6606770E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Існує</w:t>
      </w:r>
      <w:r w:rsidR="000E31EE" w:rsidRPr="006141B4">
        <w:rPr>
          <w:sz w:val="22"/>
          <w:szCs w:val="22"/>
          <w:lang w:val="uk-UA"/>
        </w:rPr>
        <w:t xml:space="preserve"> багато способів використовувати позиційні серводвигуни. Наприклад, м</w:t>
      </w:r>
      <w:r w:rsidR="00C4707A">
        <w:rPr>
          <w:sz w:val="22"/>
          <w:szCs w:val="22"/>
          <w:lang w:val="uk-UA"/>
        </w:rPr>
        <w:t>и</w:t>
      </w:r>
      <w:r w:rsidR="000E31EE" w:rsidRPr="006141B4">
        <w:rPr>
          <w:sz w:val="22"/>
          <w:szCs w:val="22"/>
          <w:lang w:val="uk-UA"/>
        </w:rPr>
        <w:t xml:space="preserve"> сконструюва</w:t>
      </w:r>
      <w:r w:rsidR="00C4707A">
        <w:rPr>
          <w:sz w:val="22"/>
          <w:szCs w:val="22"/>
          <w:lang w:val="uk-UA"/>
        </w:rPr>
        <w:t>л</w:t>
      </w:r>
      <w:r w:rsidR="000E31EE" w:rsidRPr="006141B4">
        <w:rPr>
          <w:sz w:val="22"/>
          <w:szCs w:val="22"/>
          <w:lang w:val="uk-UA"/>
        </w:rPr>
        <w:t xml:space="preserve">и великий термометр з циферблатом. Код, який ми для цього використали, дуже простий і для нього навіть не потрібні змінні. </w:t>
      </w:r>
    </w:p>
    <w:p w14:paraId="2A099BF5" w14:textId="523E9C20" w:rsidR="3FC69494" w:rsidRPr="006141B4" w:rsidRDefault="000E31EE" w:rsidP="396340EC">
      <w:pPr>
        <w:rPr>
          <w:sz w:val="22"/>
          <w:szCs w:val="22"/>
          <w:lang w:val="uk-UA"/>
        </w:rPr>
      </w:pPr>
      <w:r w:rsidRPr="006141B4">
        <w:rPr>
          <w:sz w:val="22"/>
          <w:szCs w:val="22"/>
          <w:lang w:val="uk-UA"/>
        </w:rPr>
        <w:t>У вічному циклі додайте блок «</w:t>
      </w:r>
      <w:r w:rsidR="396340EC" w:rsidRPr="006141B4">
        <w:rPr>
          <w:sz w:val="22"/>
          <w:szCs w:val="22"/>
          <w:lang w:val="uk-UA"/>
        </w:rPr>
        <w:t>show value</w:t>
      </w:r>
      <w:r w:rsidRPr="006141B4">
        <w:rPr>
          <w:sz w:val="22"/>
          <w:szCs w:val="22"/>
          <w:lang w:val="uk-UA"/>
        </w:rPr>
        <w:t>»</w:t>
      </w:r>
      <w:r w:rsidR="396340EC" w:rsidRPr="006141B4">
        <w:rPr>
          <w:sz w:val="22"/>
          <w:szCs w:val="22"/>
          <w:lang w:val="uk-UA"/>
        </w:rPr>
        <w:t xml:space="preserve"> (</w:t>
      </w:r>
      <w:r w:rsidRPr="006141B4">
        <w:rPr>
          <w:sz w:val="22"/>
          <w:szCs w:val="22"/>
          <w:lang w:val="uk-UA"/>
        </w:rPr>
        <w:t>його ви знайдете в меню у секції «дисплей»). У першому овалі наберіть «</w:t>
      </w:r>
      <w:r w:rsidR="396340EC" w:rsidRPr="006141B4">
        <w:rPr>
          <w:sz w:val="22"/>
          <w:szCs w:val="22"/>
          <w:lang w:val="uk-UA"/>
        </w:rPr>
        <w:t xml:space="preserve">Temp </w:t>
      </w:r>
      <w:r w:rsidRPr="006141B4">
        <w:rPr>
          <w:sz w:val="22"/>
          <w:szCs w:val="22"/>
          <w:lang w:val="uk-UA"/>
        </w:rPr>
        <w:t>(</w:t>
      </w:r>
      <w:r w:rsidR="396340EC" w:rsidRPr="006141B4">
        <w:rPr>
          <w:sz w:val="22"/>
          <w:szCs w:val="22"/>
          <w:lang w:val="uk-UA"/>
        </w:rPr>
        <w:t>C)</w:t>
      </w:r>
      <w:r w:rsidRPr="006141B4">
        <w:rPr>
          <w:sz w:val="22"/>
          <w:szCs w:val="22"/>
          <w:lang w:val="uk-UA"/>
        </w:rPr>
        <w:t xml:space="preserve">» у дужках, як показано нижче. </w:t>
      </w:r>
    </w:p>
    <w:p w14:paraId="1BEACC11" w14:textId="613420D2" w:rsidR="396340EC" w:rsidRPr="006141B4" w:rsidRDefault="396340EC" w:rsidP="396340EC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44D2120C" wp14:editId="7207F234">
            <wp:extent cx="3857625" cy="1133475"/>
            <wp:effectExtent l="0" t="0" r="0" b="0"/>
            <wp:docPr id="30469273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2C550" w14:textId="420E4FCF" w:rsidR="3FC69494" w:rsidRPr="008E5322" w:rsidRDefault="006C18D8" w:rsidP="396340EC">
      <w:pPr>
        <w:rPr>
          <w:rFonts w:ascii="Calibri" w:eastAsia="Calibri" w:hAnsi="Calibri" w:cs="Calibri"/>
          <w:sz w:val="22"/>
          <w:szCs w:val="22"/>
          <w:lang w:val="uk-UA"/>
        </w:rPr>
      </w:pPr>
      <w:r w:rsidRPr="008E5322">
        <w:rPr>
          <w:rFonts w:ascii="Calibri" w:eastAsia="Calibri" w:hAnsi="Calibri" w:cs="Calibri"/>
          <w:sz w:val="22"/>
          <w:szCs w:val="22"/>
          <w:lang w:val="uk-UA"/>
        </w:rPr>
        <w:t xml:space="preserve">З категорії </w:t>
      </w:r>
      <w:r w:rsidR="396340EC" w:rsidRPr="008E5322">
        <w:rPr>
          <w:rFonts w:ascii="Calibri" w:eastAsia="Calibri" w:hAnsi="Calibri" w:cs="Calibri"/>
          <w:sz w:val="22"/>
          <w:szCs w:val="22"/>
          <w:lang w:val="uk-UA"/>
        </w:rPr>
        <w:t>«</w:t>
      </w:r>
      <w:r w:rsidR="396340EC" w:rsidRPr="008E5322">
        <w:rPr>
          <w:sz w:val="22"/>
          <w:szCs w:val="22"/>
          <w:lang w:val="uk-UA"/>
        </w:rPr>
        <w:t>input</w:t>
      </w:r>
      <w:r w:rsidR="396340EC" w:rsidRPr="008E5322">
        <w:rPr>
          <w:rFonts w:ascii="Calibri" w:eastAsia="Calibri" w:hAnsi="Calibri" w:cs="Calibri"/>
          <w:sz w:val="22"/>
          <w:szCs w:val="22"/>
          <w:lang w:val="uk-UA"/>
        </w:rPr>
        <w:t>»</w:t>
      </w:r>
      <w:r w:rsidRPr="008E5322">
        <w:rPr>
          <w:rFonts w:ascii="Calibri" w:eastAsia="Calibri" w:hAnsi="Calibri" w:cs="Calibri"/>
          <w:sz w:val="22"/>
          <w:szCs w:val="22"/>
          <w:lang w:val="uk-UA"/>
        </w:rPr>
        <w:t xml:space="preserve"> оберіть блок </w:t>
      </w:r>
      <w:r w:rsidR="396340EC" w:rsidRPr="008E5322">
        <w:rPr>
          <w:sz w:val="22"/>
          <w:szCs w:val="22"/>
          <w:lang w:val="uk-UA"/>
        </w:rPr>
        <w:t xml:space="preserve">«temperature in </w:t>
      </w:r>
      <w:r w:rsidR="396340EC" w:rsidRPr="008E5322">
        <w:rPr>
          <w:rFonts w:ascii="Calibri" w:eastAsia="Calibri" w:hAnsi="Calibri" w:cs="Calibri"/>
          <w:sz w:val="22"/>
          <w:szCs w:val="22"/>
          <w:lang w:val="uk-UA"/>
        </w:rPr>
        <w:t xml:space="preserve">°C» </w:t>
      </w:r>
      <w:r w:rsidRPr="008E5322">
        <w:rPr>
          <w:rFonts w:ascii="Calibri" w:eastAsia="Calibri" w:hAnsi="Calibri" w:cs="Calibri"/>
          <w:sz w:val="22"/>
          <w:szCs w:val="22"/>
          <w:lang w:val="uk-UA"/>
        </w:rPr>
        <w:t>і перетяг</w:t>
      </w:r>
      <w:r w:rsidR="00C4707A" w:rsidRPr="008E5322">
        <w:rPr>
          <w:rFonts w:ascii="Calibri" w:eastAsia="Calibri" w:hAnsi="Calibri" w:cs="Calibri"/>
          <w:sz w:val="22"/>
          <w:szCs w:val="22"/>
          <w:lang w:val="uk-UA"/>
        </w:rPr>
        <w:t>н</w:t>
      </w:r>
      <w:r w:rsidRPr="008E5322">
        <w:rPr>
          <w:rFonts w:ascii="Calibri" w:eastAsia="Calibri" w:hAnsi="Calibri" w:cs="Calibri"/>
          <w:sz w:val="22"/>
          <w:szCs w:val="22"/>
          <w:lang w:val="uk-UA"/>
        </w:rPr>
        <w:t>іть його у другий овал. У третьому овалі змініть значення і покладіть 3. Тепер значення температури буде відображатися на диспл</w:t>
      </w:r>
      <w:r w:rsidR="00C4707A" w:rsidRPr="008E5322">
        <w:rPr>
          <w:rFonts w:ascii="Calibri" w:eastAsia="Calibri" w:hAnsi="Calibri" w:cs="Calibri"/>
          <w:sz w:val="22"/>
          <w:szCs w:val="22"/>
          <w:lang w:val="uk-UA"/>
        </w:rPr>
        <w:t>е</w:t>
      </w:r>
      <w:r w:rsidRPr="008E5322">
        <w:rPr>
          <w:rFonts w:ascii="Calibri" w:eastAsia="Calibri" w:hAnsi="Calibri" w:cs="Calibri"/>
          <w:sz w:val="22"/>
          <w:szCs w:val="22"/>
          <w:lang w:val="uk-UA"/>
        </w:rPr>
        <w:t xml:space="preserve">ї </w:t>
      </w:r>
      <w:r w:rsidR="396340EC" w:rsidRPr="008E5322">
        <w:rPr>
          <w:rFonts w:ascii="Calibri" w:eastAsia="Calibri" w:hAnsi="Calibri" w:cs="Calibri"/>
          <w:sz w:val="22"/>
          <w:szCs w:val="22"/>
          <w:lang w:val="uk-UA"/>
        </w:rPr>
        <w:t xml:space="preserve">BrainPad </w:t>
      </w:r>
      <w:r w:rsidRPr="008E5322">
        <w:rPr>
          <w:rFonts w:ascii="Calibri" w:eastAsia="Calibri" w:hAnsi="Calibri" w:cs="Calibri"/>
          <w:sz w:val="22"/>
          <w:szCs w:val="22"/>
          <w:lang w:val="uk-UA"/>
        </w:rPr>
        <w:t xml:space="preserve">у третьому рядку. Ваші блоки повинні виглядати так: </w:t>
      </w:r>
    </w:p>
    <w:p w14:paraId="1A6E9AB2" w14:textId="61589C42" w:rsidR="396340EC" w:rsidRPr="006141B4" w:rsidRDefault="396340EC" w:rsidP="396340EC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04653A38" wp14:editId="64748406">
            <wp:extent cx="4572000" cy="1047750"/>
            <wp:effectExtent l="0" t="0" r="0" b="0"/>
            <wp:docPr id="47113611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CFEA3" w14:textId="617EDBD7" w:rsidR="3FC69494" w:rsidRPr="008E5322" w:rsidRDefault="006C18D8" w:rsidP="69A08B62">
      <w:pPr>
        <w:rPr>
          <w:rFonts w:ascii="Calibri" w:eastAsia="Calibri" w:hAnsi="Calibri" w:cs="Calibri"/>
          <w:sz w:val="22"/>
          <w:szCs w:val="22"/>
          <w:lang w:val="uk-UA"/>
        </w:rPr>
      </w:pPr>
      <w:r w:rsidRPr="008E5322">
        <w:rPr>
          <w:rFonts w:ascii="Calibri" w:eastAsia="Calibri" w:hAnsi="Calibri" w:cs="Calibri"/>
          <w:sz w:val="22"/>
          <w:szCs w:val="22"/>
          <w:lang w:val="uk-UA"/>
        </w:rPr>
        <w:t xml:space="preserve">Досить просто ми зробили термометр, який показує температуру на дисплеї </w:t>
      </w:r>
      <w:r w:rsidR="69A08B62" w:rsidRPr="008E5322">
        <w:rPr>
          <w:rFonts w:ascii="Calibri" w:eastAsia="Calibri" w:hAnsi="Calibri" w:cs="Calibri"/>
          <w:sz w:val="22"/>
          <w:szCs w:val="22"/>
          <w:lang w:val="uk-UA"/>
        </w:rPr>
        <w:t xml:space="preserve">BrainPad. </w:t>
      </w:r>
      <w:r w:rsidRPr="008E5322">
        <w:rPr>
          <w:rFonts w:ascii="Calibri" w:eastAsia="Calibri" w:hAnsi="Calibri" w:cs="Calibri"/>
          <w:sz w:val="22"/>
          <w:szCs w:val="22"/>
          <w:lang w:val="uk-UA"/>
        </w:rPr>
        <w:t xml:space="preserve">Тепер нам </w:t>
      </w:r>
      <w:r w:rsidR="004E3B79" w:rsidRPr="008E5322">
        <w:rPr>
          <w:rFonts w:ascii="Calibri" w:eastAsia="Calibri" w:hAnsi="Calibri" w:cs="Calibri"/>
          <w:sz w:val="22"/>
          <w:szCs w:val="22"/>
          <w:lang w:val="uk-UA"/>
        </w:rPr>
        <w:t xml:space="preserve">треба відобразити температуру в кут і надіслати це значення серводвигуну, щоб повернути його на циферблаті нашого термометра. Налаштуємо термометр так, щоб він вимірював </w:t>
      </w:r>
      <w:r w:rsidR="00C4707A" w:rsidRPr="008E5322">
        <w:rPr>
          <w:rFonts w:ascii="Calibri" w:eastAsia="Calibri" w:hAnsi="Calibri" w:cs="Calibri"/>
          <w:sz w:val="22"/>
          <w:szCs w:val="22"/>
          <w:lang w:val="uk-UA"/>
        </w:rPr>
        <w:t>температуру у</w:t>
      </w:r>
      <w:r w:rsidR="004E3B79" w:rsidRPr="008E5322">
        <w:rPr>
          <w:rFonts w:ascii="Calibri" w:eastAsia="Calibri" w:hAnsi="Calibri" w:cs="Calibri"/>
          <w:sz w:val="22"/>
          <w:szCs w:val="22"/>
          <w:lang w:val="uk-UA"/>
        </w:rPr>
        <w:t xml:space="preserve"> межах від </w:t>
      </w:r>
      <w:r w:rsidR="69A08B62" w:rsidRPr="008E5322">
        <w:rPr>
          <w:sz w:val="22"/>
          <w:szCs w:val="22"/>
          <w:lang w:val="uk-UA"/>
        </w:rPr>
        <w:t>-4</w:t>
      </w:r>
      <w:r w:rsidR="69A08B62" w:rsidRPr="008E5322">
        <w:rPr>
          <w:rFonts w:ascii="Calibri" w:eastAsia="Calibri" w:hAnsi="Calibri" w:cs="Calibri"/>
          <w:sz w:val="22"/>
          <w:szCs w:val="22"/>
          <w:lang w:val="uk-UA"/>
        </w:rPr>
        <w:t xml:space="preserve">° до 50° </w:t>
      </w:r>
      <w:r w:rsidR="004E3B79" w:rsidRPr="008E5322">
        <w:rPr>
          <w:rFonts w:ascii="Calibri" w:eastAsia="Calibri" w:hAnsi="Calibri" w:cs="Calibri"/>
          <w:sz w:val="22"/>
          <w:szCs w:val="22"/>
          <w:lang w:val="uk-UA"/>
        </w:rPr>
        <w:t>за</w:t>
      </w:r>
      <w:r w:rsidR="69A08B62" w:rsidRPr="008E5322">
        <w:rPr>
          <w:rFonts w:ascii="Calibri" w:eastAsia="Calibri" w:hAnsi="Calibri" w:cs="Calibri"/>
          <w:sz w:val="22"/>
          <w:szCs w:val="22"/>
          <w:lang w:val="uk-UA"/>
        </w:rPr>
        <w:t xml:space="preserve"> Цельс</w:t>
      </w:r>
      <w:r w:rsidR="004E3B79" w:rsidRPr="008E5322">
        <w:rPr>
          <w:rFonts w:ascii="Calibri" w:eastAsia="Calibri" w:hAnsi="Calibri" w:cs="Calibri"/>
          <w:sz w:val="22"/>
          <w:szCs w:val="22"/>
          <w:lang w:val="uk-UA"/>
        </w:rPr>
        <w:t>ієм</w:t>
      </w:r>
      <w:r w:rsidR="69A08B62" w:rsidRPr="008E5322">
        <w:rPr>
          <w:rFonts w:ascii="Calibri" w:eastAsia="Calibri" w:hAnsi="Calibri" w:cs="Calibri"/>
          <w:sz w:val="22"/>
          <w:szCs w:val="22"/>
          <w:lang w:val="uk-UA"/>
        </w:rPr>
        <w:t>.</w:t>
      </w:r>
    </w:p>
    <w:p w14:paraId="251A6FF3" w14:textId="6672F2C3" w:rsidR="004E3B79" w:rsidRPr="008E5322" w:rsidRDefault="004E3B79" w:rsidP="69A08B62">
      <w:pPr>
        <w:rPr>
          <w:sz w:val="22"/>
          <w:szCs w:val="22"/>
          <w:lang w:val="uk-UA"/>
        </w:rPr>
      </w:pPr>
      <w:r w:rsidRPr="008E5322">
        <w:rPr>
          <w:sz w:val="22"/>
          <w:szCs w:val="22"/>
          <w:lang w:val="uk-UA"/>
        </w:rPr>
        <w:t xml:space="preserve">Нам потрібно відобразити температуру </w:t>
      </w:r>
      <w:r w:rsidRPr="008E5322">
        <w:rPr>
          <w:rFonts w:ascii="Calibri" w:eastAsia="Calibri" w:hAnsi="Calibri" w:cs="Calibri"/>
          <w:sz w:val="22"/>
          <w:szCs w:val="22"/>
          <w:lang w:val="uk-UA"/>
        </w:rPr>
        <w:t>(від</w:t>
      </w:r>
      <w:r w:rsidR="69A08B62" w:rsidRPr="008E5322">
        <w:rPr>
          <w:rFonts w:ascii="Calibri" w:eastAsia="Calibri" w:hAnsi="Calibri" w:cs="Calibri"/>
          <w:sz w:val="22"/>
          <w:szCs w:val="22"/>
          <w:lang w:val="uk-UA"/>
        </w:rPr>
        <w:t xml:space="preserve"> -4 до 50) </w:t>
      </w:r>
      <w:r w:rsidRPr="008E5322">
        <w:rPr>
          <w:rFonts w:ascii="Calibri" w:eastAsia="Calibri" w:hAnsi="Calibri" w:cs="Calibri"/>
          <w:sz w:val="22"/>
          <w:szCs w:val="22"/>
          <w:lang w:val="uk-UA"/>
        </w:rPr>
        <w:t>в кут (від</w:t>
      </w:r>
      <w:r w:rsidR="69A08B62" w:rsidRPr="008E5322">
        <w:rPr>
          <w:rFonts w:ascii="Calibri" w:eastAsia="Calibri" w:hAnsi="Calibri" w:cs="Calibri"/>
          <w:sz w:val="22"/>
          <w:szCs w:val="22"/>
          <w:lang w:val="uk-UA"/>
        </w:rPr>
        <w:t xml:space="preserve"> 0 до 180).</w:t>
      </w:r>
      <w:r w:rsidRPr="008E5322">
        <w:rPr>
          <w:rFonts w:ascii="Calibri" w:eastAsia="Calibri" w:hAnsi="Calibri" w:cs="Calibri"/>
          <w:sz w:val="22"/>
          <w:szCs w:val="22"/>
          <w:lang w:val="uk-UA"/>
        </w:rPr>
        <w:t xml:space="preserve"> Якщо  ви не надто дружите з математикою, не хвилюйтесь! У</w:t>
      </w:r>
      <w:r w:rsidR="69A08B62" w:rsidRPr="008E5322">
        <w:rPr>
          <w:sz w:val="22"/>
          <w:szCs w:val="22"/>
          <w:lang w:val="uk-UA"/>
        </w:rPr>
        <w:t xml:space="preserve"> MakeCode </w:t>
      </w:r>
      <w:r w:rsidRPr="008E5322">
        <w:rPr>
          <w:sz w:val="22"/>
          <w:szCs w:val="22"/>
          <w:lang w:val="uk-UA"/>
        </w:rPr>
        <w:t xml:space="preserve">є блок </w:t>
      </w:r>
      <w:r w:rsidR="69A08B62" w:rsidRPr="008E5322">
        <w:rPr>
          <w:sz w:val="22"/>
          <w:szCs w:val="22"/>
          <w:lang w:val="uk-UA"/>
        </w:rPr>
        <w:t>"map"</w:t>
      </w:r>
      <w:r w:rsidRPr="008E5322">
        <w:rPr>
          <w:sz w:val="22"/>
          <w:szCs w:val="22"/>
          <w:lang w:val="uk-UA"/>
        </w:rPr>
        <w:t>, який вирішить усі математичні задачі за</w:t>
      </w:r>
      <w:r w:rsidR="00C4707A" w:rsidRPr="008E5322">
        <w:rPr>
          <w:sz w:val="22"/>
          <w:szCs w:val="22"/>
          <w:lang w:val="uk-UA"/>
        </w:rPr>
        <w:t xml:space="preserve"> </w:t>
      </w:r>
      <w:r w:rsidRPr="008E5322">
        <w:rPr>
          <w:sz w:val="22"/>
          <w:szCs w:val="22"/>
          <w:lang w:val="uk-UA"/>
        </w:rPr>
        <w:t xml:space="preserve">вас. Знайти його можна в меню </w:t>
      </w:r>
      <w:r w:rsidR="69A08B62" w:rsidRPr="008E5322">
        <w:rPr>
          <w:sz w:val="22"/>
          <w:szCs w:val="22"/>
          <w:lang w:val="uk-UA"/>
        </w:rPr>
        <w:t xml:space="preserve">"MATH". </w:t>
      </w:r>
      <w:r w:rsidRPr="008E5322">
        <w:rPr>
          <w:sz w:val="22"/>
          <w:szCs w:val="22"/>
          <w:lang w:val="uk-UA"/>
        </w:rPr>
        <w:t xml:space="preserve">Ми можемо закінчити нашу програму, додавши усього один рядок: </w:t>
      </w:r>
    </w:p>
    <w:p w14:paraId="69EB7ADF" w14:textId="23DD71E9" w:rsidR="68D7C140" w:rsidRPr="008E5322" w:rsidRDefault="69A08B62" w:rsidP="004E3B79">
      <w:pPr>
        <w:rPr>
          <w:rFonts w:eastAsia="Calibri"/>
          <w:sz w:val="22"/>
          <w:szCs w:val="22"/>
          <w:lang w:val="uk-UA"/>
        </w:rPr>
      </w:pPr>
      <w:r w:rsidRPr="006141B4">
        <w:rPr>
          <w:lang w:val="uk-UA"/>
        </w:rPr>
        <w:t xml:space="preserve"> </w:t>
      </w:r>
      <w:r w:rsidR="3FC69494" w:rsidRPr="006141B4">
        <w:rPr>
          <w:noProof/>
        </w:rPr>
        <w:drawing>
          <wp:inline distT="0" distB="0" distL="0" distR="0" wp14:anchorId="051EB44A" wp14:editId="02CA67E8">
            <wp:extent cx="5943600" cy="1181100"/>
            <wp:effectExtent l="0" t="0" r="0" b="0"/>
            <wp:docPr id="100160119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3B79" w:rsidRPr="008E5322">
        <w:rPr>
          <w:sz w:val="22"/>
          <w:szCs w:val="22"/>
          <w:lang w:val="uk-UA"/>
        </w:rPr>
        <w:t>Можливо, ви зверн</w:t>
      </w:r>
      <w:r w:rsidR="00C4707A" w:rsidRPr="008E5322">
        <w:rPr>
          <w:sz w:val="22"/>
          <w:szCs w:val="22"/>
          <w:lang w:val="uk-UA"/>
        </w:rPr>
        <w:t>е</w:t>
      </w:r>
      <w:r w:rsidR="004E3B79" w:rsidRPr="008E5322">
        <w:rPr>
          <w:sz w:val="22"/>
          <w:szCs w:val="22"/>
          <w:lang w:val="uk-UA"/>
        </w:rPr>
        <w:t>те увагу</w:t>
      </w:r>
      <w:r w:rsidR="00825591" w:rsidRPr="008E5322">
        <w:rPr>
          <w:sz w:val="22"/>
          <w:szCs w:val="22"/>
          <w:lang w:val="uk-UA"/>
        </w:rPr>
        <w:t xml:space="preserve"> </w:t>
      </w:r>
      <w:r w:rsidR="004E3B79" w:rsidRPr="008E5322">
        <w:rPr>
          <w:sz w:val="22"/>
          <w:szCs w:val="22"/>
          <w:lang w:val="uk-UA"/>
        </w:rPr>
        <w:t xml:space="preserve">на те, що низькій температурі відповідає </w:t>
      </w:r>
      <w:r w:rsidRPr="008E5322">
        <w:rPr>
          <w:rFonts w:eastAsia="Calibri"/>
          <w:sz w:val="22"/>
          <w:szCs w:val="22"/>
          <w:lang w:val="uk-UA"/>
        </w:rPr>
        <w:t>180</w:t>
      </w:r>
      <w:r w:rsidR="008A77AF" w:rsidRPr="008E5322">
        <w:rPr>
          <w:rFonts w:eastAsia="Calibri"/>
          <w:sz w:val="22"/>
          <w:szCs w:val="22"/>
          <w:lang w:val="uk-UA"/>
        </w:rPr>
        <w:t xml:space="preserve"> градусів, а високій 0 градусів у нашому </w:t>
      </w:r>
      <w:r w:rsidRPr="008E5322">
        <w:rPr>
          <w:sz w:val="22"/>
          <w:szCs w:val="22"/>
          <w:lang w:val="uk-UA"/>
        </w:rPr>
        <w:t xml:space="preserve">"map" </w:t>
      </w:r>
      <w:r w:rsidR="008A77AF" w:rsidRPr="008E5322">
        <w:rPr>
          <w:sz w:val="22"/>
          <w:szCs w:val="22"/>
          <w:lang w:val="uk-UA"/>
        </w:rPr>
        <w:t xml:space="preserve">блоці. </w:t>
      </w:r>
      <w:r w:rsidR="00C4707A" w:rsidRPr="008E5322">
        <w:rPr>
          <w:sz w:val="22"/>
          <w:szCs w:val="22"/>
          <w:lang w:val="uk-UA"/>
        </w:rPr>
        <w:t>Все навпаки? Причина в тому, що</w:t>
      </w:r>
      <w:r w:rsidR="008A77AF" w:rsidRPr="008E5322">
        <w:rPr>
          <w:sz w:val="22"/>
          <w:szCs w:val="22"/>
          <w:lang w:val="uk-UA"/>
        </w:rPr>
        <w:t xml:space="preserve"> кут в </w:t>
      </w:r>
      <w:r w:rsidRPr="008E5322">
        <w:rPr>
          <w:rFonts w:eastAsia="Calibri"/>
          <w:sz w:val="22"/>
          <w:szCs w:val="22"/>
          <w:lang w:val="uk-UA"/>
        </w:rPr>
        <w:t>0</w:t>
      </w:r>
      <w:r w:rsidR="008A77AF" w:rsidRPr="008E5322">
        <w:rPr>
          <w:rFonts w:eastAsia="Calibri"/>
          <w:sz w:val="22"/>
          <w:szCs w:val="22"/>
          <w:lang w:val="uk-UA"/>
        </w:rPr>
        <w:t xml:space="preserve"> градусів відповідає повороту серводвигуна вправо, а 180 градусів – уліво. Якби ми це не врахували, то наш термометр міряв би температуру навпаки. </w:t>
      </w:r>
      <w:r w:rsidRPr="008E5322">
        <w:rPr>
          <w:rFonts w:eastAsia="Calibri"/>
          <w:sz w:val="22"/>
          <w:szCs w:val="22"/>
          <w:lang w:val="uk-UA"/>
        </w:rPr>
        <w:t xml:space="preserve"> </w:t>
      </w:r>
    </w:p>
    <w:p w14:paraId="26DD3961" w14:textId="4CA41188" w:rsidR="00825591" w:rsidRPr="008E5322" w:rsidRDefault="008A77AF" w:rsidP="69A08B62">
      <w:pPr>
        <w:rPr>
          <w:sz w:val="22"/>
          <w:szCs w:val="22"/>
          <w:lang w:val="uk-UA"/>
        </w:rPr>
      </w:pPr>
      <w:r w:rsidRPr="008E5322">
        <w:rPr>
          <w:sz w:val="22"/>
          <w:szCs w:val="22"/>
          <w:lang w:val="uk-UA"/>
        </w:rPr>
        <w:t>Ось закінчений термометр, зроблений з</w:t>
      </w:r>
      <w:r w:rsidR="00C4707A" w:rsidRPr="008E5322">
        <w:rPr>
          <w:sz w:val="22"/>
          <w:szCs w:val="22"/>
          <w:lang w:val="uk-UA"/>
        </w:rPr>
        <w:t xml:space="preserve"> </w:t>
      </w:r>
      <w:r w:rsidRPr="008E5322">
        <w:rPr>
          <w:sz w:val="22"/>
          <w:szCs w:val="22"/>
          <w:lang w:val="uk-UA"/>
        </w:rPr>
        <w:t xml:space="preserve">картонної коробки і соломинки, </w:t>
      </w:r>
      <w:r w:rsidR="00C4707A" w:rsidRPr="008E5322">
        <w:rPr>
          <w:sz w:val="22"/>
          <w:szCs w:val="22"/>
          <w:lang w:val="uk-UA"/>
        </w:rPr>
        <w:t>приклеєної до сер</w:t>
      </w:r>
      <w:r w:rsidRPr="008E5322">
        <w:rPr>
          <w:sz w:val="22"/>
          <w:szCs w:val="22"/>
          <w:lang w:val="uk-UA"/>
        </w:rPr>
        <w:t>водвигуна (у США температуру</w:t>
      </w:r>
      <w:r w:rsidR="00C4707A" w:rsidRPr="008E5322">
        <w:rPr>
          <w:sz w:val="22"/>
          <w:szCs w:val="22"/>
          <w:lang w:val="uk-UA"/>
        </w:rPr>
        <w:t xml:space="preserve"> </w:t>
      </w:r>
      <w:r w:rsidRPr="008E5322">
        <w:rPr>
          <w:sz w:val="22"/>
          <w:szCs w:val="22"/>
          <w:lang w:val="uk-UA"/>
        </w:rPr>
        <w:t xml:space="preserve">вимірюють  у градусах по </w:t>
      </w:r>
      <w:r w:rsidR="00C4707A" w:rsidRPr="008E5322">
        <w:rPr>
          <w:sz w:val="22"/>
          <w:szCs w:val="22"/>
          <w:lang w:val="uk-UA"/>
        </w:rPr>
        <w:t>Фаренгейту</w:t>
      </w:r>
      <w:r w:rsidRPr="008E5322">
        <w:rPr>
          <w:sz w:val="22"/>
          <w:szCs w:val="22"/>
          <w:lang w:val="uk-UA"/>
        </w:rPr>
        <w:t>. Шкала температури на термометрі</w:t>
      </w:r>
      <w:r w:rsidR="003C61B7" w:rsidRPr="008E5322">
        <w:rPr>
          <w:sz w:val="22"/>
          <w:szCs w:val="22"/>
          <w:lang w:val="uk-UA"/>
        </w:rPr>
        <w:t>, який на картинці відрізняється від того, що повинно вийти у вас. Вам потрібно відобразити</w:t>
      </w:r>
      <w:r w:rsidR="00825591" w:rsidRPr="008E5322">
        <w:rPr>
          <w:sz w:val="22"/>
          <w:szCs w:val="22"/>
          <w:lang w:val="uk-UA"/>
        </w:rPr>
        <w:t xml:space="preserve"> градуси за Цельсієм, де замість -20 буде -4, а замість 120 буде 50 градусів</w:t>
      </w:r>
      <w:r w:rsidRPr="008E5322">
        <w:rPr>
          <w:sz w:val="22"/>
          <w:szCs w:val="22"/>
          <w:lang w:val="uk-UA"/>
        </w:rPr>
        <w:t>)</w:t>
      </w:r>
      <w:r w:rsidR="00825591" w:rsidRPr="008E5322">
        <w:rPr>
          <w:sz w:val="22"/>
          <w:szCs w:val="22"/>
          <w:lang w:val="uk-UA"/>
        </w:rPr>
        <w:t>.</w:t>
      </w:r>
    </w:p>
    <w:p w14:paraId="357B6383" w14:textId="0797F01D" w:rsidR="006C29C0" w:rsidRPr="006141B4" w:rsidRDefault="009E4652" w:rsidP="3FC69494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anchor distT="0" distB="0" distL="114300" distR="114300" simplePos="0" relativeHeight="251658270" behindDoc="0" locked="0" layoutInCell="1" allowOverlap="1" wp14:anchorId="6AE33C3C" wp14:editId="644A91A0">
            <wp:simplePos x="0" y="0"/>
            <wp:positionH relativeFrom="column">
              <wp:align>center</wp:align>
            </wp:positionH>
            <wp:positionV relativeFrom="paragraph">
              <wp:posOffset>3175</wp:posOffset>
            </wp:positionV>
            <wp:extent cx="5321808" cy="3931920"/>
            <wp:effectExtent l="38100" t="38100" r="88900" b="8763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Thermometer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808" cy="393192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8A17B" w14:textId="77777777" w:rsidR="006C29C0" w:rsidRPr="006141B4" w:rsidRDefault="006C29C0" w:rsidP="3FC69494">
      <w:pPr>
        <w:rPr>
          <w:lang w:val="uk-UA"/>
        </w:rPr>
      </w:pPr>
    </w:p>
    <w:p w14:paraId="06C6FC00" w14:textId="09D26881" w:rsidR="3FC69494" w:rsidRPr="006141B4" w:rsidRDefault="00825591" w:rsidP="396340EC">
      <w:pPr>
        <w:pStyle w:val="Heading2"/>
        <w:rPr>
          <w:lang w:val="uk-UA"/>
        </w:rPr>
      </w:pPr>
      <w:bookmarkStart w:id="20" w:name="_Toc532166186"/>
      <w:r w:rsidRPr="006141B4">
        <w:rPr>
          <w:lang w:val="uk-UA"/>
        </w:rPr>
        <w:t>безперервні серводвигуни</w:t>
      </w:r>
      <w:bookmarkEnd w:id="20"/>
    </w:p>
    <w:p w14:paraId="44B8A810" w14:textId="52A1912E" w:rsidR="003E0158" w:rsidRPr="008E5322" w:rsidRDefault="00825591" w:rsidP="69A08B62">
      <w:pPr>
        <w:rPr>
          <w:sz w:val="22"/>
          <w:szCs w:val="22"/>
          <w:lang w:val="uk-UA"/>
        </w:rPr>
      </w:pPr>
      <w:r w:rsidRPr="008E5322">
        <w:rPr>
          <w:sz w:val="22"/>
          <w:szCs w:val="22"/>
          <w:lang w:val="uk-UA"/>
        </w:rPr>
        <w:t xml:space="preserve">Другий тип серводвигунів – безперервні, які, як видно із назви, можуть обертатися безперервно. У даному випадку, пульси встановлюють швидкість і напрямок руху двигуна. До </w:t>
      </w:r>
      <w:r w:rsidR="69A08B62" w:rsidRPr="008E5322">
        <w:rPr>
          <w:sz w:val="22"/>
          <w:szCs w:val="22"/>
          <w:lang w:val="uk-UA"/>
        </w:rPr>
        <w:t xml:space="preserve">BrainPad </w:t>
      </w:r>
      <w:r w:rsidRPr="008E5322">
        <w:rPr>
          <w:sz w:val="22"/>
          <w:szCs w:val="22"/>
          <w:lang w:val="uk-UA"/>
        </w:rPr>
        <w:t xml:space="preserve">можна підключити два двигуна. Керуючи напрямком і швидкістю, ви легко можете сконструювати робота. </w:t>
      </w:r>
      <w:r w:rsidR="00C81547" w:rsidRPr="008E5322">
        <w:rPr>
          <w:sz w:val="22"/>
          <w:szCs w:val="22"/>
          <w:lang w:val="uk-UA"/>
        </w:rPr>
        <w:t>В інтернет-магазинах можна</w:t>
      </w:r>
      <w:r w:rsidR="003E0158" w:rsidRPr="008E5322">
        <w:rPr>
          <w:sz w:val="22"/>
          <w:szCs w:val="22"/>
          <w:lang w:val="uk-UA"/>
        </w:rPr>
        <w:t xml:space="preserve"> швидко і недорого купити все, що нам потрібно. </w:t>
      </w:r>
    </w:p>
    <w:p w14:paraId="5DFFCEFA" w14:textId="44DF0C1D" w:rsidR="00013889" w:rsidRPr="006141B4" w:rsidRDefault="00013889" w:rsidP="3FC69494">
      <w:pPr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5333A7B4" wp14:editId="2889B985">
            <wp:extent cx="5942948" cy="2357120"/>
            <wp:effectExtent l="38100" t="38100" r="96520" b="100330"/>
            <wp:docPr id="50" name="Picture 50" descr="https://images-na.ssl-images-amazon.com/images/I/61%2BpeV-DhJL._SL100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ages-na.ssl-images-amazon.com/images/I/61%2BpeV-DhJL._SL1001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4" b="52003"/>
                    <a:stretch/>
                  </pic:blipFill>
                  <pic:spPr bwMode="auto">
                    <a:xfrm>
                      <a:off x="0" y="0"/>
                      <a:ext cx="5943600" cy="235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D6DE38" w14:textId="72636196" w:rsidR="3FC69494" w:rsidRPr="008E5322" w:rsidRDefault="003E0158" w:rsidP="3FC69494">
      <w:pPr>
        <w:rPr>
          <w:sz w:val="22"/>
          <w:szCs w:val="22"/>
          <w:lang w:val="uk-UA"/>
        </w:rPr>
      </w:pPr>
      <w:r w:rsidRPr="008E5322">
        <w:rPr>
          <w:sz w:val="22"/>
          <w:szCs w:val="22"/>
          <w:lang w:val="uk-UA"/>
        </w:rPr>
        <w:t>Цей набір можна легко встановити на картонну к</w:t>
      </w:r>
      <w:r w:rsidR="004E67B5" w:rsidRPr="008E5322">
        <w:rPr>
          <w:sz w:val="22"/>
          <w:szCs w:val="22"/>
          <w:lang w:val="uk-UA"/>
        </w:rPr>
        <w:t>оробку, але пізніше ми знайшли ос</w:t>
      </w:r>
      <w:r w:rsidRPr="008E5322">
        <w:rPr>
          <w:sz w:val="22"/>
          <w:szCs w:val="22"/>
          <w:lang w:val="uk-UA"/>
        </w:rPr>
        <w:t xml:space="preserve">ь такі шасі від компанії </w:t>
      </w:r>
      <w:r w:rsidR="3FC69494" w:rsidRPr="008E5322">
        <w:rPr>
          <w:sz w:val="22"/>
          <w:szCs w:val="22"/>
          <w:lang w:val="uk-UA"/>
        </w:rPr>
        <w:t>FEETECH.</w:t>
      </w:r>
    </w:p>
    <w:p w14:paraId="46504794" w14:textId="15FC3745" w:rsidR="00013889" w:rsidRPr="006141B4" w:rsidRDefault="00013889" w:rsidP="594E3056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35FD2163" wp14:editId="266BABD9">
            <wp:extent cx="5943600" cy="3262312"/>
            <wp:effectExtent l="38100" t="38100" r="95250" b="90805"/>
            <wp:docPr id="2104724197" name="picture" descr="https://images-na.ssl-images-amazon.com/images/I/816kXvHeB5L._SL15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49" b="166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654F3" w14:textId="0BDEBE13" w:rsidR="00013889" w:rsidRPr="006141B4" w:rsidRDefault="00013889" w:rsidP="594E3056">
      <w:pPr>
        <w:rPr>
          <w:lang w:val="uk-UA"/>
        </w:rPr>
      </w:pPr>
    </w:p>
    <w:p w14:paraId="7587C09C" w14:textId="6B09D5E8" w:rsidR="00013889" w:rsidRPr="006141B4" w:rsidRDefault="00013889" w:rsidP="3FC69494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2AF6E452" wp14:editId="1FC26329">
            <wp:extent cx="5338706" cy="2380173"/>
            <wp:effectExtent l="0" t="0" r="0" b="0"/>
            <wp:docPr id="67435224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706" cy="238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3AC85" w14:textId="3AF4CEA9" w:rsidR="003E0158" w:rsidRPr="008E5322" w:rsidRDefault="003E0158" w:rsidP="594E3056">
      <w:pPr>
        <w:rPr>
          <w:sz w:val="22"/>
          <w:szCs w:val="22"/>
          <w:lang w:val="uk-UA"/>
        </w:rPr>
      </w:pPr>
      <w:r w:rsidRPr="008E5322">
        <w:rPr>
          <w:sz w:val="22"/>
          <w:szCs w:val="22"/>
          <w:lang w:val="uk-UA"/>
        </w:rPr>
        <w:t xml:space="preserve">Тут є невеликі труднощі. У комплекті цього робота є колеса і двигуни. Двигуни виглядають як серво, але під’єднуються вони як звичайні двигуни. Ми </w:t>
      </w:r>
      <w:r w:rsidR="008E5322" w:rsidRPr="008E5322">
        <w:rPr>
          <w:sz w:val="22"/>
          <w:szCs w:val="22"/>
          <w:lang w:val="uk-UA"/>
        </w:rPr>
        <w:t>зрозуміли</w:t>
      </w:r>
      <w:r w:rsidRPr="008E5322">
        <w:rPr>
          <w:sz w:val="22"/>
          <w:szCs w:val="22"/>
          <w:lang w:val="uk-UA"/>
        </w:rPr>
        <w:t xml:space="preserve"> це з того, що у них лише по два проводи, а не по три, як у наших серводвигунів. В наборі також була електронна плата, яка, як пізніше стало зрозуміло, перетворює прості двигуни в серво. </w:t>
      </w:r>
    </w:p>
    <w:p w14:paraId="43DB6DCC" w14:textId="0C2A6BE7" w:rsidR="008F0309" w:rsidRPr="006141B4" w:rsidRDefault="003E0158" w:rsidP="3FC69494">
      <w:pPr>
        <w:rPr>
          <w:lang w:val="uk-UA"/>
        </w:rPr>
      </w:pPr>
      <w:r w:rsidRPr="008E5322">
        <w:rPr>
          <w:sz w:val="22"/>
          <w:szCs w:val="22"/>
          <w:lang w:val="uk-UA"/>
        </w:rPr>
        <w:t>Можна працювати і з  цим, але для занять у класі це досить складно. Тому ми відклали цей перетворювач та двигуни і вирішили в</w:t>
      </w:r>
      <w:r w:rsidR="008E5322">
        <w:rPr>
          <w:sz w:val="22"/>
          <w:szCs w:val="22"/>
          <w:lang w:val="uk-UA"/>
        </w:rPr>
        <w:t>с</w:t>
      </w:r>
      <w:r w:rsidRPr="008E5322">
        <w:rPr>
          <w:sz w:val="22"/>
          <w:szCs w:val="22"/>
          <w:lang w:val="uk-UA"/>
        </w:rPr>
        <w:t xml:space="preserve">тановити на нашого робота безперервні серводвигуни, про які ми </w:t>
      </w:r>
      <w:r w:rsidR="008E5322">
        <w:rPr>
          <w:sz w:val="22"/>
          <w:szCs w:val="22"/>
          <w:lang w:val="uk-UA"/>
        </w:rPr>
        <w:t>говорили вище. Наш</w:t>
      </w:r>
      <w:r w:rsidRPr="008E5322">
        <w:rPr>
          <w:sz w:val="22"/>
          <w:szCs w:val="22"/>
          <w:lang w:val="uk-UA"/>
        </w:rPr>
        <w:t xml:space="preserve"> </w:t>
      </w:r>
      <w:r w:rsidR="0065333A" w:rsidRPr="008E5322">
        <w:rPr>
          <w:noProof/>
          <w:sz w:val="22"/>
          <w:szCs w:val="22"/>
        </w:rPr>
        <w:drawing>
          <wp:anchor distT="0" distB="0" distL="114300" distR="114300" simplePos="0" relativeHeight="251658251" behindDoc="0" locked="0" layoutInCell="1" allowOverlap="1" wp14:anchorId="302DC55B" wp14:editId="5CE2D518">
            <wp:simplePos x="0" y="0"/>
            <wp:positionH relativeFrom="column">
              <wp:align>center</wp:align>
            </wp:positionH>
            <wp:positionV relativeFrom="paragraph">
              <wp:posOffset>660400</wp:posOffset>
            </wp:positionV>
            <wp:extent cx="4608576" cy="3456432"/>
            <wp:effectExtent l="38100" t="38100" r="97155" b="8699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unSeeker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576" cy="345643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3FC69494" w:rsidRPr="008E5322">
        <w:rPr>
          <w:sz w:val="22"/>
          <w:szCs w:val="22"/>
          <w:lang w:val="uk-UA"/>
        </w:rPr>
        <w:t>BrainPad</w:t>
      </w:r>
      <w:r w:rsidRPr="008E5322">
        <w:rPr>
          <w:sz w:val="22"/>
          <w:szCs w:val="22"/>
          <w:lang w:val="uk-UA"/>
        </w:rPr>
        <w:t xml:space="preserve"> чудово підходить до цього шасі, ніби вони</w:t>
      </w:r>
      <w:r w:rsidR="008E5322">
        <w:rPr>
          <w:sz w:val="22"/>
          <w:szCs w:val="22"/>
          <w:lang w:val="uk-UA"/>
        </w:rPr>
        <w:t xml:space="preserve"> </w:t>
      </w:r>
      <w:r w:rsidRPr="008E5322">
        <w:rPr>
          <w:sz w:val="22"/>
          <w:szCs w:val="22"/>
          <w:lang w:val="uk-UA"/>
        </w:rPr>
        <w:t xml:space="preserve">були створені один для одного. </w:t>
      </w:r>
      <w:r w:rsidR="00BF0115" w:rsidRPr="008E5322">
        <w:rPr>
          <w:sz w:val="22"/>
          <w:szCs w:val="22"/>
          <w:lang w:val="uk-UA"/>
        </w:rPr>
        <w:t>Також для цього</w:t>
      </w:r>
      <w:r w:rsidR="008E5322" w:rsidRPr="008E5322">
        <w:rPr>
          <w:sz w:val="22"/>
          <w:szCs w:val="22"/>
          <w:lang w:val="uk-UA"/>
        </w:rPr>
        <w:t xml:space="preserve"> </w:t>
      </w:r>
      <w:r w:rsidR="00BF0115" w:rsidRPr="008E5322">
        <w:rPr>
          <w:sz w:val="22"/>
          <w:szCs w:val="22"/>
          <w:lang w:val="uk-UA"/>
        </w:rPr>
        <w:t xml:space="preserve">проекту я підібрав зовнішню АКБ для мобільного телефону </w:t>
      </w:r>
      <w:r w:rsidR="00CD7299" w:rsidRPr="008E5322">
        <w:rPr>
          <w:sz w:val="22"/>
          <w:szCs w:val="22"/>
          <w:lang w:val="uk-UA"/>
        </w:rPr>
        <w:t>(</w:t>
      </w:r>
      <w:r w:rsidR="3FC69494" w:rsidRPr="008E5322">
        <w:rPr>
          <w:sz w:val="22"/>
          <w:szCs w:val="22"/>
          <w:lang w:val="uk-UA"/>
        </w:rPr>
        <w:t>power bank</w:t>
      </w:r>
      <w:r w:rsidR="00CD7299" w:rsidRPr="008E5322">
        <w:rPr>
          <w:sz w:val="22"/>
          <w:szCs w:val="22"/>
          <w:lang w:val="uk-UA"/>
        </w:rPr>
        <w:t>)</w:t>
      </w:r>
      <w:r w:rsidR="3FC69494" w:rsidRPr="008E5322">
        <w:rPr>
          <w:sz w:val="22"/>
          <w:szCs w:val="22"/>
          <w:lang w:val="uk-UA"/>
        </w:rPr>
        <w:t>,</w:t>
      </w:r>
      <w:r w:rsidR="00BF0115" w:rsidRPr="008E5322">
        <w:rPr>
          <w:sz w:val="22"/>
          <w:szCs w:val="22"/>
          <w:lang w:val="uk-UA"/>
        </w:rPr>
        <w:t xml:space="preserve"> яка також підійшла за розмірами до </w:t>
      </w:r>
      <w:r w:rsidR="3FC69494" w:rsidRPr="008E5322">
        <w:rPr>
          <w:sz w:val="22"/>
          <w:szCs w:val="22"/>
          <w:lang w:val="uk-UA"/>
        </w:rPr>
        <w:t>BrainPad.</w:t>
      </w:r>
      <w:r w:rsidR="3FC69494" w:rsidRPr="006141B4">
        <w:rPr>
          <w:lang w:val="uk-UA"/>
        </w:rPr>
        <w:t xml:space="preserve"> </w:t>
      </w:r>
    </w:p>
    <w:p w14:paraId="3248732F" w14:textId="7480F95A" w:rsidR="008F0309" w:rsidRPr="008E5322" w:rsidRDefault="00BF0115" w:rsidP="69A08B62">
      <w:pPr>
        <w:rPr>
          <w:sz w:val="22"/>
          <w:szCs w:val="22"/>
          <w:lang w:val="uk-UA"/>
        </w:rPr>
      </w:pPr>
      <w:r w:rsidRPr="008E5322">
        <w:rPr>
          <w:sz w:val="22"/>
          <w:szCs w:val="22"/>
          <w:lang w:val="uk-UA"/>
        </w:rPr>
        <w:lastRenderedPageBreak/>
        <w:t xml:space="preserve">Нарешті цей робот готовий до запуску! Щоби він рухався вперед, обидва двигуни повинні обертатися вперед. Оскільки один з </w:t>
      </w:r>
      <w:r w:rsidR="008E5322">
        <w:rPr>
          <w:sz w:val="22"/>
          <w:szCs w:val="22"/>
          <w:lang w:val="uk-UA"/>
        </w:rPr>
        <w:t xml:space="preserve">двигунів </w:t>
      </w:r>
      <w:r w:rsidRPr="008E5322">
        <w:rPr>
          <w:sz w:val="22"/>
          <w:szCs w:val="22"/>
          <w:lang w:val="uk-UA"/>
        </w:rPr>
        <w:t xml:space="preserve">розвернутий «обличчям» справа, в другий зліва, то один з них повинен рухатися в </w:t>
      </w:r>
      <w:r w:rsidR="00E70392" w:rsidRPr="008E5322">
        <w:rPr>
          <w:sz w:val="22"/>
          <w:szCs w:val="22"/>
          <w:lang w:val="uk-UA"/>
        </w:rPr>
        <w:t>протилежному напрямку</w:t>
      </w:r>
      <w:r w:rsidR="69A08B62" w:rsidRPr="008E5322">
        <w:rPr>
          <w:sz w:val="22"/>
          <w:szCs w:val="22"/>
          <w:lang w:val="uk-UA"/>
        </w:rPr>
        <w:t>.</w:t>
      </w:r>
      <w:r w:rsidR="00E70392" w:rsidRPr="008E5322">
        <w:rPr>
          <w:sz w:val="22"/>
          <w:szCs w:val="22"/>
          <w:lang w:val="uk-UA"/>
        </w:rPr>
        <w:t xml:space="preserve"> На словах це звучить заплутано, але щойно ви спробуєте все зібрати і запустити, вам усе стане зрозуміло. Цей код рухає обидва двигуна вперед на повній швидкості одну секунду, зупиняє їх на одну секунду і потім знову повторює цей процес. </w:t>
      </w:r>
      <w:r w:rsidR="69A08B62" w:rsidRPr="008E5322">
        <w:rPr>
          <w:sz w:val="22"/>
          <w:szCs w:val="22"/>
          <w:lang w:val="uk-UA"/>
        </w:rPr>
        <w:t xml:space="preserve"> </w:t>
      </w:r>
    </w:p>
    <w:p w14:paraId="2EF89CFE" w14:textId="0314EA0E" w:rsidR="008F0309" w:rsidRPr="006141B4" w:rsidRDefault="008F0309" w:rsidP="3FC69494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39C7ED93" wp14:editId="5DCB225F">
            <wp:extent cx="2557780" cy="2581275"/>
            <wp:effectExtent l="38100" t="38100" r="90170" b="104775"/>
            <wp:docPr id="9351373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780" cy="258127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80A653" w14:textId="5F7ABD78" w:rsidR="008F0309" w:rsidRPr="007370D0" w:rsidRDefault="003D0138" w:rsidP="008F0309">
      <w:pPr>
        <w:rPr>
          <w:sz w:val="22"/>
          <w:szCs w:val="22"/>
          <w:lang w:val="uk-UA"/>
        </w:rPr>
      </w:pPr>
      <w:r w:rsidRPr="007370D0">
        <w:rPr>
          <w:sz w:val="22"/>
          <w:szCs w:val="22"/>
          <w:lang w:val="uk-UA"/>
        </w:rPr>
        <w:t xml:space="preserve">У випадку, якщо двигуни продовжують обертатися при виставленій швидкості 0, то вони потребують калібровки. Більшість серводвигунів можна налаштувати. Вам знадобиться для цього маленька викрутка. </w:t>
      </w:r>
    </w:p>
    <w:p w14:paraId="5ACEBD52" w14:textId="45C3237A" w:rsidR="68D7C140" w:rsidRPr="006141B4" w:rsidRDefault="68D7C140" w:rsidP="00C07090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59413C58" wp14:editId="560E490B">
            <wp:extent cx="4572000" cy="3095625"/>
            <wp:effectExtent l="38100" t="38100" r="95250" b="104775"/>
            <wp:docPr id="102240035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956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0D8CC4" w14:textId="5F58F640" w:rsidR="005B0899" w:rsidRPr="007C3C06" w:rsidRDefault="007C3C06" w:rsidP="008F0309">
      <w:pPr>
        <w:rPr>
          <w:sz w:val="22"/>
          <w:szCs w:val="22"/>
          <w:lang w:val="uk-UA"/>
        </w:rPr>
      </w:pPr>
      <w:r w:rsidRPr="007C3C06">
        <w:rPr>
          <w:sz w:val="22"/>
          <w:szCs w:val="22"/>
          <w:lang w:val="uk-UA"/>
        </w:rPr>
        <w:lastRenderedPageBreak/>
        <w:t>Повернімося до</w:t>
      </w:r>
      <w:r w:rsidR="003D0138" w:rsidRPr="007C3C06">
        <w:rPr>
          <w:sz w:val="22"/>
          <w:szCs w:val="22"/>
          <w:lang w:val="uk-UA"/>
        </w:rPr>
        <w:t xml:space="preserve"> нашого робота. Ви звернули увагу на те, що один з двигунів рухається в неправильному напрямку? Змініть напрямок його рухів на протилежний.  </w:t>
      </w:r>
    </w:p>
    <w:p w14:paraId="7D996E05" w14:textId="1E9674E8" w:rsidR="005B0899" w:rsidRPr="006141B4" w:rsidRDefault="005B0899" w:rsidP="00C40311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B5DCC7B" wp14:editId="74D85256">
            <wp:extent cx="2638425" cy="2576830"/>
            <wp:effectExtent l="38100" t="38100" r="104775" b="90170"/>
            <wp:docPr id="106753795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257683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0FACC5" w14:textId="387BDEC8" w:rsidR="005B0899" w:rsidRPr="007C3C06" w:rsidRDefault="009227BA" w:rsidP="396340EC">
      <w:pPr>
        <w:rPr>
          <w:sz w:val="22"/>
          <w:szCs w:val="22"/>
          <w:lang w:val="uk-UA"/>
        </w:rPr>
      </w:pPr>
      <w:r w:rsidRPr="007C3C06">
        <w:rPr>
          <w:sz w:val="22"/>
          <w:szCs w:val="22"/>
          <w:lang w:val="uk-UA"/>
        </w:rPr>
        <w:t>Це</w:t>
      </w:r>
      <w:r w:rsidR="007C3C06" w:rsidRPr="007C3C06">
        <w:rPr>
          <w:sz w:val="22"/>
          <w:szCs w:val="22"/>
          <w:lang w:val="uk-UA"/>
        </w:rPr>
        <w:t>й код – частина нашого проекту «</w:t>
      </w:r>
      <w:r w:rsidRPr="007C3C06">
        <w:rPr>
          <w:sz w:val="22"/>
          <w:szCs w:val="22"/>
          <w:lang w:val="uk-UA"/>
        </w:rPr>
        <w:t>Sun Seeker</w:t>
      </w:r>
      <w:r w:rsidR="007C3C06" w:rsidRPr="007C3C06">
        <w:rPr>
          <w:sz w:val="22"/>
          <w:szCs w:val="22"/>
          <w:lang w:val="uk-UA"/>
        </w:rPr>
        <w:t>»</w:t>
      </w:r>
      <w:r w:rsidRPr="007C3C06">
        <w:rPr>
          <w:sz w:val="22"/>
          <w:szCs w:val="22"/>
          <w:lang w:val="uk-UA"/>
        </w:rPr>
        <w:t xml:space="preserve"> («</w:t>
      </w:r>
      <w:r w:rsidR="007C3C06" w:rsidRPr="007C3C06">
        <w:rPr>
          <w:sz w:val="22"/>
          <w:szCs w:val="22"/>
          <w:lang w:val="uk-UA"/>
        </w:rPr>
        <w:t>Ш</w:t>
      </w:r>
      <w:r w:rsidRPr="007C3C06">
        <w:rPr>
          <w:sz w:val="22"/>
          <w:szCs w:val="22"/>
          <w:lang w:val="uk-UA"/>
        </w:rPr>
        <w:t>укач Сонця»</w:t>
      </w:r>
      <w:r w:rsidR="396340EC" w:rsidRPr="007C3C06">
        <w:rPr>
          <w:sz w:val="22"/>
          <w:szCs w:val="22"/>
          <w:lang w:val="uk-UA"/>
        </w:rPr>
        <w:t>).</w:t>
      </w:r>
      <w:r w:rsidRPr="007C3C06">
        <w:rPr>
          <w:sz w:val="22"/>
          <w:szCs w:val="22"/>
          <w:lang w:val="uk-UA"/>
        </w:rPr>
        <w:t xml:space="preserve"> Ви можете знайти його тут </w:t>
      </w:r>
      <w:hyperlink r:id="rId81" w:history="1">
        <w:r w:rsidR="00723DF0" w:rsidRPr="007C3C06">
          <w:rPr>
            <w:rStyle w:val="Hyperlink"/>
            <w:sz w:val="22"/>
            <w:szCs w:val="22"/>
            <w:lang w:val="uk-UA"/>
          </w:rPr>
          <w:t>https://docs.brainpad.com/projects/sun-seeker.html</w:t>
        </w:r>
      </w:hyperlink>
      <w:r w:rsidR="00723DF0" w:rsidRPr="007C3C06">
        <w:rPr>
          <w:sz w:val="22"/>
          <w:szCs w:val="22"/>
          <w:lang w:val="uk-UA"/>
        </w:rPr>
        <w:t>.</w:t>
      </w:r>
      <w:r w:rsidR="396340EC" w:rsidRPr="007C3C06">
        <w:rPr>
          <w:sz w:val="22"/>
          <w:szCs w:val="22"/>
          <w:lang w:val="uk-UA"/>
        </w:rPr>
        <w:t xml:space="preserve"> </w:t>
      </w:r>
      <w:r w:rsidR="003B5983" w:rsidRPr="007C3C06">
        <w:rPr>
          <w:sz w:val="22"/>
          <w:szCs w:val="22"/>
          <w:lang w:val="uk-UA"/>
        </w:rPr>
        <w:t xml:space="preserve">Обов’язково перегляньте відео. Робот використовує </w:t>
      </w:r>
      <w:r w:rsidR="00D84E40" w:rsidRPr="007C3C06">
        <w:rPr>
          <w:sz w:val="22"/>
          <w:szCs w:val="22"/>
          <w:lang w:val="uk-UA"/>
        </w:rPr>
        <w:t>датчик світла, щоб визначити – знаходить</w:t>
      </w:r>
      <w:r w:rsidR="007C3C06" w:rsidRPr="007C3C06">
        <w:rPr>
          <w:sz w:val="22"/>
          <w:szCs w:val="22"/>
          <w:lang w:val="uk-UA"/>
        </w:rPr>
        <w:t>ся</w:t>
      </w:r>
      <w:r w:rsidR="00D84E40" w:rsidRPr="007C3C06">
        <w:rPr>
          <w:sz w:val="22"/>
          <w:szCs w:val="22"/>
          <w:lang w:val="uk-UA"/>
        </w:rPr>
        <w:t xml:space="preserve"> він під сонцем чи у тіні. Якщо в тіні, то серводвигуни будуть його розвертати, поки він не знайде сонце. </w:t>
      </w:r>
    </w:p>
    <w:p w14:paraId="031E79B3" w14:textId="611D2EA9" w:rsidR="007C3C06" w:rsidRDefault="007C3C06" w:rsidP="396340EC">
      <w:pPr>
        <w:rPr>
          <w:lang w:val="uk-UA"/>
        </w:rPr>
      </w:pPr>
    </w:p>
    <w:p w14:paraId="3793F97D" w14:textId="77777777" w:rsidR="007C3C06" w:rsidRPr="006141B4" w:rsidRDefault="007C3C06" w:rsidP="396340EC">
      <w:pPr>
        <w:rPr>
          <w:lang w:val="uk-UA"/>
        </w:rPr>
      </w:pPr>
    </w:p>
    <w:p w14:paraId="6F08D1D6" w14:textId="6E7547E4" w:rsidR="005B0899" w:rsidRPr="006141B4" w:rsidRDefault="00D84E40" w:rsidP="005305F6">
      <w:pPr>
        <w:pStyle w:val="Heading2"/>
        <w:rPr>
          <w:lang w:val="uk-UA"/>
        </w:rPr>
      </w:pPr>
      <w:bookmarkStart w:id="21" w:name="_Toc532166187"/>
      <w:r w:rsidRPr="006141B4">
        <w:rPr>
          <w:lang w:val="uk-UA"/>
        </w:rPr>
        <w:t>Різдвяні вогні</w:t>
      </w:r>
      <w:bookmarkEnd w:id="21"/>
    </w:p>
    <w:p w14:paraId="37024996" w14:textId="4D911FDD" w:rsidR="002877E1" w:rsidRPr="007C3C06" w:rsidRDefault="002877E1" w:rsidP="6606770E">
      <w:pPr>
        <w:rPr>
          <w:sz w:val="22"/>
          <w:szCs w:val="22"/>
          <w:lang w:val="uk-UA"/>
        </w:rPr>
      </w:pPr>
      <w:r w:rsidRPr="007C3C06">
        <w:rPr>
          <w:sz w:val="22"/>
          <w:szCs w:val="22"/>
          <w:lang w:val="uk-UA"/>
        </w:rPr>
        <w:t>Ви мо</w:t>
      </w:r>
      <w:r w:rsidR="007C3C06" w:rsidRPr="007C3C06">
        <w:rPr>
          <w:sz w:val="22"/>
          <w:szCs w:val="22"/>
          <w:lang w:val="uk-UA"/>
        </w:rPr>
        <w:t xml:space="preserve">жете створити багато проектів, </w:t>
      </w:r>
      <w:r w:rsidRPr="007C3C06">
        <w:rPr>
          <w:sz w:val="22"/>
          <w:szCs w:val="22"/>
          <w:lang w:val="uk-UA"/>
        </w:rPr>
        <w:t xml:space="preserve">використовуючи вбудовані у </w:t>
      </w:r>
      <w:r w:rsidR="6606770E" w:rsidRPr="007C3C06">
        <w:rPr>
          <w:sz w:val="22"/>
          <w:szCs w:val="22"/>
          <w:lang w:val="uk-UA"/>
        </w:rPr>
        <w:t>BrainPad</w:t>
      </w:r>
      <w:r w:rsidRPr="007C3C06">
        <w:rPr>
          <w:sz w:val="22"/>
          <w:szCs w:val="22"/>
          <w:lang w:val="uk-UA"/>
        </w:rPr>
        <w:t xml:space="preserve"> опції, але невдовзі ви захочете підключити до нього зовнішні пристрої. Так як це виходить за межі нашої книги, ми підготували для вас коротку інструкцію, щоби показати, які проекти можна реалізовувати. </w:t>
      </w:r>
    </w:p>
    <w:p w14:paraId="66D88764" w14:textId="3BC1ECFE" w:rsidR="005B0899" w:rsidRPr="007C3C06" w:rsidRDefault="002877E1" w:rsidP="6606770E">
      <w:pPr>
        <w:rPr>
          <w:sz w:val="22"/>
          <w:szCs w:val="22"/>
          <w:lang w:val="uk-UA"/>
        </w:rPr>
      </w:pPr>
      <w:r w:rsidRPr="007C3C06">
        <w:rPr>
          <w:sz w:val="22"/>
          <w:szCs w:val="22"/>
          <w:lang w:val="uk-UA"/>
        </w:rPr>
        <w:t>У цьому проекті ми будемо використовувати стрічку світлодіодів, до кожного з яких можна повер</w:t>
      </w:r>
      <w:r w:rsidR="007C3C06">
        <w:rPr>
          <w:sz w:val="22"/>
          <w:szCs w:val="22"/>
          <w:lang w:val="uk-UA"/>
        </w:rPr>
        <w:t>т</w:t>
      </w:r>
      <w:r w:rsidRPr="007C3C06">
        <w:rPr>
          <w:sz w:val="22"/>
          <w:szCs w:val="22"/>
          <w:lang w:val="uk-UA"/>
        </w:rPr>
        <w:t xml:space="preserve">атися за певною </w:t>
      </w:r>
      <w:r w:rsidR="007C3C06">
        <w:rPr>
          <w:sz w:val="22"/>
          <w:szCs w:val="22"/>
          <w:lang w:val="uk-UA"/>
        </w:rPr>
        <w:t>адресою</w:t>
      </w:r>
      <w:r w:rsidRPr="007C3C06">
        <w:rPr>
          <w:sz w:val="22"/>
          <w:szCs w:val="22"/>
          <w:lang w:val="uk-UA"/>
        </w:rPr>
        <w:t>. Тобто, будь-яким світлодіодом можна керувати окремо. Кожен світлодіод можна запалити певним кольором та яскравістю, використовуючи лише два дроти. Цими дротами світлодіод</w:t>
      </w:r>
      <w:r w:rsidR="007C3C06">
        <w:rPr>
          <w:sz w:val="22"/>
          <w:szCs w:val="22"/>
          <w:lang w:val="uk-UA"/>
        </w:rPr>
        <w:t>и отримують від нас дані, зашиф</w:t>
      </w:r>
      <w:r w:rsidRPr="007C3C06">
        <w:rPr>
          <w:sz w:val="22"/>
          <w:szCs w:val="22"/>
          <w:lang w:val="uk-UA"/>
        </w:rPr>
        <w:t xml:space="preserve">ровані пульсуючими сигналами. </w:t>
      </w:r>
    </w:p>
    <w:p w14:paraId="2D5BD2A2" w14:textId="64AFCE8E" w:rsidR="00F70781" w:rsidRPr="006141B4" w:rsidRDefault="00F70781" w:rsidP="005B0899">
      <w:pPr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11D006C7" wp14:editId="6B96E05D">
            <wp:extent cx="5943600" cy="3233737"/>
            <wp:effectExtent l="38100" t="38100" r="95250" b="100330"/>
            <wp:docPr id="56" name="Picture 56" descr="https://images-na.ssl-images-amazon.com/images/I/61PoJqWGitL._SL100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mages-na.ssl-images-amazon.com/images/I/61PoJqWGitL._SL1001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49" b="14744"/>
                    <a:stretch/>
                  </pic:blipFill>
                  <pic:spPr bwMode="auto">
                    <a:xfrm>
                      <a:off x="0" y="0"/>
                      <a:ext cx="5943600" cy="323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5491C" w14:textId="448AE05B" w:rsidR="005B0899" w:rsidRPr="00395608" w:rsidRDefault="002877E1" w:rsidP="6606770E">
      <w:pPr>
        <w:rPr>
          <w:sz w:val="22"/>
          <w:szCs w:val="22"/>
          <w:lang w:val="uk-UA"/>
        </w:rPr>
      </w:pPr>
      <w:r w:rsidRPr="00395608">
        <w:rPr>
          <w:sz w:val="22"/>
          <w:szCs w:val="22"/>
          <w:lang w:val="uk-UA"/>
        </w:rPr>
        <w:t xml:space="preserve">Вам необхідно знайти світлодіодну стрічку з контролером </w:t>
      </w:r>
      <w:r w:rsidR="6606770E" w:rsidRPr="00395608">
        <w:rPr>
          <w:sz w:val="22"/>
          <w:szCs w:val="22"/>
          <w:lang w:val="uk-UA"/>
        </w:rPr>
        <w:t xml:space="preserve">APA102. </w:t>
      </w:r>
      <w:r w:rsidR="000526B2" w:rsidRPr="00395608">
        <w:rPr>
          <w:sz w:val="22"/>
          <w:szCs w:val="22"/>
          <w:lang w:val="uk-UA"/>
        </w:rPr>
        <w:t xml:space="preserve">Цей контролер використовує </w:t>
      </w:r>
      <w:r w:rsidR="6606770E" w:rsidRPr="00395608">
        <w:rPr>
          <w:sz w:val="22"/>
          <w:szCs w:val="22"/>
          <w:lang w:val="uk-UA"/>
        </w:rPr>
        <w:t>SPI</w:t>
      </w:r>
      <w:r w:rsidR="000526B2" w:rsidRPr="00395608">
        <w:rPr>
          <w:sz w:val="22"/>
          <w:szCs w:val="22"/>
          <w:lang w:val="uk-UA"/>
        </w:rPr>
        <w:t xml:space="preserve"> протокол, який доступний на </w:t>
      </w:r>
      <w:r w:rsidR="6606770E" w:rsidRPr="00395608">
        <w:rPr>
          <w:sz w:val="22"/>
          <w:szCs w:val="22"/>
          <w:lang w:val="uk-UA"/>
        </w:rPr>
        <w:t xml:space="preserve">BrainPad. </w:t>
      </w:r>
      <w:r w:rsidR="000526B2" w:rsidRPr="00395608">
        <w:rPr>
          <w:sz w:val="22"/>
          <w:szCs w:val="22"/>
          <w:lang w:val="uk-UA"/>
        </w:rPr>
        <w:t xml:space="preserve">Ці стрічки підключаються до джерел живлення з різним вольтажем. Нам потрібні ті, які працюють від </w:t>
      </w:r>
      <w:r w:rsidR="6606770E" w:rsidRPr="00395608">
        <w:rPr>
          <w:sz w:val="22"/>
          <w:szCs w:val="22"/>
          <w:lang w:val="uk-UA"/>
        </w:rPr>
        <w:t xml:space="preserve">5В, </w:t>
      </w:r>
      <w:r w:rsidR="00395608">
        <w:rPr>
          <w:sz w:val="22"/>
          <w:szCs w:val="22"/>
          <w:lang w:val="uk-UA"/>
        </w:rPr>
        <w:t xml:space="preserve">адже </w:t>
      </w:r>
      <w:r w:rsidR="000526B2" w:rsidRPr="00395608">
        <w:rPr>
          <w:sz w:val="22"/>
          <w:szCs w:val="22"/>
          <w:lang w:val="uk-UA"/>
        </w:rPr>
        <w:t xml:space="preserve">у нас є доступ до </w:t>
      </w:r>
      <w:r w:rsidR="6606770E" w:rsidRPr="00395608">
        <w:rPr>
          <w:sz w:val="22"/>
          <w:szCs w:val="22"/>
          <w:lang w:val="uk-UA"/>
        </w:rPr>
        <w:t>5В.</w:t>
      </w:r>
    </w:p>
    <w:p w14:paraId="00685961" w14:textId="7C4277EC" w:rsidR="00D80074" w:rsidRPr="006141B4" w:rsidRDefault="00D80074" w:rsidP="008F0309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42D7C74C" wp14:editId="6D2F328D">
            <wp:extent cx="5943600" cy="1162050"/>
            <wp:effectExtent l="38100" t="38100" r="95250" b="95250"/>
            <wp:docPr id="57" name="Picture 57" descr="https://images-na.ssl-images-amazon.com/images/I/51QdRt7KzTL._SL100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mages-na.ssl-images-amazon.com/images/I/51QdRt7KzTL._SL1001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02" b="41346"/>
                    <a:stretch/>
                  </pic:blipFill>
                  <pic:spPr bwMode="auto">
                    <a:xfrm>
                      <a:off x="0" y="0"/>
                      <a:ext cx="59436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AA1C8" w14:textId="25684E80" w:rsidR="785F077B" w:rsidRPr="00395608" w:rsidRDefault="000526B2" w:rsidP="00C550C7">
      <w:pPr>
        <w:rPr>
          <w:sz w:val="22"/>
          <w:szCs w:val="22"/>
          <w:lang w:val="uk-UA"/>
        </w:rPr>
      </w:pPr>
      <w:r w:rsidRPr="00395608">
        <w:rPr>
          <w:sz w:val="22"/>
          <w:szCs w:val="22"/>
          <w:lang w:val="uk-UA"/>
        </w:rPr>
        <w:t>Цю</w:t>
      </w:r>
      <w:r w:rsidR="000B6B39" w:rsidRPr="00395608">
        <w:rPr>
          <w:sz w:val="22"/>
          <w:szCs w:val="22"/>
          <w:lang w:val="uk-UA"/>
        </w:rPr>
        <w:t xml:space="preserve"> </w:t>
      </w:r>
      <w:r w:rsidRPr="00395608">
        <w:rPr>
          <w:sz w:val="22"/>
          <w:szCs w:val="22"/>
          <w:lang w:val="uk-UA"/>
        </w:rPr>
        <w:t xml:space="preserve">стрічку можна розрізати у будь-якому місці. Щоб вона не </w:t>
      </w:r>
      <w:r w:rsidR="00D862F8" w:rsidRPr="00395608">
        <w:rPr>
          <w:sz w:val="22"/>
          <w:szCs w:val="22"/>
          <w:lang w:val="uk-UA"/>
        </w:rPr>
        <w:t xml:space="preserve">споживала надто багато енергії, залишимо 25 </w:t>
      </w:r>
      <w:r w:rsidR="000B6B39" w:rsidRPr="00395608">
        <w:rPr>
          <w:sz w:val="22"/>
          <w:szCs w:val="22"/>
          <w:lang w:val="uk-UA"/>
        </w:rPr>
        <w:t>світлодіодів. Тепер треба припаяти кілька дротів. Стрілка на стрічці</w:t>
      </w:r>
      <w:r w:rsidR="00395608">
        <w:rPr>
          <w:sz w:val="22"/>
          <w:szCs w:val="22"/>
          <w:lang w:val="uk-UA"/>
        </w:rPr>
        <w:t xml:space="preserve"> </w:t>
      </w:r>
      <w:r w:rsidR="000B6B39" w:rsidRPr="00395608">
        <w:rPr>
          <w:sz w:val="22"/>
          <w:szCs w:val="22"/>
          <w:lang w:val="uk-UA"/>
        </w:rPr>
        <w:t>вказує до якої</w:t>
      </w:r>
      <w:r w:rsidR="00395608">
        <w:rPr>
          <w:sz w:val="22"/>
          <w:szCs w:val="22"/>
          <w:lang w:val="uk-UA"/>
        </w:rPr>
        <w:t xml:space="preserve"> </w:t>
      </w:r>
      <w:r w:rsidR="000B6B39" w:rsidRPr="00395608">
        <w:rPr>
          <w:sz w:val="22"/>
          <w:szCs w:val="22"/>
          <w:lang w:val="uk-UA"/>
        </w:rPr>
        <w:t>сторони треба припаювати дроти</w:t>
      </w:r>
      <w:r w:rsidR="009B6A65" w:rsidRPr="00395608">
        <w:rPr>
          <w:sz w:val="22"/>
          <w:szCs w:val="22"/>
          <w:lang w:val="uk-UA"/>
        </w:rPr>
        <w:t xml:space="preserve">. </w:t>
      </w:r>
      <w:r w:rsidR="00C550C7" w:rsidRPr="00395608">
        <w:rPr>
          <w:sz w:val="22"/>
          <w:szCs w:val="22"/>
          <w:lang w:val="uk-UA"/>
        </w:rPr>
        <w:t xml:space="preserve">І так чотири дроти: </w:t>
      </w:r>
      <w:r w:rsidR="009B6A65" w:rsidRPr="00395608">
        <w:rPr>
          <w:sz w:val="22"/>
          <w:szCs w:val="22"/>
          <w:lang w:val="uk-UA"/>
        </w:rPr>
        <w:t>G-Ground</w:t>
      </w:r>
      <w:r w:rsidR="00DE0A38" w:rsidRPr="00395608">
        <w:rPr>
          <w:sz w:val="22"/>
          <w:szCs w:val="22"/>
          <w:lang w:val="uk-UA"/>
        </w:rPr>
        <w:t xml:space="preserve"> (</w:t>
      </w:r>
      <w:r w:rsidR="00C550C7" w:rsidRPr="00395608">
        <w:rPr>
          <w:sz w:val="22"/>
          <w:szCs w:val="22"/>
          <w:lang w:val="uk-UA"/>
        </w:rPr>
        <w:t>земля</w:t>
      </w:r>
      <w:r w:rsidR="00DE0A38" w:rsidRPr="00395608">
        <w:rPr>
          <w:sz w:val="22"/>
          <w:szCs w:val="22"/>
          <w:lang w:val="uk-UA"/>
        </w:rPr>
        <w:t>)</w:t>
      </w:r>
      <w:r w:rsidR="009B6A65" w:rsidRPr="00395608">
        <w:rPr>
          <w:sz w:val="22"/>
          <w:szCs w:val="22"/>
          <w:lang w:val="uk-UA"/>
        </w:rPr>
        <w:t>, C-Clock</w:t>
      </w:r>
      <w:r w:rsidR="00DE0A38" w:rsidRPr="00395608">
        <w:rPr>
          <w:sz w:val="22"/>
          <w:szCs w:val="22"/>
          <w:lang w:val="uk-UA"/>
        </w:rPr>
        <w:t xml:space="preserve"> (</w:t>
      </w:r>
      <w:r w:rsidR="00C550C7" w:rsidRPr="00395608">
        <w:rPr>
          <w:sz w:val="22"/>
          <w:szCs w:val="22"/>
          <w:lang w:val="uk-UA"/>
        </w:rPr>
        <w:t>тактуючий сигнал</w:t>
      </w:r>
      <w:r w:rsidR="00DE0A38" w:rsidRPr="00395608">
        <w:rPr>
          <w:sz w:val="22"/>
          <w:szCs w:val="22"/>
          <w:lang w:val="uk-UA"/>
        </w:rPr>
        <w:t>)</w:t>
      </w:r>
      <w:r w:rsidR="009B6A65" w:rsidRPr="00395608">
        <w:rPr>
          <w:sz w:val="22"/>
          <w:szCs w:val="22"/>
          <w:lang w:val="uk-UA"/>
        </w:rPr>
        <w:t>, D-Data</w:t>
      </w:r>
      <w:r w:rsidR="00DE0A38" w:rsidRPr="00395608">
        <w:rPr>
          <w:sz w:val="22"/>
          <w:szCs w:val="22"/>
          <w:lang w:val="uk-UA"/>
        </w:rPr>
        <w:t xml:space="preserve"> (</w:t>
      </w:r>
      <w:r w:rsidR="00C550C7" w:rsidRPr="00395608">
        <w:rPr>
          <w:sz w:val="22"/>
          <w:szCs w:val="22"/>
          <w:lang w:val="uk-UA"/>
        </w:rPr>
        <w:t>дані</w:t>
      </w:r>
      <w:r w:rsidR="00DE0A38" w:rsidRPr="00395608">
        <w:rPr>
          <w:sz w:val="22"/>
          <w:szCs w:val="22"/>
          <w:lang w:val="uk-UA"/>
        </w:rPr>
        <w:t>)</w:t>
      </w:r>
      <w:r w:rsidR="009B6A65" w:rsidRPr="00395608">
        <w:rPr>
          <w:sz w:val="22"/>
          <w:szCs w:val="22"/>
          <w:lang w:val="uk-UA"/>
        </w:rPr>
        <w:t xml:space="preserve"> </w:t>
      </w:r>
      <w:r w:rsidR="00DE0A38" w:rsidRPr="00395608">
        <w:rPr>
          <w:sz w:val="22"/>
          <w:szCs w:val="22"/>
          <w:lang w:val="uk-UA"/>
        </w:rPr>
        <w:t>и</w:t>
      </w:r>
      <w:r w:rsidR="009B6A65" w:rsidRPr="00395608">
        <w:rPr>
          <w:sz w:val="22"/>
          <w:szCs w:val="22"/>
          <w:lang w:val="uk-UA"/>
        </w:rPr>
        <w:t xml:space="preserve"> 5</w:t>
      </w:r>
      <w:r w:rsidR="00EA5779" w:rsidRPr="00395608">
        <w:rPr>
          <w:sz w:val="22"/>
          <w:szCs w:val="22"/>
          <w:lang w:val="uk-UA"/>
        </w:rPr>
        <w:t>V (5</w:t>
      </w:r>
      <w:r w:rsidR="00DE0A38" w:rsidRPr="00395608">
        <w:rPr>
          <w:sz w:val="22"/>
          <w:szCs w:val="22"/>
          <w:lang w:val="uk-UA"/>
        </w:rPr>
        <w:t>В</w:t>
      </w:r>
      <w:r w:rsidR="00EA5779" w:rsidRPr="00395608">
        <w:rPr>
          <w:sz w:val="22"/>
          <w:szCs w:val="22"/>
          <w:lang w:val="uk-UA"/>
        </w:rPr>
        <w:t>)</w:t>
      </w:r>
      <w:r w:rsidR="00C550C7" w:rsidRPr="00395608">
        <w:rPr>
          <w:sz w:val="22"/>
          <w:szCs w:val="22"/>
          <w:lang w:val="uk-UA"/>
        </w:rPr>
        <w:t xml:space="preserve">. </w:t>
      </w:r>
    </w:p>
    <w:p w14:paraId="6B609B0C" w14:textId="66E282C4" w:rsidR="005C62E3" w:rsidRPr="006141B4" w:rsidRDefault="005C62E3" w:rsidP="008F0309">
      <w:pPr>
        <w:rPr>
          <w:lang w:val="uk-UA"/>
        </w:rPr>
      </w:pPr>
      <w:r w:rsidRPr="006141B4">
        <w:rPr>
          <w:noProof/>
        </w:rPr>
        <w:lastRenderedPageBreak/>
        <w:drawing>
          <wp:anchor distT="0" distB="0" distL="114300" distR="114300" simplePos="0" relativeHeight="251658260" behindDoc="0" locked="0" layoutInCell="1" allowOverlap="1" wp14:anchorId="1ABF8879" wp14:editId="6BF6A870">
            <wp:simplePos x="0" y="0"/>
            <wp:positionH relativeFrom="column">
              <wp:posOffset>609600</wp:posOffset>
            </wp:positionH>
            <wp:positionV relativeFrom="paragraph">
              <wp:posOffset>0</wp:posOffset>
            </wp:positionV>
            <wp:extent cx="4591050" cy="3303270"/>
            <wp:effectExtent l="38100" t="38100" r="95250" b="8763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olderingLedStrip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3032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645B3" w14:textId="0D5278EE" w:rsidR="00D80074" w:rsidRDefault="00A939C6" w:rsidP="6606770E">
      <w:pPr>
        <w:rPr>
          <w:sz w:val="22"/>
          <w:szCs w:val="22"/>
          <w:lang w:val="uk-UA"/>
        </w:rPr>
      </w:pPr>
      <w:r w:rsidRPr="00395608">
        <w:rPr>
          <w:noProof/>
          <w:sz w:val="22"/>
          <w:szCs w:val="22"/>
        </w:rPr>
        <w:lastRenderedPageBreak/>
        <w:drawing>
          <wp:anchor distT="0" distB="0" distL="114300" distR="114300" simplePos="0" relativeHeight="251658259" behindDoc="0" locked="0" layoutInCell="1" allowOverlap="1" wp14:anchorId="11EFD178" wp14:editId="666E7BE8">
            <wp:simplePos x="0" y="0"/>
            <wp:positionH relativeFrom="column">
              <wp:posOffset>-28575</wp:posOffset>
            </wp:positionH>
            <wp:positionV relativeFrom="paragraph">
              <wp:posOffset>532130</wp:posOffset>
            </wp:positionV>
            <wp:extent cx="5815584" cy="4014216"/>
            <wp:effectExtent l="38100" t="38100" r="90170" b="100965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LedStripPluggedInBrainpad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5584" cy="401421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785F077B" w:rsidRPr="00395608">
        <w:rPr>
          <w:sz w:val="22"/>
          <w:szCs w:val="22"/>
          <w:lang w:val="uk-UA"/>
        </w:rPr>
        <w:t>GND</w:t>
      </w:r>
      <w:r w:rsidR="00C550C7" w:rsidRPr="00395608">
        <w:rPr>
          <w:sz w:val="22"/>
          <w:szCs w:val="22"/>
          <w:lang w:val="uk-UA"/>
        </w:rPr>
        <w:t xml:space="preserve"> і</w:t>
      </w:r>
      <w:r w:rsidR="785F077B" w:rsidRPr="00395608">
        <w:rPr>
          <w:sz w:val="22"/>
          <w:szCs w:val="22"/>
          <w:lang w:val="uk-UA"/>
        </w:rPr>
        <w:t xml:space="preserve"> 5V </w:t>
      </w:r>
      <w:r w:rsidR="00C550C7" w:rsidRPr="00395608">
        <w:rPr>
          <w:sz w:val="22"/>
          <w:szCs w:val="22"/>
          <w:lang w:val="uk-UA"/>
        </w:rPr>
        <w:t>зрозум</w:t>
      </w:r>
      <w:r w:rsidR="00395608">
        <w:rPr>
          <w:sz w:val="22"/>
          <w:szCs w:val="22"/>
          <w:lang w:val="uk-UA"/>
        </w:rPr>
        <w:t>іло позначені на додаткових конн</w:t>
      </w:r>
      <w:r w:rsidR="00C550C7" w:rsidRPr="00395608">
        <w:rPr>
          <w:sz w:val="22"/>
          <w:szCs w:val="22"/>
          <w:lang w:val="uk-UA"/>
        </w:rPr>
        <w:t xml:space="preserve">екторах </w:t>
      </w:r>
      <w:r w:rsidR="785F077B" w:rsidRPr="00395608">
        <w:rPr>
          <w:sz w:val="22"/>
          <w:szCs w:val="22"/>
          <w:lang w:val="uk-UA"/>
        </w:rPr>
        <w:t>BrainPad’</w:t>
      </w:r>
      <w:r w:rsidR="00C550C7" w:rsidRPr="00395608">
        <w:rPr>
          <w:sz w:val="22"/>
          <w:szCs w:val="22"/>
          <w:lang w:val="uk-UA"/>
        </w:rPr>
        <w:t>у</w:t>
      </w:r>
      <w:r w:rsidR="785F077B" w:rsidRPr="00395608">
        <w:rPr>
          <w:sz w:val="22"/>
          <w:szCs w:val="22"/>
          <w:lang w:val="uk-UA"/>
        </w:rPr>
        <w:t>. C-</w:t>
      </w:r>
      <w:r w:rsidR="00EA5779" w:rsidRPr="00395608">
        <w:rPr>
          <w:sz w:val="22"/>
          <w:szCs w:val="22"/>
          <w:lang w:val="uk-UA"/>
        </w:rPr>
        <w:t xml:space="preserve">Clock </w:t>
      </w:r>
      <w:r w:rsidR="00C550C7" w:rsidRPr="00395608">
        <w:rPr>
          <w:sz w:val="22"/>
          <w:szCs w:val="22"/>
          <w:lang w:val="uk-UA"/>
        </w:rPr>
        <w:t xml:space="preserve">повинен бути підключеним до </w:t>
      </w:r>
      <w:r w:rsidR="785F077B" w:rsidRPr="00395608">
        <w:rPr>
          <w:sz w:val="22"/>
          <w:szCs w:val="22"/>
          <w:lang w:val="uk-UA"/>
        </w:rPr>
        <w:t xml:space="preserve">SCK </w:t>
      </w:r>
      <w:r w:rsidR="00395608">
        <w:rPr>
          <w:sz w:val="22"/>
          <w:szCs w:val="22"/>
          <w:lang w:val="uk-UA"/>
        </w:rPr>
        <w:t xml:space="preserve"> на</w:t>
      </w:r>
      <w:r w:rsidR="785F077B" w:rsidRPr="00395608">
        <w:rPr>
          <w:sz w:val="22"/>
          <w:szCs w:val="22"/>
          <w:lang w:val="uk-UA"/>
        </w:rPr>
        <w:t xml:space="preserve"> BrainPad. D-Data</w:t>
      </w:r>
      <w:r w:rsidR="00C550C7" w:rsidRPr="00395608">
        <w:rPr>
          <w:sz w:val="22"/>
          <w:szCs w:val="22"/>
          <w:lang w:val="uk-UA"/>
        </w:rPr>
        <w:t xml:space="preserve"> треба підключити до </w:t>
      </w:r>
      <w:r w:rsidR="785F077B" w:rsidRPr="00395608">
        <w:rPr>
          <w:sz w:val="22"/>
          <w:szCs w:val="22"/>
          <w:lang w:val="uk-UA"/>
        </w:rPr>
        <w:t>MOSI BrainPad.</w:t>
      </w:r>
      <w:r w:rsidR="00EA5779" w:rsidRPr="00395608">
        <w:rPr>
          <w:sz w:val="22"/>
          <w:szCs w:val="22"/>
          <w:lang w:val="uk-UA"/>
        </w:rPr>
        <w:t xml:space="preserve"> </w:t>
      </w:r>
    </w:p>
    <w:p w14:paraId="1ADDA19B" w14:textId="77777777" w:rsidR="00395608" w:rsidRPr="00395608" w:rsidRDefault="00395608" w:rsidP="6606770E">
      <w:pPr>
        <w:rPr>
          <w:sz w:val="22"/>
          <w:szCs w:val="22"/>
          <w:lang w:val="uk-UA"/>
        </w:rPr>
      </w:pPr>
    </w:p>
    <w:p w14:paraId="16B11110" w14:textId="1CDAC4D2" w:rsidR="00DA2E7D" w:rsidRPr="00395608" w:rsidRDefault="001218D2" w:rsidP="6606770E">
      <w:pPr>
        <w:rPr>
          <w:sz w:val="22"/>
          <w:szCs w:val="22"/>
          <w:lang w:val="uk-UA"/>
        </w:rPr>
      </w:pPr>
      <w:r w:rsidRPr="00395608">
        <w:rPr>
          <w:sz w:val="22"/>
          <w:szCs w:val="22"/>
          <w:lang w:val="uk-UA"/>
        </w:rPr>
        <w:t>У кожному світлодіоді є</w:t>
      </w:r>
      <w:r w:rsidR="00395608">
        <w:rPr>
          <w:sz w:val="22"/>
          <w:szCs w:val="22"/>
          <w:lang w:val="uk-UA"/>
        </w:rPr>
        <w:t xml:space="preserve"> </w:t>
      </w:r>
      <w:r w:rsidRPr="00395608">
        <w:rPr>
          <w:sz w:val="22"/>
          <w:szCs w:val="22"/>
          <w:lang w:val="uk-UA"/>
        </w:rPr>
        <w:t>три маленькі світлодіодики – червоний, синій і зелений. Керуючи інтенсивністю підсвічування кожного з них можна створити колір</w:t>
      </w:r>
      <w:r w:rsidR="00395608">
        <w:rPr>
          <w:sz w:val="22"/>
          <w:szCs w:val="22"/>
          <w:lang w:val="uk-UA"/>
        </w:rPr>
        <w:t>,</w:t>
      </w:r>
      <w:r w:rsidRPr="00395608">
        <w:rPr>
          <w:sz w:val="22"/>
          <w:szCs w:val="22"/>
          <w:lang w:val="uk-UA"/>
        </w:rPr>
        <w:t xml:space="preserve"> який вам подобається. Є кілька онлайн-інструментів, які допоможуть вам обрати</w:t>
      </w:r>
      <w:r w:rsidR="00395608">
        <w:rPr>
          <w:sz w:val="22"/>
          <w:szCs w:val="22"/>
          <w:lang w:val="uk-UA"/>
        </w:rPr>
        <w:t xml:space="preserve"> потрібний</w:t>
      </w:r>
      <w:r w:rsidRPr="00395608">
        <w:rPr>
          <w:sz w:val="22"/>
          <w:szCs w:val="22"/>
          <w:lang w:val="uk-UA"/>
        </w:rPr>
        <w:t xml:space="preserve"> колір. Хороший приклад ви можете знайти тут</w:t>
      </w:r>
      <w:r w:rsidR="6606770E" w:rsidRPr="00395608">
        <w:rPr>
          <w:sz w:val="22"/>
          <w:szCs w:val="22"/>
          <w:lang w:val="uk-UA"/>
        </w:rPr>
        <w:t xml:space="preserve"> </w:t>
      </w:r>
      <w:hyperlink r:id="rId86">
        <w:r w:rsidR="6606770E" w:rsidRPr="00395608">
          <w:rPr>
            <w:rStyle w:val="Hyperlink"/>
            <w:sz w:val="22"/>
            <w:szCs w:val="22"/>
            <w:lang w:val="uk-UA"/>
          </w:rPr>
          <w:t>http://www.rgbtool.com</w:t>
        </w:r>
      </w:hyperlink>
      <w:r w:rsidR="6606770E" w:rsidRPr="00395608">
        <w:rPr>
          <w:sz w:val="22"/>
          <w:szCs w:val="22"/>
          <w:lang w:val="uk-UA"/>
        </w:rPr>
        <w:t xml:space="preserve">. </w:t>
      </w:r>
      <w:r w:rsidRPr="00395608">
        <w:rPr>
          <w:sz w:val="22"/>
          <w:szCs w:val="22"/>
          <w:lang w:val="uk-UA"/>
        </w:rPr>
        <w:t xml:space="preserve">Вам потрібно встановити значення </w:t>
      </w:r>
      <w:r w:rsidR="6606770E" w:rsidRPr="00395608">
        <w:rPr>
          <w:sz w:val="22"/>
          <w:szCs w:val="22"/>
          <w:lang w:val="uk-UA"/>
        </w:rPr>
        <w:t>R (</w:t>
      </w:r>
      <w:r w:rsidRPr="00395608">
        <w:rPr>
          <w:sz w:val="22"/>
          <w:szCs w:val="22"/>
          <w:lang w:val="uk-UA"/>
        </w:rPr>
        <w:t>червоний</w:t>
      </w:r>
      <w:r w:rsidR="6606770E" w:rsidRPr="00395608">
        <w:rPr>
          <w:sz w:val="22"/>
          <w:szCs w:val="22"/>
          <w:lang w:val="uk-UA"/>
        </w:rPr>
        <w:t>), G (</w:t>
      </w:r>
      <w:r w:rsidRPr="00395608">
        <w:rPr>
          <w:sz w:val="22"/>
          <w:szCs w:val="22"/>
          <w:lang w:val="uk-UA"/>
        </w:rPr>
        <w:t>зелений</w:t>
      </w:r>
      <w:r w:rsidR="6606770E" w:rsidRPr="00395608">
        <w:rPr>
          <w:sz w:val="22"/>
          <w:szCs w:val="22"/>
          <w:lang w:val="uk-UA"/>
        </w:rPr>
        <w:t xml:space="preserve">), </w:t>
      </w:r>
      <w:r w:rsidRPr="00395608">
        <w:rPr>
          <w:sz w:val="22"/>
          <w:szCs w:val="22"/>
          <w:lang w:val="uk-UA"/>
        </w:rPr>
        <w:t>і</w:t>
      </w:r>
      <w:r w:rsidR="6606770E" w:rsidRPr="00395608">
        <w:rPr>
          <w:sz w:val="22"/>
          <w:szCs w:val="22"/>
          <w:lang w:val="uk-UA"/>
        </w:rPr>
        <w:t xml:space="preserve"> B (</w:t>
      </w:r>
      <w:r w:rsidRPr="00395608">
        <w:rPr>
          <w:sz w:val="22"/>
          <w:szCs w:val="22"/>
          <w:lang w:val="uk-UA"/>
        </w:rPr>
        <w:t>синій</w:t>
      </w:r>
      <w:r w:rsidR="6606770E" w:rsidRPr="00395608">
        <w:rPr>
          <w:sz w:val="22"/>
          <w:szCs w:val="22"/>
          <w:lang w:val="uk-UA"/>
        </w:rPr>
        <w:t>)</w:t>
      </w:r>
      <w:r w:rsidRPr="00395608">
        <w:rPr>
          <w:sz w:val="22"/>
          <w:szCs w:val="22"/>
          <w:lang w:val="uk-UA"/>
        </w:rPr>
        <w:t>.</w:t>
      </w:r>
    </w:p>
    <w:p w14:paraId="426AB2FB" w14:textId="509670D8" w:rsidR="006C37C6" w:rsidRPr="006141B4" w:rsidRDefault="006C37C6" w:rsidP="006C37C6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42C9078C" wp14:editId="67FF7F4E">
            <wp:extent cx="5091430" cy="3138805"/>
            <wp:effectExtent l="38100" t="38100" r="90170" b="99695"/>
            <wp:docPr id="83452175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1430" cy="313880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510A0D" w14:textId="77777777" w:rsidR="001218D2" w:rsidRPr="00C84BCB" w:rsidRDefault="001218D2" w:rsidP="005935D4">
      <w:pPr>
        <w:rPr>
          <w:sz w:val="22"/>
          <w:szCs w:val="22"/>
          <w:lang w:val="uk-UA"/>
        </w:rPr>
      </w:pPr>
      <w:r w:rsidRPr="00C84BCB">
        <w:rPr>
          <w:sz w:val="22"/>
          <w:szCs w:val="22"/>
          <w:lang w:val="uk-UA"/>
        </w:rPr>
        <w:t xml:space="preserve">Команди, які ми надсилаємо світлодіодам, використовують шину </w:t>
      </w:r>
      <w:r w:rsidR="005935D4" w:rsidRPr="00C84BCB">
        <w:rPr>
          <w:sz w:val="22"/>
          <w:szCs w:val="22"/>
          <w:lang w:val="uk-UA"/>
        </w:rPr>
        <w:t>SPI,</w:t>
      </w:r>
      <w:r w:rsidRPr="00C84BCB">
        <w:rPr>
          <w:sz w:val="22"/>
          <w:szCs w:val="22"/>
          <w:lang w:val="uk-UA"/>
        </w:rPr>
        <w:t xml:space="preserve"> яка доступна в </w:t>
      </w:r>
      <w:r w:rsidR="005935D4" w:rsidRPr="00C84BCB">
        <w:rPr>
          <w:sz w:val="22"/>
          <w:szCs w:val="22"/>
          <w:lang w:val="uk-UA"/>
        </w:rPr>
        <w:t xml:space="preserve">BrainPad. </w:t>
      </w:r>
      <w:r w:rsidRPr="00C84BCB">
        <w:rPr>
          <w:sz w:val="22"/>
          <w:szCs w:val="22"/>
          <w:lang w:val="uk-UA"/>
        </w:rPr>
        <w:t xml:space="preserve">Щоб почати послідовно надсилати команди світлодіодам, потрібно відправити блок стартового коду. В даному випадку це просто чотири нулі. </w:t>
      </w:r>
    </w:p>
    <w:p w14:paraId="29706AFD" w14:textId="2E70EC0B" w:rsidR="001218D2" w:rsidRPr="00C84BCB" w:rsidRDefault="001218D2" w:rsidP="6606770E">
      <w:pPr>
        <w:rPr>
          <w:sz w:val="22"/>
          <w:szCs w:val="22"/>
          <w:lang w:val="uk-UA"/>
        </w:rPr>
      </w:pPr>
      <w:r w:rsidRPr="00C84BCB">
        <w:rPr>
          <w:sz w:val="22"/>
          <w:szCs w:val="22"/>
          <w:lang w:val="uk-UA"/>
        </w:rPr>
        <w:t>Після стартового блоку кожному світлодіоду необхідно чотири числа, щоби ним керувати. Перше чи</w:t>
      </w:r>
      <w:r w:rsidR="00C84BCB">
        <w:rPr>
          <w:sz w:val="22"/>
          <w:szCs w:val="22"/>
          <w:lang w:val="uk-UA"/>
        </w:rPr>
        <w:t>сло керує загальною яскравістю в</w:t>
      </w:r>
      <w:r w:rsidRPr="00C84BCB">
        <w:rPr>
          <w:sz w:val="22"/>
          <w:szCs w:val="22"/>
          <w:lang w:val="uk-UA"/>
        </w:rPr>
        <w:t>сіх св</w:t>
      </w:r>
      <w:r w:rsidR="00C84BCB">
        <w:rPr>
          <w:sz w:val="22"/>
          <w:szCs w:val="22"/>
          <w:lang w:val="uk-UA"/>
        </w:rPr>
        <w:t>ітлодіодів на стрічці. Давайте в</w:t>
      </w:r>
      <w:r w:rsidRPr="00C84BCB">
        <w:rPr>
          <w:sz w:val="22"/>
          <w:szCs w:val="22"/>
          <w:lang w:val="uk-UA"/>
        </w:rPr>
        <w:t xml:space="preserve">становимо перше число, наприклад, 255, воно виставить повну яскравість. </w:t>
      </w:r>
    </w:p>
    <w:p w14:paraId="742EB057" w14:textId="7DD25F38" w:rsidR="5B472329" w:rsidRPr="00C84BCB" w:rsidRDefault="001218D2" w:rsidP="5B472329">
      <w:pPr>
        <w:rPr>
          <w:sz w:val="22"/>
          <w:szCs w:val="22"/>
          <w:lang w:val="uk-UA"/>
        </w:rPr>
      </w:pPr>
      <w:r w:rsidRPr="00C84BCB">
        <w:rPr>
          <w:sz w:val="22"/>
          <w:szCs w:val="22"/>
          <w:lang w:val="uk-UA"/>
        </w:rPr>
        <w:t>Після першого числа вводимо три інших у діапазоні від 0 до255. Так ми керуємо яскравістю</w:t>
      </w:r>
      <w:r w:rsidR="00C84BCB">
        <w:rPr>
          <w:sz w:val="22"/>
          <w:szCs w:val="22"/>
          <w:lang w:val="uk-UA"/>
        </w:rPr>
        <w:t xml:space="preserve"> </w:t>
      </w:r>
      <w:r w:rsidRPr="00C84BCB">
        <w:rPr>
          <w:sz w:val="22"/>
          <w:szCs w:val="22"/>
          <w:lang w:val="uk-UA"/>
        </w:rPr>
        <w:t>синього, зеленого і червоного у кожному світлодіоді. Щоб</w:t>
      </w:r>
      <w:r w:rsidR="00C84BCB">
        <w:rPr>
          <w:sz w:val="22"/>
          <w:szCs w:val="22"/>
          <w:lang w:val="uk-UA"/>
        </w:rPr>
        <w:t>и</w:t>
      </w:r>
      <w:r w:rsidRPr="00C84BCB">
        <w:rPr>
          <w:sz w:val="22"/>
          <w:szCs w:val="22"/>
          <w:lang w:val="uk-UA"/>
        </w:rPr>
        <w:t xml:space="preserve"> запалити світлодіод синім кольором, вам потрібно </w:t>
      </w:r>
      <w:r w:rsidR="009400DD" w:rsidRPr="00C84BCB">
        <w:rPr>
          <w:sz w:val="22"/>
          <w:szCs w:val="22"/>
          <w:lang w:val="uk-UA"/>
        </w:rPr>
        <w:t xml:space="preserve">255,0,0. </w:t>
      </w:r>
      <w:r w:rsidR="00361AEC" w:rsidRPr="00C84BCB">
        <w:rPr>
          <w:sz w:val="22"/>
          <w:szCs w:val="22"/>
          <w:lang w:val="uk-UA"/>
        </w:rPr>
        <w:t>Щоб відключити його, вам</w:t>
      </w:r>
      <w:r w:rsidR="00C84BCB">
        <w:rPr>
          <w:sz w:val="22"/>
          <w:szCs w:val="22"/>
          <w:lang w:val="uk-UA"/>
        </w:rPr>
        <w:t xml:space="preserve"> </w:t>
      </w:r>
      <w:r w:rsidR="00361AEC" w:rsidRPr="00C84BCB">
        <w:rPr>
          <w:sz w:val="22"/>
          <w:szCs w:val="22"/>
          <w:lang w:val="uk-UA"/>
        </w:rPr>
        <w:t xml:space="preserve">потрібно відправити </w:t>
      </w:r>
      <w:r w:rsidR="009400DD" w:rsidRPr="00C84BCB">
        <w:rPr>
          <w:sz w:val="22"/>
          <w:szCs w:val="22"/>
          <w:lang w:val="uk-UA"/>
        </w:rPr>
        <w:t xml:space="preserve">0,0,0. </w:t>
      </w:r>
      <w:r w:rsidR="00361AEC" w:rsidRPr="00C84BCB">
        <w:rPr>
          <w:sz w:val="22"/>
          <w:szCs w:val="22"/>
          <w:lang w:val="uk-UA"/>
        </w:rPr>
        <w:t xml:space="preserve">Щоб світлодіод горів яскравим білим світлом, потрібно відправити </w:t>
      </w:r>
      <w:r w:rsidR="009400DD" w:rsidRPr="00C84BCB">
        <w:rPr>
          <w:sz w:val="22"/>
          <w:szCs w:val="22"/>
          <w:lang w:val="uk-UA"/>
        </w:rPr>
        <w:t xml:space="preserve">255,255,255. </w:t>
      </w:r>
    </w:p>
    <w:p w14:paraId="777B0E10" w14:textId="77777777" w:rsidR="00361AEC" w:rsidRPr="00C84BCB" w:rsidRDefault="00361AEC" w:rsidP="5B472329">
      <w:pPr>
        <w:rPr>
          <w:sz w:val="22"/>
          <w:szCs w:val="22"/>
          <w:lang w:val="uk-UA"/>
        </w:rPr>
      </w:pPr>
      <w:r w:rsidRPr="00C84BCB">
        <w:rPr>
          <w:sz w:val="22"/>
          <w:szCs w:val="22"/>
          <w:lang w:val="uk-UA"/>
        </w:rPr>
        <w:t>Світлодіоди у стрічці підключені послідовно один за одним. Перший колір відправляється першому світлодіоду, другий – другому тощо. Світлодіоди будуть безперервно світитися, поки не отримають новий стартовий блок (чотири нулі), після цього послідовно повторюється процес.</w:t>
      </w:r>
    </w:p>
    <w:p w14:paraId="2D82301B" w14:textId="25FD62BB" w:rsidR="00455AD5" w:rsidRPr="00C84BCB" w:rsidRDefault="00361AEC" w:rsidP="008F0309">
      <w:pPr>
        <w:rPr>
          <w:sz w:val="22"/>
          <w:szCs w:val="22"/>
          <w:lang w:val="uk-UA"/>
        </w:rPr>
      </w:pPr>
      <w:r w:rsidRPr="00C84BCB">
        <w:rPr>
          <w:sz w:val="22"/>
          <w:szCs w:val="22"/>
          <w:lang w:val="uk-UA"/>
        </w:rPr>
        <w:t xml:space="preserve">У цьому прикладі досить багато блоків, тому легшим шляхом буде переключитися на </w:t>
      </w:r>
      <w:r w:rsidR="00593196" w:rsidRPr="00C84BCB">
        <w:rPr>
          <w:sz w:val="22"/>
          <w:szCs w:val="22"/>
          <w:lang w:val="uk-UA"/>
        </w:rPr>
        <w:t xml:space="preserve">JavaScript, </w:t>
      </w:r>
      <w:r w:rsidRPr="00C84BCB">
        <w:rPr>
          <w:sz w:val="22"/>
          <w:szCs w:val="22"/>
          <w:lang w:val="uk-UA"/>
        </w:rPr>
        <w:t xml:space="preserve">скопіювати і вставити цей код </w:t>
      </w:r>
      <w:r w:rsidR="004865C1" w:rsidRPr="00C84BCB">
        <w:rPr>
          <w:sz w:val="22"/>
          <w:szCs w:val="22"/>
          <w:lang w:val="uk-UA"/>
        </w:rPr>
        <w:t>JavaScript</w:t>
      </w:r>
      <w:r w:rsidR="00593196" w:rsidRPr="00C84BCB">
        <w:rPr>
          <w:sz w:val="22"/>
          <w:szCs w:val="22"/>
          <w:lang w:val="uk-UA"/>
        </w:rPr>
        <w:t xml:space="preserve"> </w:t>
      </w:r>
      <w:r w:rsidR="00C84BCB" w:rsidRPr="00C84BCB">
        <w:rPr>
          <w:sz w:val="22"/>
          <w:szCs w:val="22"/>
          <w:lang w:val="uk-UA"/>
        </w:rPr>
        <w:t xml:space="preserve">у </w:t>
      </w:r>
      <w:r w:rsidR="004865C1" w:rsidRPr="00C84BCB">
        <w:rPr>
          <w:sz w:val="22"/>
          <w:szCs w:val="22"/>
          <w:lang w:val="uk-UA"/>
        </w:rPr>
        <w:t>редактор в</w:t>
      </w:r>
      <w:r w:rsidR="00593196" w:rsidRPr="00C84BCB">
        <w:rPr>
          <w:sz w:val="22"/>
          <w:szCs w:val="22"/>
          <w:lang w:val="uk-UA"/>
        </w:rPr>
        <w:t xml:space="preserve"> MakeCode: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C07090" w:rsidRPr="006141B4" w14:paraId="2E6FBDAD" w14:textId="77777777" w:rsidTr="3FC69494">
        <w:tc>
          <w:tcPr>
            <w:tcW w:w="9350" w:type="dxa"/>
          </w:tcPr>
          <w:p w14:paraId="28F675B1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center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12</w:t>
            </w:r>
          </w:p>
          <w:p w14:paraId="120DD082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startRed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3704D076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startGreen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4EBE1269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startBlue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6CD53449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lastRenderedPageBreak/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red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4A43D52C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green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2755CE2E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blue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21D38258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data: Buffer = </w:t>
            </w:r>
            <w:r w:rsidRPr="006141B4">
              <w:rPr>
                <w:rFonts w:ascii="Consolas" w:eastAsia="Consolas" w:hAnsi="Consolas" w:cs="Consolas"/>
                <w:color w:val="EF2D56"/>
                <w:sz w:val="19"/>
                <w:szCs w:val="19"/>
                <w:lang w:val="uk-UA"/>
              </w:rPr>
              <w:t>pins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.createBuffer(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4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</w:t>
            </w:r>
          </w:p>
          <w:p w14:paraId="4A3C3652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dummy: Buffer = </w:t>
            </w:r>
            <w:r w:rsidRPr="006141B4">
              <w:rPr>
                <w:rFonts w:ascii="Consolas" w:eastAsia="Consolas" w:hAnsi="Consolas" w:cs="Consolas"/>
                <w:color w:val="EF2D56"/>
                <w:sz w:val="19"/>
                <w:szCs w:val="19"/>
                <w:lang w:val="uk-UA"/>
              </w:rPr>
              <w:t>pins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.createBuffer(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4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</w:t>
            </w:r>
          </w:p>
          <w:p w14:paraId="02FCC527" w14:textId="77777777" w:rsidR="00912634" w:rsidRPr="006141B4" w:rsidRDefault="00912634" w:rsidP="00912634">
            <w:pPr>
              <w:shd w:val="clear" w:color="auto" w:fill="FFFFFE"/>
              <w:spacing w:before="0" w:line="390" w:lineRule="atLeast"/>
              <w:rPr>
                <w:rFonts w:ascii="Consolas" w:eastAsia="Times New Roman" w:hAnsi="Consolas" w:cs="Courier New"/>
                <w:color w:val="000000"/>
                <w:sz w:val="19"/>
                <w:szCs w:val="19"/>
                <w:lang w:val="uk-UA"/>
              </w:rPr>
            </w:pPr>
          </w:p>
          <w:p w14:paraId="36242915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EF2D56"/>
                <w:sz w:val="19"/>
                <w:szCs w:val="19"/>
                <w:lang w:val="uk-UA"/>
              </w:rPr>
              <w:t>pins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.</w:t>
            </w:r>
            <w:r w:rsidRPr="006141B4">
              <w:rPr>
                <w:rFonts w:ascii="Consolas" w:eastAsia="Consolas" w:hAnsi="Consolas" w:cs="Consolas"/>
                <w:color w:val="EF2D56"/>
                <w:sz w:val="19"/>
                <w:szCs w:val="19"/>
                <w:lang w:val="uk-UA"/>
              </w:rPr>
              <w:t>spiFrequency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(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1000000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</w:t>
            </w:r>
          </w:p>
          <w:p w14:paraId="2448E226" w14:textId="77777777" w:rsidR="00912634" w:rsidRPr="006141B4" w:rsidRDefault="00912634" w:rsidP="00912634">
            <w:pPr>
              <w:shd w:val="clear" w:color="auto" w:fill="FFFFFE"/>
              <w:spacing w:before="0" w:line="390" w:lineRule="atLeast"/>
              <w:rPr>
                <w:rFonts w:ascii="Consolas" w:eastAsia="Times New Roman" w:hAnsi="Consolas" w:cs="Courier New"/>
                <w:color w:val="000000"/>
                <w:sz w:val="19"/>
                <w:szCs w:val="19"/>
                <w:lang w:val="uk-UA"/>
              </w:rPr>
            </w:pPr>
          </w:p>
          <w:p w14:paraId="1B189C48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function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SendStart() {</w:t>
            </w:r>
          </w:p>
          <w:p w14:paraId="1A302CC8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data[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]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4532B817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data[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1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]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45CD367A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data[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]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6CAFC447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data[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3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]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</w:p>
          <w:p w14:paraId="2E09CF74" w14:textId="77777777" w:rsidR="00912634" w:rsidRPr="006141B4" w:rsidRDefault="00912634" w:rsidP="00912634">
            <w:pPr>
              <w:shd w:val="clear" w:color="auto" w:fill="FFFFFE"/>
              <w:spacing w:before="0" w:line="390" w:lineRule="atLeast"/>
              <w:rPr>
                <w:rFonts w:ascii="Consolas" w:eastAsia="Times New Roman" w:hAnsi="Consolas" w:cs="Courier New"/>
                <w:color w:val="000000"/>
                <w:sz w:val="19"/>
                <w:szCs w:val="19"/>
                <w:lang w:val="uk-UA"/>
              </w:rPr>
            </w:pPr>
          </w:p>
          <w:p w14:paraId="49687220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EF2D56"/>
                <w:sz w:val="19"/>
                <w:szCs w:val="19"/>
                <w:lang w:val="uk-UA"/>
              </w:rPr>
              <w:t>pins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.</w:t>
            </w:r>
            <w:r w:rsidRPr="006141B4">
              <w:rPr>
                <w:rFonts w:ascii="Consolas" w:eastAsia="Consolas" w:hAnsi="Consolas" w:cs="Consolas"/>
                <w:color w:val="EF2D56"/>
                <w:sz w:val="19"/>
                <w:szCs w:val="19"/>
                <w:lang w:val="uk-UA"/>
              </w:rPr>
              <w:t>spiTransfer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(data, dummy)</w:t>
            </w:r>
          </w:p>
          <w:p w14:paraId="46EF1F6C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}</w:t>
            </w:r>
          </w:p>
          <w:p w14:paraId="5E955E5B" w14:textId="77777777" w:rsidR="00912634" w:rsidRPr="006141B4" w:rsidRDefault="00912634" w:rsidP="00912634">
            <w:pPr>
              <w:shd w:val="clear" w:color="auto" w:fill="FFFFFE"/>
              <w:spacing w:before="0" w:line="390" w:lineRule="atLeast"/>
              <w:rPr>
                <w:rFonts w:ascii="Consolas" w:eastAsia="Times New Roman" w:hAnsi="Consolas" w:cs="Courier New"/>
                <w:color w:val="000000"/>
                <w:sz w:val="19"/>
                <w:szCs w:val="19"/>
                <w:lang w:val="uk-UA"/>
              </w:rPr>
            </w:pPr>
          </w:p>
          <w:p w14:paraId="2351A705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function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SendRGB(red: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number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, green: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number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, blue: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number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 {</w:t>
            </w:r>
          </w:p>
          <w:p w14:paraId="0E813C1E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data[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]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255</w:t>
            </w:r>
          </w:p>
          <w:p w14:paraId="0EEC0173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data[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1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] = blue</w:t>
            </w:r>
          </w:p>
          <w:p w14:paraId="0F00553F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data[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] = green</w:t>
            </w:r>
          </w:p>
          <w:p w14:paraId="1AD31BC5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data[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3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] = red</w:t>
            </w:r>
          </w:p>
          <w:p w14:paraId="2FDD0BCA" w14:textId="77777777" w:rsidR="00912634" w:rsidRPr="006141B4" w:rsidRDefault="00912634" w:rsidP="00912634">
            <w:pPr>
              <w:shd w:val="clear" w:color="auto" w:fill="FFFFFE"/>
              <w:spacing w:before="0" w:line="390" w:lineRule="atLeast"/>
              <w:rPr>
                <w:rFonts w:ascii="Consolas" w:eastAsia="Times New Roman" w:hAnsi="Consolas" w:cs="Courier New"/>
                <w:color w:val="000000"/>
                <w:sz w:val="19"/>
                <w:szCs w:val="19"/>
                <w:lang w:val="uk-UA"/>
              </w:rPr>
            </w:pPr>
          </w:p>
          <w:p w14:paraId="4E1A1933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EF2D56"/>
                <w:sz w:val="19"/>
                <w:szCs w:val="19"/>
                <w:lang w:val="uk-UA"/>
              </w:rPr>
              <w:t>pins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.</w:t>
            </w:r>
            <w:r w:rsidRPr="006141B4">
              <w:rPr>
                <w:rFonts w:ascii="Consolas" w:eastAsia="Consolas" w:hAnsi="Consolas" w:cs="Consolas"/>
                <w:color w:val="EF2D56"/>
                <w:sz w:val="19"/>
                <w:szCs w:val="19"/>
                <w:lang w:val="uk-UA"/>
              </w:rPr>
              <w:t>spiTransfer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(data, dummy)</w:t>
            </w:r>
          </w:p>
          <w:p w14:paraId="5A45AB0B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}</w:t>
            </w:r>
          </w:p>
          <w:p w14:paraId="3DBFA5F4" w14:textId="77777777" w:rsidR="00912634" w:rsidRPr="006141B4" w:rsidRDefault="00912634" w:rsidP="00912634">
            <w:pPr>
              <w:shd w:val="clear" w:color="auto" w:fill="FFFFFE"/>
              <w:spacing w:before="0" w:line="390" w:lineRule="atLeast"/>
              <w:rPr>
                <w:rFonts w:ascii="Consolas" w:eastAsia="Times New Roman" w:hAnsi="Consolas" w:cs="Courier New"/>
                <w:color w:val="000000"/>
                <w:sz w:val="19"/>
                <w:szCs w:val="19"/>
                <w:lang w:val="uk-UA"/>
              </w:rPr>
            </w:pPr>
          </w:p>
          <w:p w14:paraId="7C4E5D20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40BF4A"/>
                <w:sz w:val="19"/>
                <w:szCs w:val="19"/>
                <w:lang w:val="uk-UA"/>
              </w:rPr>
              <w:t>forever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function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 () {</w:t>
            </w:r>
          </w:p>
          <w:p w14:paraId="65578C82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startRed =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.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constrain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(startRed +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.randomRange(-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),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255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</w:t>
            </w:r>
          </w:p>
          <w:p w14:paraId="6AB6490A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startGreen =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.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constrain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(startGreen +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.randomRange(-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),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255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</w:t>
            </w:r>
          </w:p>
          <w:p w14:paraId="6E1D0176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startBlue =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.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constrain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(startBlue +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.randomRange(-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),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255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</w:t>
            </w:r>
          </w:p>
          <w:p w14:paraId="69CDFD3B" w14:textId="77777777" w:rsidR="00912634" w:rsidRPr="006141B4" w:rsidRDefault="00912634" w:rsidP="00912634">
            <w:pPr>
              <w:shd w:val="clear" w:color="auto" w:fill="FFFFFE"/>
              <w:spacing w:before="0" w:line="390" w:lineRule="atLeast"/>
              <w:rPr>
                <w:rFonts w:ascii="Consolas" w:eastAsia="Times New Roman" w:hAnsi="Consolas" w:cs="Courier New"/>
                <w:color w:val="000000"/>
                <w:sz w:val="19"/>
                <w:szCs w:val="19"/>
                <w:lang w:val="uk-UA"/>
              </w:rPr>
            </w:pPr>
          </w:p>
          <w:p w14:paraId="1E78B9E5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SendStart()</w:t>
            </w:r>
          </w:p>
          <w:p w14:paraId="18804A87" w14:textId="77777777" w:rsidR="00912634" w:rsidRPr="006141B4" w:rsidRDefault="00912634" w:rsidP="00912634">
            <w:pPr>
              <w:shd w:val="clear" w:color="auto" w:fill="FFFFFE"/>
              <w:spacing w:before="0" w:line="390" w:lineRule="atLeast"/>
              <w:rPr>
                <w:rFonts w:ascii="Consolas" w:eastAsia="Times New Roman" w:hAnsi="Consolas" w:cs="Courier New"/>
                <w:color w:val="000000"/>
                <w:sz w:val="19"/>
                <w:szCs w:val="19"/>
                <w:lang w:val="uk-UA"/>
              </w:rPr>
            </w:pPr>
          </w:p>
          <w:p w14:paraId="0CB7E9B3" w14:textId="0EE5CE09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lastRenderedPageBreak/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for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let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index 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; index &lt;=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24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;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index = index + 1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 {</w:t>
            </w:r>
          </w:p>
          <w:p w14:paraId="068D248A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red =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.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constrain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(startRed -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.abs(index - center) *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16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255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</w:t>
            </w:r>
          </w:p>
          <w:p w14:paraId="6FBF718F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green =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.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constrain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(startGreen -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.abs(index - center) *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16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255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</w:t>
            </w:r>
          </w:p>
          <w:p w14:paraId="1E747A54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blue =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.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constrain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(startBlue - </w:t>
            </w:r>
            <w:r w:rsidRPr="006141B4">
              <w:rPr>
                <w:rFonts w:ascii="Consolas" w:eastAsia="Consolas" w:hAnsi="Consolas" w:cs="Consolas"/>
                <w:color w:val="9966FF"/>
                <w:sz w:val="19"/>
                <w:szCs w:val="19"/>
                <w:lang w:val="uk-UA"/>
              </w:rPr>
              <w:t>Math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.abs(index - center) *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16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0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, </w:t>
            </w:r>
            <w:r w:rsidRPr="006141B4">
              <w:rPr>
                <w:rFonts w:ascii="Consolas" w:eastAsia="Consolas" w:hAnsi="Consolas" w:cs="Consolas"/>
                <w:color w:val="09885A"/>
                <w:sz w:val="19"/>
                <w:szCs w:val="19"/>
                <w:lang w:val="uk-UA"/>
              </w:rPr>
              <w:t>255</w:t>
            </w: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)</w:t>
            </w:r>
          </w:p>
          <w:p w14:paraId="7585BA42" w14:textId="77777777" w:rsidR="00912634" w:rsidRPr="006141B4" w:rsidRDefault="00912634" w:rsidP="00912634">
            <w:pPr>
              <w:shd w:val="clear" w:color="auto" w:fill="FFFFFE"/>
              <w:spacing w:before="0" w:line="390" w:lineRule="atLeast"/>
              <w:rPr>
                <w:rFonts w:ascii="Consolas" w:eastAsia="Times New Roman" w:hAnsi="Consolas" w:cs="Courier New"/>
                <w:color w:val="000000"/>
                <w:sz w:val="19"/>
                <w:szCs w:val="19"/>
                <w:lang w:val="uk-UA"/>
              </w:rPr>
            </w:pPr>
          </w:p>
          <w:p w14:paraId="26477CB3" w14:textId="77777777" w:rsidR="00912634" w:rsidRPr="006141B4" w:rsidRDefault="3FC69494" w:rsidP="3FC69494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SendRGB(red, green, blue)</w:t>
            </w:r>
          </w:p>
          <w:p w14:paraId="1F87A949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32760939" w14:textId="77777777" w:rsidR="00912634" w:rsidRPr="006141B4" w:rsidRDefault="61CDE619" w:rsidP="61CDE619">
            <w:pPr>
              <w:shd w:val="clear" w:color="auto" w:fill="FFFFFE"/>
              <w:spacing w:before="0" w:line="390" w:lineRule="atLeast"/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,Courier New,Times New" w:eastAsia="Consolas,Courier New,Times New" w:hAnsi="Consolas,Courier New,Times New" w:cs="Consolas,Courier New,Times New"/>
                <w:color w:val="000000" w:themeColor="text1"/>
                <w:sz w:val="19"/>
                <w:szCs w:val="19"/>
                <w:lang w:val="uk-UA"/>
              </w:rPr>
              <w:t>})</w:t>
            </w:r>
          </w:p>
          <w:p w14:paraId="5D80BA16" w14:textId="7C0A0F36" w:rsidR="00C07090" w:rsidRPr="006141B4" w:rsidRDefault="00C07090" w:rsidP="00C07090">
            <w:pPr>
              <w:rPr>
                <w:lang w:val="uk-UA"/>
              </w:rPr>
            </w:pPr>
          </w:p>
        </w:tc>
      </w:tr>
    </w:tbl>
    <w:p w14:paraId="2391D239" w14:textId="77777777" w:rsidR="00C07090" w:rsidRPr="006141B4" w:rsidRDefault="00C07090" w:rsidP="008F0309">
      <w:pPr>
        <w:rPr>
          <w:lang w:val="uk-UA"/>
        </w:rPr>
      </w:pPr>
    </w:p>
    <w:p w14:paraId="04364D53" w14:textId="4A628B29" w:rsidR="00DC23E5" w:rsidRPr="006141B4" w:rsidRDefault="00DC23E5" w:rsidP="61CDE619">
      <w:pPr>
        <w:rPr>
          <w:rFonts w:ascii="Calibri" w:eastAsia="Calibri" w:hAnsi="Calibri" w:cs="Calibri"/>
          <w:sz w:val="22"/>
          <w:szCs w:val="22"/>
          <w:lang w:val="uk-UA"/>
        </w:rPr>
      </w:pPr>
      <w:r w:rsidRPr="006141B4">
        <w:rPr>
          <w:rFonts w:ascii="Calibri" w:eastAsia="Calibri" w:hAnsi="Calibri" w:cs="Calibri"/>
          <w:sz w:val="22"/>
          <w:szCs w:val="22"/>
          <w:lang w:val="uk-UA"/>
        </w:rPr>
        <w:t>Якщо ви зробили все правильно, то побачит</w:t>
      </w:r>
      <w:r w:rsidR="00143A6C" w:rsidRPr="006141B4">
        <w:rPr>
          <w:rFonts w:ascii="Calibri" w:eastAsia="Calibri" w:hAnsi="Calibri" w:cs="Calibri"/>
          <w:sz w:val="22"/>
          <w:szCs w:val="22"/>
          <w:lang w:val="uk-UA"/>
        </w:rPr>
        <w:t>е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 xml:space="preserve"> різнокольорові вогники. Спробуйте </w:t>
      </w:r>
      <w:r w:rsidR="00C84BCB">
        <w:rPr>
          <w:rFonts w:ascii="Calibri" w:eastAsia="Calibri" w:hAnsi="Calibri" w:cs="Calibri"/>
          <w:sz w:val="22"/>
          <w:szCs w:val="22"/>
          <w:lang w:val="uk-UA"/>
        </w:rPr>
        <w:t xml:space="preserve">змінити код </w:t>
      </w:r>
      <w:r w:rsidRPr="006141B4">
        <w:rPr>
          <w:rFonts w:ascii="Calibri" w:eastAsia="Calibri" w:hAnsi="Calibri" w:cs="Calibri"/>
          <w:sz w:val="22"/>
          <w:szCs w:val="22"/>
          <w:lang w:val="uk-UA"/>
        </w:rPr>
        <w:t>і подивитися як це вплине на результат.</w:t>
      </w:r>
    </w:p>
    <w:p w14:paraId="620CA0A8" w14:textId="1E8D166C" w:rsidR="00F70781" w:rsidRDefault="00F70781" w:rsidP="00C07090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520DD2C7" wp14:editId="6701EA94">
            <wp:extent cx="5886450" cy="2170628"/>
            <wp:effectExtent l="38100" t="38100" r="95250" b="96520"/>
            <wp:docPr id="90019580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217062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A1E439" w14:textId="47FC6682" w:rsidR="00C84BCB" w:rsidRDefault="00C84BCB" w:rsidP="00C07090">
      <w:pPr>
        <w:jc w:val="center"/>
        <w:rPr>
          <w:lang w:val="uk-UA"/>
        </w:rPr>
      </w:pPr>
    </w:p>
    <w:p w14:paraId="38F560D2" w14:textId="77777777" w:rsidR="00C84BCB" w:rsidRPr="006141B4" w:rsidRDefault="00C84BCB" w:rsidP="00C07090">
      <w:pPr>
        <w:jc w:val="center"/>
        <w:rPr>
          <w:lang w:val="uk-UA"/>
        </w:rPr>
      </w:pPr>
    </w:p>
    <w:p w14:paraId="585EDD44" w14:textId="70FB7456" w:rsidR="00C40311" w:rsidRPr="006141B4" w:rsidRDefault="00DC23E5" w:rsidP="005305F6">
      <w:pPr>
        <w:pStyle w:val="Heading2"/>
        <w:rPr>
          <w:lang w:val="uk-UA"/>
        </w:rPr>
      </w:pPr>
      <w:bookmarkStart w:id="22" w:name="_Toc532166188"/>
      <w:r w:rsidRPr="006141B4">
        <w:rPr>
          <w:lang w:val="uk-UA"/>
        </w:rPr>
        <w:t>висновки</w:t>
      </w:r>
      <w:bookmarkEnd w:id="22"/>
    </w:p>
    <w:p w14:paraId="4A5B5DF5" w14:textId="7FE7EFC5" w:rsidR="00C40311" w:rsidRPr="00C84BCB" w:rsidRDefault="00DC23E5" w:rsidP="00846863">
      <w:pPr>
        <w:rPr>
          <w:sz w:val="22"/>
          <w:szCs w:val="22"/>
          <w:lang w:val="uk-UA"/>
        </w:rPr>
      </w:pPr>
      <w:r w:rsidRPr="00C84BCB">
        <w:rPr>
          <w:sz w:val="22"/>
          <w:szCs w:val="22"/>
          <w:lang w:val="uk-UA"/>
        </w:rPr>
        <w:t>Microsoft MakeCode і</w:t>
      </w:r>
      <w:r w:rsidR="00846863" w:rsidRPr="00C84BCB">
        <w:rPr>
          <w:sz w:val="22"/>
          <w:szCs w:val="22"/>
          <w:lang w:val="uk-UA"/>
        </w:rPr>
        <w:t xml:space="preserve"> BrainPad</w:t>
      </w:r>
      <w:r w:rsidRPr="00C84BCB">
        <w:rPr>
          <w:sz w:val="22"/>
          <w:szCs w:val="22"/>
          <w:lang w:val="uk-UA"/>
        </w:rPr>
        <w:t xml:space="preserve"> – це чудові інструменти для вивчення програмування, які відмінно доповнюють одне одного. Завдяки симулятору ви можете тестувати код навіть якщо у вас ще немає </w:t>
      </w:r>
      <w:r w:rsidR="00DE0E2C" w:rsidRPr="00C84BCB">
        <w:rPr>
          <w:sz w:val="22"/>
          <w:szCs w:val="22"/>
          <w:lang w:val="uk-UA"/>
        </w:rPr>
        <w:t xml:space="preserve">BrainPad. </w:t>
      </w:r>
      <w:r w:rsidR="00C84BCB">
        <w:rPr>
          <w:sz w:val="22"/>
          <w:szCs w:val="22"/>
          <w:lang w:val="uk-UA"/>
        </w:rPr>
        <w:t>У</w:t>
      </w:r>
      <w:r w:rsidRPr="00C84BCB">
        <w:rPr>
          <w:sz w:val="22"/>
          <w:szCs w:val="22"/>
          <w:lang w:val="uk-UA"/>
        </w:rPr>
        <w:t xml:space="preserve"> майбутньому ви можете завантажити програму на </w:t>
      </w:r>
      <w:r w:rsidR="00DE0E2C" w:rsidRPr="00C84BCB">
        <w:rPr>
          <w:sz w:val="22"/>
          <w:szCs w:val="22"/>
          <w:lang w:val="uk-UA"/>
        </w:rPr>
        <w:t xml:space="preserve">BrainPad, </w:t>
      </w:r>
      <w:r w:rsidRPr="00C84BCB">
        <w:rPr>
          <w:sz w:val="22"/>
          <w:szCs w:val="22"/>
          <w:lang w:val="uk-UA"/>
        </w:rPr>
        <w:t xml:space="preserve">просто скопіювавши завантажений файл у вікно </w:t>
      </w:r>
      <w:r w:rsidR="00DE0E2C" w:rsidRPr="00C84BCB">
        <w:rPr>
          <w:sz w:val="22"/>
          <w:szCs w:val="22"/>
          <w:lang w:val="uk-UA"/>
        </w:rPr>
        <w:t>BrainPad.</w:t>
      </w:r>
    </w:p>
    <w:p w14:paraId="2E305B31" w14:textId="0549A2DA" w:rsidR="00C40311" w:rsidRPr="00C84BCB" w:rsidRDefault="00DC23E5" w:rsidP="6606770E">
      <w:pPr>
        <w:rPr>
          <w:sz w:val="22"/>
          <w:szCs w:val="22"/>
          <w:lang w:val="uk-UA"/>
        </w:rPr>
      </w:pPr>
      <w:r w:rsidRPr="00C84BCB">
        <w:rPr>
          <w:sz w:val="22"/>
          <w:szCs w:val="22"/>
          <w:lang w:val="uk-UA"/>
        </w:rPr>
        <w:t>У наступних</w:t>
      </w:r>
      <w:r w:rsidR="00143A6C" w:rsidRPr="00C84BCB">
        <w:rPr>
          <w:sz w:val="22"/>
          <w:szCs w:val="22"/>
          <w:lang w:val="uk-UA"/>
        </w:rPr>
        <w:t xml:space="preserve"> </w:t>
      </w:r>
      <w:r w:rsidRPr="00C84BCB">
        <w:rPr>
          <w:sz w:val="22"/>
          <w:szCs w:val="22"/>
          <w:lang w:val="uk-UA"/>
        </w:rPr>
        <w:t>розділах ми вийдемо за</w:t>
      </w:r>
      <w:r w:rsidR="00143A6C" w:rsidRPr="00C84BCB">
        <w:rPr>
          <w:sz w:val="22"/>
          <w:szCs w:val="22"/>
          <w:lang w:val="uk-UA"/>
        </w:rPr>
        <w:t xml:space="preserve"> </w:t>
      </w:r>
      <w:r w:rsidRPr="00C84BCB">
        <w:rPr>
          <w:sz w:val="22"/>
          <w:szCs w:val="22"/>
          <w:lang w:val="uk-UA"/>
        </w:rPr>
        <w:t xml:space="preserve">межі і будемо програмувати на </w:t>
      </w:r>
      <w:r w:rsidR="396340EC" w:rsidRPr="00C84BCB">
        <w:rPr>
          <w:sz w:val="22"/>
          <w:szCs w:val="22"/>
          <w:lang w:val="uk-UA"/>
        </w:rPr>
        <w:t xml:space="preserve">C# </w:t>
      </w:r>
      <w:r w:rsidRPr="00C84BCB">
        <w:rPr>
          <w:sz w:val="22"/>
          <w:szCs w:val="22"/>
          <w:lang w:val="uk-UA"/>
        </w:rPr>
        <w:t xml:space="preserve">або </w:t>
      </w:r>
      <w:r w:rsidR="396340EC" w:rsidRPr="00C84BCB">
        <w:rPr>
          <w:sz w:val="22"/>
          <w:szCs w:val="22"/>
          <w:lang w:val="uk-UA"/>
        </w:rPr>
        <w:t>Visual Ba</w:t>
      </w:r>
      <w:r w:rsidR="00143A6C" w:rsidRPr="00C84BCB">
        <w:rPr>
          <w:sz w:val="22"/>
          <w:szCs w:val="22"/>
          <w:lang w:val="uk-UA"/>
        </w:rPr>
        <w:t xml:space="preserve">sic в Microsoft Visual Studio. «Виходимо за межі» - це додатковий, але дуже </w:t>
      </w:r>
      <w:r w:rsidR="00C84BCB">
        <w:rPr>
          <w:sz w:val="22"/>
          <w:szCs w:val="22"/>
          <w:lang w:val="uk-UA"/>
        </w:rPr>
        <w:t>потрібний крок, до якого рекомендуємо п</w:t>
      </w:r>
      <w:r w:rsidR="00143A6C" w:rsidRPr="00C84BCB">
        <w:rPr>
          <w:sz w:val="22"/>
          <w:szCs w:val="22"/>
          <w:lang w:val="uk-UA"/>
        </w:rPr>
        <w:t>ер</w:t>
      </w:r>
      <w:r w:rsidR="00C84BCB">
        <w:rPr>
          <w:sz w:val="22"/>
          <w:szCs w:val="22"/>
          <w:lang w:val="uk-UA"/>
        </w:rPr>
        <w:t>е</w:t>
      </w:r>
      <w:r w:rsidR="00143A6C" w:rsidRPr="00C84BCB">
        <w:rPr>
          <w:sz w:val="22"/>
          <w:szCs w:val="22"/>
          <w:lang w:val="uk-UA"/>
        </w:rPr>
        <w:t xml:space="preserve">йти, коли ви почнете впевнено почувати себе у </w:t>
      </w:r>
      <w:r w:rsidR="396340EC" w:rsidRPr="00C84BCB">
        <w:rPr>
          <w:sz w:val="22"/>
          <w:szCs w:val="22"/>
          <w:lang w:val="uk-UA"/>
        </w:rPr>
        <w:t xml:space="preserve">MakeCode. </w:t>
      </w:r>
      <w:r w:rsidR="00143A6C" w:rsidRPr="00C84BCB">
        <w:rPr>
          <w:sz w:val="22"/>
          <w:szCs w:val="22"/>
          <w:lang w:val="uk-UA"/>
        </w:rPr>
        <w:t>У</w:t>
      </w:r>
      <w:r w:rsidR="00C84BCB">
        <w:rPr>
          <w:sz w:val="22"/>
          <w:szCs w:val="22"/>
          <w:lang w:val="uk-UA"/>
        </w:rPr>
        <w:t xml:space="preserve"> </w:t>
      </w:r>
      <w:r w:rsidR="00143A6C" w:rsidRPr="00C84BCB">
        <w:rPr>
          <w:sz w:val="22"/>
          <w:szCs w:val="22"/>
          <w:lang w:val="uk-UA"/>
        </w:rPr>
        <w:t>більшості</w:t>
      </w:r>
      <w:r w:rsidR="00C84BCB">
        <w:rPr>
          <w:sz w:val="22"/>
          <w:szCs w:val="22"/>
          <w:lang w:val="uk-UA"/>
        </w:rPr>
        <w:t xml:space="preserve"> </w:t>
      </w:r>
      <w:r w:rsidR="00143A6C" w:rsidRPr="00C84BCB">
        <w:rPr>
          <w:sz w:val="22"/>
          <w:szCs w:val="22"/>
          <w:lang w:val="uk-UA"/>
        </w:rPr>
        <w:t xml:space="preserve">випадків </w:t>
      </w:r>
      <w:r w:rsidR="396340EC" w:rsidRPr="00C84BCB">
        <w:rPr>
          <w:sz w:val="22"/>
          <w:szCs w:val="22"/>
          <w:lang w:val="uk-UA"/>
        </w:rPr>
        <w:t>MakeCode</w:t>
      </w:r>
      <w:r w:rsidR="00143A6C" w:rsidRPr="00C84BCB">
        <w:rPr>
          <w:sz w:val="22"/>
          <w:szCs w:val="22"/>
          <w:lang w:val="uk-UA"/>
        </w:rPr>
        <w:t xml:space="preserve"> – це все, що  вам потр</w:t>
      </w:r>
      <w:r w:rsidR="00C84BCB">
        <w:rPr>
          <w:sz w:val="22"/>
          <w:szCs w:val="22"/>
          <w:lang w:val="uk-UA"/>
        </w:rPr>
        <w:t>і</w:t>
      </w:r>
      <w:r w:rsidR="00143A6C" w:rsidRPr="00C84BCB">
        <w:rPr>
          <w:sz w:val="22"/>
          <w:szCs w:val="22"/>
          <w:lang w:val="uk-UA"/>
        </w:rPr>
        <w:t xml:space="preserve">бно. </w:t>
      </w:r>
    </w:p>
    <w:p w14:paraId="70258BA0" w14:textId="557D3616" w:rsidR="00B22D18" w:rsidRPr="006141B4" w:rsidRDefault="396340EC" w:rsidP="396340EC">
      <w:pPr>
        <w:pStyle w:val="Heading1"/>
        <w:keepNext/>
        <w:rPr>
          <w:lang w:val="uk-UA"/>
        </w:rPr>
      </w:pPr>
      <w:bookmarkStart w:id="23" w:name="_Toc532166189"/>
      <w:r w:rsidRPr="006141B4">
        <w:rPr>
          <w:rFonts w:ascii="Helvetica" w:eastAsia="Helvetica" w:hAnsi="Helvetica" w:cs="Helvetica"/>
          <w:sz w:val="21"/>
          <w:szCs w:val="21"/>
          <w:lang w:val="uk-UA"/>
        </w:rPr>
        <w:lastRenderedPageBreak/>
        <w:t>GO BEYOND</w:t>
      </w:r>
      <w:r w:rsidRPr="006141B4">
        <w:rPr>
          <w:rFonts w:ascii="Helvetica" w:eastAsia="Helvetica" w:hAnsi="Helvetica" w:cs="Helvetica"/>
          <w:color w:val="222222"/>
          <w:sz w:val="21"/>
          <w:szCs w:val="21"/>
          <w:lang w:val="uk-UA"/>
        </w:rPr>
        <w:t xml:space="preserve"> </w:t>
      </w:r>
      <w:r w:rsidR="00143A6C" w:rsidRPr="006141B4">
        <w:rPr>
          <w:rFonts w:ascii="Helvetica" w:eastAsia="Helvetica" w:hAnsi="Helvetica" w:cs="Helvetica"/>
          <w:sz w:val="21"/>
          <w:szCs w:val="21"/>
          <w:lang w:val="uk-UA"/>
        </w:rPr>
        <w:t>– виходимо за межі</w:t>
      </w:r>
      <w:bookmarkEnd w:id="23"/>
    </w:p>
    <w:p w14:paraId="1BB3A05C" w14:textId="48DB8040" w:rsidR="00E95862" w:rsidRPr="00FC64D1" w:rsidRDefault="00143A6C" w:rsidP="6606770E">
      <w:pPr>
        <w:rPr>
          <w:sz w:val="22"/>
          <w:szCs w:val="22"/>
          <w:lang w:val="uk-UA"/>
        </w:rPr>
      </w:pPr>
      <w:r w:rsidRPr="00FC64D1">
        <w:rPr>
          <w:sz w:val="22"/>
          <w:szCs w:val="22"/>
          <w:lang w:val="uk-UA"/>
        </w:rPr>
        <w:t>Ви тут, тому що хочете</w:t>
      </w:r>
      <w:r w:rsidR="00FC64D1">
        <w:rPr>
          <w:sz w:val="22"/>
          <w:szCs w:val="22"/>
          <w:lang w:val="uk-UA"/>
        </w:rPr>
        <w:t xml:space="preserve"> </w:t>
      </w:r>
      <w:r w:rsidRPr="00FC64D1">
        <w:rPr>
          <w:sz w:val="22"/>
          <w:szCs w:val="22"/>
          <w:lang w:val="uk-UA"/>
        </w:rPr>
        <w:t xml:space="preserve">навчитися програмувати як професіонали. Ми будемо користуватися </w:t>
      </w:r>
      <w:r w:rsidR="6606770E" w:rsidRPr="00FC64D1">
        <w:rPr>
          <w:sz w:val="22"/>
          <w:szCs w:val="22"/>
          <w:lang w:val="uk-UA"/>
        </w:rPr>
        <w:t>Microsoft Visual Studio</w:t>
      </w:r>
      <w:r w:rsidRPr="00FC64D1">
        <w:rPr>
          <w:sz w:val="22"/>
          <w:szCs w:val="22"/>
          <w:lang w:val="uk-UA"/>
        </w:rPr>
        <w:t xml:space="preserve">, щоб програмувати на </w:t>
      </w:r>
      <w:r w:rsidR="6606770E" w:rsidRPr="00FC64D1">
        <w:rPr>
          <w:sz w:val="22"/>
          <w:szCs w:val="22"/>
          <w:lang w:val="uk-UA"/>
        </w:rPr>
        <w:t>C#</w:t>
      </w:r>
      <w:r w:rsidRPr="00FC64D1">
        <w:rPr>
          <w:sz w:val="22"/>
          <w:szCs w:val="22"/>
          <w:lang w:val="uk-UA"/>
        </w:rPr>
        <w:t xml:space="preserve"> або </w:t>
      </w:r>
      <w:r w:rsidR="6606770E" w:rsidRPr="00FC64D1">
        <w:rPr>
          <w:sz w:val="22"/>
          <w:szCs w:val="22"/>
          <w:lang w:val="uk-UA"/>
        </w:rPr>
        <w:t>Visual Basic.</w:t>
      </w:r>
      <w:r w:rsidRPr="00FC64D1">
        <w:rPr>
          <w:sz w:val="22"/>
          <w:szCs w:val="22"/>
          <w:lang w:val="uk-UA"/>
        </w:rPr>
        <w:t xml:space="preserve"> У вас будуть </w:t>
      </w:r>
      <w:r w:rsidR="00E95862" w:rsidRPr="00FC64D1">
        <w:rPr>
          <w:sz w:val="22"/>
          <w:szCs w:val="22"/>
          <w:lang w:val="uk-UA"/>
        </w:rPr>
        <w:t>повні можливості налагодження, а</w:t>
      </w:r>
      <w:r w:rsidR="009209BF">
        <w:rPr>
          <w:sz w:val="22"/>
          <w:szCs w:val="22"/>
          <w:lang w:val="uk-UA"/>
        </w:rPr>
        <w:t xml:space="preserve"> </w:t>
      </w:r>
      <w:r w:rsidR="00E95862" w:rsidRPr="00FC64D1">
        <w:rPr>
          <w:sz w:val="22"/>
          <w:szCs w:val="22"/>
          <w:lang w:val="uk-UA"/>
        </w:rPr>
        <w:t xml:space="preserve">також багатофункціональне середовище розробки. </w:t>
      </w:r>
    </w:p>
    <w:p w14:paraId="400CC61A" w14:textId="53305609" w:rsidR="00B22D18" w:rsidRPr="00FC64D1" w:rsidRDefault="00E95862" w:rsidP="6606770E">
      <w:pPr>
        <w:rPr>
          <w:sz w:val="22"/>
          <w:szCs w:val="22"/>
          <w:lang w:val="uk-UA"/>
        </w:rPr>
      </w:pPr>
      <w:r w:rsidRPr="00FC64D1">
        <w:rPr>
          <w:sz w:val="22"/>
          <w:szCs w:val="22"/>
          <w:lang w:val="uk-UA"/>
        </w:rPr>
        <w:t xml:space="preserve">Попередньо рекомендуємо ознайомитися з </w:t>
      </w:r>
      <w:r w:rsidR="6606770E" w:rsidRPr="00FC64D1">
        <w:rPr>
          <w:sz w:val="22"/>
          <w:szCs w:val="22"/>
          <w:lang w:val="uk-UA"/>
        </w:rPr>
        <w:t xml:space="preserve">Microsoft MakeCode. </w:t>
      </w:r>
    </w:p>
    <w:p w14:paraId="06E50DF5" w14:textId="65A09B90" w:rsidR="00E95862" w:rsidRPr="00FC64D1" w:rsidRDefault="00E95862" w:rsidP="6606770E">
      <w:pPr>
        <w:rPr>
          <w:sz w:val="22"/>
          <w:szCs w:val="22"/>
          <w:lang w:val="uk-UA"/>
        </w:rPr>
      </w:pPr>
      <w:r w:rsidRPr="00FC64D1">
        <w:rPr>
          <w:sz w:val="22"/>
          <w:szCs w:val="22"/>
          <w:lang w:val="uk-UA"/>
        </w:rPr>
        <w:t>Отож, пристебніть паски безпеки</w:t>
      </w:r>
      <w:r w:rsidR="009209BF">
        <w:rPr>
          <w:sz w:val="22"/>
          <w:szCs w:val="22"/>
          <w:lang w:val="uk-UA"/>
        </w:rPr>
        <w:t>,</w:t>
      </w:r>
      <w:r w:rsidRPr="00FC64D1">
        <w:rPr>
          <w:sz w:val="22"/>
          <w:szCs w:val="22"/>
          <w:lang w:val="uk-UA"/>
        </w:rPr>
        <w:t xml:space="preserve"> і ми вирушаємо в серйозну подорож країною професійного програмування, яка може перетворитися у майбутню кар’єру!</w:t>
      </w:r>
    </w:p>
    <w:p w14:paraId="56B4C36D" w14:textId="7F73D441" w:rsidR="00B22D18" w:rsidRPr="006141B4" w:rsidRDefault="3FC69494" w:rsidP="005305F6">
      <w:pPr>
        <w:pStyle w:val="Heading2"/>
        <w:rPr>
          <w:lang w:val="uk-UA"/>
        </w:rPr>
      </w:pPr>
      <w:bookmarkStart w:id="24" w:name="_Toc532166190"/>
      <w:r w:rsidRPr="006141B4">
        <w:rPr>
          <w:lang w:val="uk-UA"/>
        </w:rPr>
        <w:t>TinyCLR OS</w:t>
      </w:r>
      <w:r w:rsidRPr="006141B4">
        <w:rPr>
          <w:vertAlign w:val="superscript"/>
          <w:lang w:val="uk-UA"/>
        </w:rPr>
        <w:t>TM</w:t>
      </w:r>
      <w:bookmarkEnd w:id="24"/>
    </w:p>
    <w:p w14:paraId="4D613E46" w14:textId="642505B4" w:rsidR="009209BF" w:rsidRDefault="00E95862" w:rsidP="00B22D18">
      <w:pPr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 xml:space="preserve">Щоби </w:t>
      </w:r>
      <w:r w:rsidR="008D242F" w:rsidRPr="009209BF">
        <w:rPr>
          <w:sz w:val="22"/>
          <w:szCs w:val="22"/>
          <w:lang w:val="uk-UA"/>
        </w:rPr>
        <w:t>BrainPad</w:t>
      </w:r>
      <w:r w:rsidRPr="009209BF">
        <w:rPr>
          <w:sz w:val="22"/>
          <w:szCs w:val="22"/>
          <w:lang w:val="uk-UA"/>
        </w:rPr>
        <w:t xml:space="preserve"> працював з </w:t>
      </w:r>
      <w:r w:rsidR="008D242F" w:rsidRPr="009209BF">
        <w:rPr>
          <w:sz w:val="22"/>
          <w:szCs w:val="22"/>
          <w:lang w:val="uk-UA"/>
        </w:rPr>
        <w:t xml:space="preserve">.NET на C # и Visual Basic, </w:t>
      </w:r>
      <w:r w:rsidRPr="009209BF">
        <w:rPr>
          <w:sz w:val="22"/>
          <w:szCs w:val="22"/>
          <w:lang w:val="uk-UA"/>
        </w:rPr>
        <w:t xml:space="preserve">вам знадобиться </w:t>
      </w:r>
      <w:r w:rsidR="008D242F" w:rsidRPr="009209BF">
        <w:rPr>
          <w:sz w:val="22"/>
          <w:szCs w:val="22"/>
          <w:lang w:val="uk-UA"/>
        </w:rPr>
        <w:t>TinyCLR OS.</w:t>
      </w:r>
      <w:r w:rsidRPr="009209BF">
        <w:rPr>
          <w:sz w:val="22"/>
          <w:szCs w:val="22"/>
          <w:lang w:val="uk-UA"/>
        </w:rPr>
        <w:t xml:space="preserve"> Ця мініатюрна операці</w:t>
      </w:r>
      <w:r w:rsidR="009209BF">
        <w:rPr>
          <w:sz w:val="22"/>
          <w:szCs w:val="22"/>
          <w:lang w:val="uk-UA"/>
        </w:rPr>
        <w:t xml:space="preserve">йна </w:t>
      </w:r>
      <w:r w:rsidRPr="009209BF">
        <w:rPr>
          <w:sz w:val="22"/>
          <w:szCs w:val="22"/>
          <w:lang w:val="uk-UA"/>
        </w:rPr>
        <w:t xml:space="preserve">система створює всю магію. Вона інтерпретує скомпільований код </w:t>
      </w:r>
      <w:r w:rsidR="008D242F" w:rsidRPr="009209BF">
        <w:rPr>
          <w:sz w:val="22"/>
          <w:szCs w:val="22"/>
          <w:lang w:val="uk-UA"/>
        </w:rPr>
        <w:t xml:space="preserve">.NET </w:t>
      </w:r>
      <w:r w:rsidRPr="009209BF">
        <w:rPr>
          <w:sz w:val="22"/>
          <w:szCs w:val="22"/>
          <w:lang w:val="uk-UA"/>
        </w:rPr>
        <w:t xml:space="preserve">і містить тисячі таких сервісів, як потоки, керування пам’яттю і налагодження. Це також </w:t>
      </w:r>
      <w:r w:rsidR="008D242F" w:rsidRPr="009209BF">
        <w:rPr>
          <w:sz w:val="22"/>
          <w:szCs w:val="22"/>
          <w:lang w:val="uk-UA"/>
        </w:rPr>
        <w:t xml:space="preserve">.NET, </w:t>
      </w:r>
      <w:r w:rsidRPr="009209BF">
        <w:rPr>
          <w:sz w:val="22"/>
          <w:szCs w:val="22"/>
          <w:lang w:val="uk-UA"/>
        </w:rPr>
        <w:t>який використовується для розробки програмного забезпечення для тел</w:t>
      </w:r>
      <w:r w:rsidR="009209BF">
        <w:rPr>
          <w:sz w:val="22"/>
          <w:szCs w:val="22"/>
          <w:lang w:val="uk-UA"/>
        </w:rPr>
        <w:t>ефонів та комп’ютерів з тією р</w:t>
      </w:r>
      <w:r w:rsidRPr="009209BF">
        <w:rPr>
          <w:sz w:val="22"/>
          <w:szCs w:val="22"/>
          <w:lang w:val="uk-UA"/>
        </w:rPr>
        <w:t xml:space="preserve">ізницею, що </w:t>
      </w:r>
      <w:r w:rsidR="008D242F" w:rsidRPr="009209BF">
        <w:rPr>
          <w:sz w:val="22"/>
          <w:szCs w:val="22"/>
          <w:lang w:val="uk-UA"/>
        </w:rPr>
        <w:t xml:space="preserve">TinyCLR OS </w:t>
      </w:r>
      <w:r w:rsidR="009209BF">
        <w:rPr>
          <w:sz w:val="22"/>
          <w:szCs w:val="22"/>
          <w:lang w:val="uk-UA"/>
        </w:rPr>
        <w:t>працює на міні</w:t>
      </w:r>
      <w:r w:rsidRPr="009209BF">
        <w:rPr>
          <w:sz w:val="22"/>
          <w:szCs w:val="22"/>
          <w:lang w:val="uk-UA"/>
        </w:rPr>
        <w:t xml:space="preserve">комп’ютерах, таких </w:t>
      </w:r>
      <w:r w:rsidR="005C22FC" w:rsidRPr="009209BF">
        <w:rPr>
          <w:sz w:val="22"/>
          <w:szCs w:val="22"/>
          <w:lang w:val="uk-UA"/>
        </w:rPr>
        <w:t xml:space="preserve">як </w:t>
      </w:r>
      <w:r w:rsidR="008D242F" w:rsidRPr="009209BF">
        <w:rPr>
          <w:sz w:val="22"/>
          <w:szCs w:val="22"/>
          <w:lang w:val="uk-UA"/>
        </w:rPr>
        <w:t xml:space="preserve">BrainPad. </w:t>
      </w:r>
      <w:r w:rsidR="005C22FC" w:rsidRPr="009209BF">
        <w:rPr>
          <w:sz w:val="22"/>
          <w:szCs w:val="22"/>
          <w:lang w:val="uk-UA"/>
        </w:rPr>
        <w:t xml:space="preserve">Тож </w:t>
      </w:r>
      <w:r w:rsidR="008D242F" w:rsidRPr="009209BF">
        <w:rPr>
          <w:sz w:val="22"/>
          <w:szCs w:val="22"/>
          <w:lang w:val="uk-UA"/>
        </w:rPr>
        <w:t>TinyCLR OS</w:t>
      </w:r>
      <w:r w:rsidR="005C22FC" w:rsidRPr="009209BF">
        <w:rPr>
          <w:sz w:val="22"/>
          <w:szCs w:val="22"/>
          <w:lang w:val="uk-UA"/>
        </w:rPr>
        <w:t xml:space="preserve"> – це частина стандарту </w:t>
      </w:r>
      <w:r w:rsidR="008D242F" w:rsidRPr="009209BF">
        <w:rPr>
          <w:sz w:val="22"/>
          <w:szCs w:val="22"/>
          <w:lang w:val="uk-UA"/>
        </w:rPr>
        <w:t>.NET.</w:t>
      </w:r>
    </w:p>
    <w:p w14:paraId="52501D6C" w14:textId="5735FE15" w:rsidR="00B22D18" w:rsidRPr="009209BF" w:rsidRDefault="00B22D18" w:rsidP="00B22D18">
      <w:pPr>
        <w:rPr>
          <w:sz w:val="22"/>
          <w:szCs w:val="22"/>
          <w:lang w:val="uk-UA"/>
        </w:rPr>
      </w:pPr>
      <w:r w:rsidRPr="009209BF">
        <w:rPr>
          <w:noProof/>
          <w:sz w:val="22"/>
          <w:szCs w:val="22"/>
        </w:rPr>
        <w:drawing>
          <wp:inline distT="0" distB="0" distL="0" distR="0" wp14:anchorId="6DE265BE" wp14:editId="21660AC2">
            <wp:extent cx="5943600" cy="1188720"/>
            <wp:effectExtent l="0" t="0" r="0" b="0"/>
            <wp:docPr id="1" name="Picture 1" descr="TinyclrO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inyclrOS Logo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59EA9" w14:textId="77777777" w:rsidR="00B22D18" w:rsidRPr="006141B4" w:rsidRDefault="61CDE619" w:rsidP="005305F6">
      <w:pPr>
        <w:pStyle w:val="Heading2"/>
        <w:rPr>
          <w:lang w:val="uk-UA"/>
        </w:rPr>
      </w:pPr>
      <w:bookmarkStart w:id="25" w:name="_Toc532166191"/>
      <w:r w:rsidRPr="006141B4">
        <w:rPr>
          <w:lang w:val="uk-UA"/>
        </w:rPr>
        <w:t>Visual Studio</w:t>
      </w:r>
      <w:bookmarkEnd w:id="25"/>
    </w:p>
    <w:p w14:paraId="58B1BDB2" w14:textId="4CBAFE55" w:rsidR="00E97752" w:rsidRPr="009209BF" w:rsidRDefault="005C22FC" w:rsidP="00B22D18">
      <w:pPr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 xml:space="preserve">Теоретично будь-який компілятор </w:t>
      </w:r>
      <w:r w:rsidR="396340EC" w:rsidRPr="009209BF">
        <w:rPr>
          <w:sz w:val="22"/>
          <w:szCs w:val="22"/>
          <w:lang w:val="uk-UA"/>
        </w:rPr>
        <w:t>.NET</w:t>
      </w:r>
      <w:r w:rsidRPr="009209BF">
        <w:rPr>
          <w:sz w:val="22"/>
          <w:szCs w:val="22"/>
          <w:lang w:val="uk-UA"/>
        </w:rPr>
        <w:t xml:space="preserve"> може використовуватись з </w:t>
      </w:r>
      <w:r w:rsidR="396340EC" w:rsidRPr="009209BF">
        <w:rPr>
          <w:sz w:val="22"/>
          <w:szCs w:val="22"/>
          <w:lang w:val="uk-UA"/>
        </w:rPr>
        <w:t xml:space="preserve">TinyCLR OS; </w:t>
      </w:r>
      <w:r w:rsidRPr="009209BF">
        <w:rPr>
          <w:sz w:val="22"/>
          <w:szCs w:val="22"/>
          <w:lang w:val="uk-UA"/>
        </w:rPr>
        <w:t xml:space="preserve">однак </w:t>
      </w:r>
      <w:r w:rsidR="396340EC" w:rsidRPr="009209BF">
        <w:rPr>
          <w:sz w:val="22"/>
          <w:szCs w:val="22"/>
          <w:lang w:val="uk-UA"/>
        </w:rPr>
        <w:t xml:space="preserve">TinyCLR </w:t>
      </w:r>
      <w:r w:rsidRPr="009209BF">
        <w:rPr>
          <w:sz w:val="22"/>
          <w:szCs w:val="22"/>
          <w:lang w:val="uk-UA"/>
        </w:rPr>
        <w:t xml:space="preserve">підтримується тільки </w:t>
      </w:r>
      <w:r w:rsidR="396340EC" w:rsidRPr="009209BF">
        <w:rPr>
          <w:sz w:val="22"/>
          <w:szCs w:val="22"/>
          <w:lang w:val="uk-UA"/>
        </w:rPr>
        <w:t xml:space="preserve">Microsoft Visual Studio. Visual Studio </w:t>
      </w:r>
      <w:r w:rsidRPr="009209BF">
        <w:rPr>
          <w:sz w:val="22"/>
          <w:szCs w:val="22"/>
          <w:lang w:val="uk-UA"/>
        </w:rPr>
        <w:t xml:space="preserve">версія </w:t>
      </w:r>
      <w:r w:rsidR="396340EC" w:rsidRPr="009209BF">
        <w:rPr>
          <w:sz w:val="22"/>
          <w:szCs w:val="22"/>
          <w:lang w:val="uk-UA"/>
        </w:rPr>
        <w:t xml:space="preserve">Comunity </w:t>
      </w:r>
      <w:r w:rsidRPr="009209BF">
        <w:rPr>
          <w:sz w:val="22"/>
          <w:szCs w:val="22"/>
          <w:lang w:val="uk-UA"/>
        </w:rPr>
        <w:t xml:space="preserve">представляє собою повнофункціональне середовище програмування, яке вважається одним з найкращих (якщо не кращим), доступним, а найголовніше – безкоштовним! Для установлення </w:t>
      </w:r>
      <w:r w:rsidR="396340EC" w:rsidRPr="009209BF">
        <w:rPr>
          <w:sz w:val="22"/>
          <w:szCs w:val="22"/>
          <w:lang w:val="uk-UA"/>
        </w:rPr>
        <w:t>Visual Studio</w:t>
      </w:r>
      <w:r w:rsidRPr="009209BF">
        <w:rPr>
          <w:sz w:val="22"/>
          <w:szCs w:val="22"/>
          <w:lang w:val="uk-UA"/>
        </w:rPr>
        <w:t xml:space="preserve"> вам знадобиться сучасний ПК з </w:t>
      </w:r>
      <w:r w:rsidR="396340EC" w:rsidRPr="009209BF">
        <w:rPr>
          <w:sz w:val="22"/>
          <w:szCs w:val="22"/>
          <w:lang w:val="uk-UA"/>
        </w:rPr>
        <w:t xml:space="preserve">Windows. </w:t>
      </w:r>
      <w:r w:rsidRPr="009209BF">
        <w:rPr>
          <w:sz w:val="22"/>
          <w:szCs w:val="22"/>
          <w:lang w:val="uk-UA"/>
        </w:rPr>
        <w:t xml:space="preserve">Рекомендується використовувати </w:t>
      </w:r>
      <w:r w:rsidR="396340EC" w:rsidRPr="009209BF">
        <w:rPr>
          <w:sz w:val="22"/>
          <w:szCs w:val="22"/>
          <w:lang w:val="uk-UA"/>
        </w:rPr>
        <w:t xml:space="preserve">Windows </w:t>
      </w:r>
      <w:r w:rsidRPr="009209BF">
        <w:rPr>
          <w:sz w:val="22"/>
          <w:szCs w:val="22"/>
          <w:lang w:val="uk-UA"/>
        </w:rPr>
        <w:t xml:space="preserve">версії </w:t>
      </w:r>
      <w:r w:rsidR="396340EC" w:rsidRPr="009209BF">
        <w:rPr>
          <w:sz w:val="22"/>
          <w:szCs w:val="22"/>
          <w:lang w:val="uk-UA"/>
        </w:rPr>
        <w:t>10.</w:t>
      </w:r>
    </w:p>
    <w:p w14:paraId="642DFDE8" w14:textId="59742B66" w:rsidR="001A6C3A" w:rsidRPr="006141B4" w:rsidRDefault="001A6C3A" w:rsidP="00B22D18">
      <w:pPr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2A67C750" wp14:editId="39AB0DC0">
            <wp:extent cx="5942602" cy="2052320"/>
            <wp:effectExtent l="0" t="0" r="1270" b="5080"/>
            <wp:docPr id="4" name="Picture 4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74" b="10022"/>
                    <a:stretch/>
                  </pic:blipFill>
                  <pic:spPr bwMode="auto">
                    <a:xfrm>
                      <a:off x="0" y="0"/>
                      <a:ext cx="5943600" cy="205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EC26D" w14:textId="65C24416" w:rsidR="00B22D18" w:rsidRPr="009209BF" w:rsidRDefault="005C22FC" w:rsidP="00B22D18">
      <w:pPr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 xml:space="preserve">Зверніть увагу, що  ви можете використовувати ту ж </w:t>
      </w:r>
      <w:r w:rsidR="00427FDB" w:rsidRPr="009209BF">
        <w:rPr>
          <w:sz w:val="22"/>
          <w:szCs w:val="22"/>
          <w:lang w:val="uk-UA"/>
        </w:rPr>
        <w:t>Microsoft Visual Studio</w:t>
      </w:r>
      <w:r w:rsidRPr="009209BF">
        <w:rPr>
          <w:sz w:val="22"/>
          <w:szCs w:val="22"/>
          <w:lang w:val="uk-UA"/>
        </w:rPr>
        <w:t xml:space="preserve"> і ті ж навички, які ви вивчаєте, програмуючи </w:t>
      </w:r>
      <w:r w:rsidR="00427FDB" w:rsidRPr="009209BF">
        <w:rPr>
          <w:sz w:val="22"/>
          <w:szCs w:val="22"/>
          <w:lang w:val="uk-UA"/>
        </w:rPr>
        <w:t xml:space="preserve">BrainPad, </w:t>
      </w:r>
      <w:r w:rsidRPr="009209BF">
        <w:rPr>
          <w:sz w:val="22"/>
          <w:szCs w:val="22"/>
          <w:lang w:val="uk-UA"/>
        </w:rPr>
        <w:t>щоби почати писати додатки для багатьох інших пристроїв, таких як смартфон</w:t>
      </w:r>
      <w:r w:rsidR="009209BF">
        <w:rPr>
          <w:sz w:val="22"/>
          <w:szCs w:val="22"/>
          <w:lang w:val="uk-UA"/>
        </w:rPr>
        <w:t>и</w:t>
      </w:r>
      <w:r w:rsidRPr="009209BF">
        <w:rPr>
          <w:sz w:val="22"/>
          <w:szCs w:val="22"/>
          <w:lang w:val="uk-UA"/>
        </w:rPr>
        <w:t>, ПК і навіть ігров</w:t>
      </w:r>
      <w:r w:rsidR="009209BF">
        <w:rPr>
          <w:sz w:val="22"/>
          <w:szCs w:val="22"/>
          <w:lang w:val="uk-UA"/>
        </w:rPr>
        <w:t>і</w:t>
      </w:r>
      <w:r w:rsidRPr="009209BF">
        <w:rPr>
          <w:sz w:val="22"/>
          <w:szCs w:val="22"/>
          <w:lang w:val="uk-UA"/>
        </w:rPr>
        <w:t xml:space="preserve"> консол</w:t>
      </w:r>
      <w:r w:rsidR="009209BF">
        <w:rPr>
          <w:sz w:val="22"/>
          <w:szCs w:val="22"/>
          <w:lang w:val="uk-UA"/>
        </w:rPr>
        <w:t xml:space="preserve">і </w:t>
      </w:r>
      <w:r w:rsidR="00427FDB" w:rsidRPr="009209BF">
        <w:rPr>
          <w:sz w:val="22"/>
          <w:szCs w:val="22"/>
          <w:lang w:val="uk-UA"/>
        </w:rPr>
        <w:t>Microsoft Xbox!</w:t>
      </w:r>
    </w:p>
    <w:p w14:paraId="24A5900A" w14:textId="622E5ACE" w:rsidR="00B22D18" w:rsidRPr="006141B4" w:rsidRDefault="005C22FC" w:rsidP="005305F6">
      <w:pPr>
        <w:pStyle w:val="Heading2"/>
        <w:rPr>
          <w:lang w:val="uk-UA"/>
        </w:rPr>
      </w:pPr>
      <w:bookmarkStart w:id="26" w:name="_Toc532166192"/>
      <w:r w:rsidRPr="006141B4">
        <w:rPr>
          <w:lang w:val="uk-UA"/>
        </w:rPr>
        <w:t>системні налаштування</w:t>
      </w:r>
      <w:bookmarkEnd w:id="26"/>
    </w:p>
    <w:p w14:paraId="7E938B33" w14:textId="2050DAA3" w:rsidR="00B22D18" w:rsidRPr="009209BF" w:rsidRDefault="006B71DE" w:rsidP="00B22D18">
      <w:pPr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 xml:space="preserve">Microsoft Visual Studio </w:t>
      </w:r>
      <w:r w:rsidR="005C22FC" w:rsidRPr="009209BF">
        <w:rPr>
          <w:sz w:val="22"/>
          <w:szCs w:val="22"/>
          <w:lang w:val="uk-UA"/>
        </w:rPr>
        <w:t xml:space="preserve">версія </w:t>
      </w:r>
      <w:r w:rsidRPr="009209BF">
        <w:rPr>
          <w:sz w:val="22"/>
          <w:szCs w:val="22"/>
          <w:lang w:val="uk-UA"/>
        </w:rPr>
        <w:t>Community</w:t>
      </w:r>
      <w:r w:rsidR="005C22FC" w:rsidRPr="009209BF">
        <w:rPr>
          <w:sz w:val="22"/>
          <w:szCs w:val="22"/>
          <w:lang w:val="uk-UA"/>
        </w:rPr>
        <w:t xml:space="preserve"> безкоштовна, але це не іграшка, і вона не маленька. Вам знадобиться певний час для налаштування системи. </w:t>
      </w:r>
      <w:r w:rsidR="007F7F2C">
        <w:rPr>
          <w:sz w:val="22"/>
          <w:szCs w:val="22"/>
          <w:lang w:val="uk-UA"/>
        </w:rPr>
        <w:t>Повні інструк</w:t>
      </w:r>
      <w:r w:rsidR="00E91441" w:rsidRPr="009209BF">
        <w:rPr>
          <w:sz w:val="22"/>
          <w:szCs w:val="22"/>
          <w:lang w:val="uk-UA"/>
        </w:rPr>
        <w:t xml:space="preserve">ції викладені на веб-сайті документації </w:t>
      </w:r>
      <w:r w:rsidRPr="009209BF">
        <w:rPr>
          <w:sz w:val="22"/>
          <w:szCs w:val="22"/>
          <w:lang w:val="uk-UA"/>
        </w:rPr>
        <w:t>BrainPad</w:t>
      </w:r>
      <w:r w:rsidR="00E91441" w:rsidRPr="009209BF">
        <w:rPr>
          <w:sz w:val="22"/>
          <w:szCs w:val="22"/>
          <w:lang w:val="uk-UA"/>
        </w:rPr>
        <w:t xml:space="preserve"> за адресою </w:t>
      </w:r>
      <w:hyperlink r:id="rId91">
        <w:r w:rsidR="3FC69494" w:rsidRPr="009209BF">
          <w:rPr>
            <w:rStyle w:val="Hyperlink"/>
            <w:sz w:val="22"/>
            <w:szCs w:val="22"/>
            <w:lang w:val="uk-UA"/>
          </w:rPr>
          <w:t>https://docs.brainpad.com/go-beyond/system-setup.html</w:t>
        </w:r>
      </w:hyperlink>
      <w:r w:rsidR="3FC69494" w:rsidRPr="009209BF">
        <w:rPr>
          <w:sz w:val="22"/>
          <w:szCs w:val="22"/>
          <w:lang w:val="uk-UA"/>
        </w:rPr>
        <w:t>.</w:t>
      </w:r>
    </w:p>
    <w:p w14:paraId="4BC1BDC8" w14:textId="454EA39C" w:rsidR="006B71DE" w:rsidRPr="009209BF" w:rsidRDefault="00E91441" w:rsidP="006B71DE">
      <w:pPr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 xml:space="preserve">У результаті вам треба буде завантажити і встановити: </w:t>
      </w:r>
    </w:p>
    <w:p w14:paraId="629A9040" w14:textId="294BF4D9" w:rsidR="006B71DE" w:rsidRPr="009209BF" w:rsidRDefault="006B71DE" w:rsidP="006B71DE">
      <w:pPr>
        <w:ind w:left="720"/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>1. Microsoft Visual Studio</w:t>
      </w:r>
      <w:r w:rsidR="00E91441" w:rsidRPr="009209BF">
        <w:rPr>
          <w:sz w:val="22"/>
          <w:szCs w:val="22"/>
          <w:lang w:val="uk-UA"/>
        </w:rPr>
        <w:t>,</w:t>
      </w:r>
      <w:r w:rsidRPr="009209BF">
        <w:rPr>
          <w:sz w:val="22"/>
          <w:szCs w:val="22"/>
          <w:lang w:val="uk-UA"/>
        </w:rPr>
        <w:t xml:space="preserve"> </w:t>
      </w:r>
      <w:r w:rsidR="00E91441" w:rsidRPr="009209BF">
        <w:rPr>
          <w:sz w:val="22"/>
          <w:szCs w:val="22"/>
          <w:lang w:val="uk-UA"/>
        </w:rPr>
        <w:t>версія</w:t>
      </w:r>
      <w:r w:rsidRPr="009209BF">
        <w:rPr>
          <w:sz w:val="22"/>
          <w:szCs w:val="22"/>
          <w:lang w:val="uk-UA"/>
        </w:rPr>
        <w:t xml:space="preserve"> Community.</w:t>
      </w:r>
      <w:r w:rsidR="007F7F2C">
        <w:rPr>
          <w:sz w:val="22"/>
          <w:szCs w:val="22"/>
          <w:lang w:val="uk-UA"/>
        </w:rPr>
        <w:t xml:space="preserve"> Не забудьте</w:t>
      </w:r>
      <w:r w:rsidR="00E91441" w:rsidRPr="009209BF">
        <w:rPr>
          <w:sz w:val="22"/>
          <w:szCs w:val="22"/>
          <w:lang w:val="uk-UA"/>
        </w:rPr>
        <w:t xml:space="preserve"> обрати опцію </w:t>
      </w:r>
      <w:r w:rsidRPr="009209BF">
        <w:rPr>
          <w:sz w:val="22"/>
          <w:szCs w:val="22"/>
          <w:lang w:val="uk-UA"/>
        </w:rPr>
        <w:t xml:space="preserve">«.NET desktop development» </w:t>
      </w:r>
      <w:r w:rsidR="00E91441" w:rsidRPr="009209BF">
        <w:rPr>
          <w:sz w:val="22"/>
          <w:szCs w:val="22"/>
          <w:lang w:val="uk-UA"/>
        </w:rPr>
        <w:t>під час налаштування</w:t>
      </w:r>
      <w:r w:rsidRPr="009209BF">
        <w:rPr>
          <w:sz w:val="22"/>
          <w:szCs w:val="22"/>
          <w:lang w:val="uk-UA"/>
        </w:rPr>
        <w:t>.</w:t>
      </w:r>
    </w:p>
    <w:p w14:paraId="6B94EDD9" w14:textId="42A8EF03" w:rsidR="006B71DE" w:rsidRPr="009209BF" w:rsidRDefault="006B71DE" w:rsidP="006B71DE">
      <w:pPr>
        <w:ind w:left="720"/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>2. GHI Electronics TinyCLR OS project system</w:t>
      </w:r>
    </w:p>
    <w:p w14:paraId="0A6D2C11" w14:textId="5DA3BFF9" w:rsidR="00B22D18" w:rsidRPr="009209BF" w:rsidRDefault="00E91441" w:rsidP="006B71DE">
      <w:pPr>
        <w:ind w:left="720"/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 xml:space="preserve">Якщо ви заплутались, то завжди можете зайти на наш форум і отримати відповіді на всі питання </w:t>
      </w:r>
      <w:hyperlink r:id="rId92">
        <w:r w:rsidR="61CDE619" w:rsidRPr="009209BF">
          <w:rPr>
            <w:rStyle w:val="Hyperlink"/>
            <w:sz w:val="22"/>
            <w:szCs w:val="22"/>
            <w:lang w:val="uk-UA"/>
          </w:rPr>
          <w:t>https://forums.ghielectronics.com/c/brainpad</w:t>
        </w:r>
      </w:hyperlink>
      <w:r w:rsidR="61CDE619" w:rsidRPr="009209BF">
        <w:rPr>
          <w:sz w:val="22"/>
          <w:szCs w:val="22"/>
          <w:lang w:val="uk-UA"/>
        </w:rPr>
        <w:t xml:space="preserve"> </w:t>
      </w:r>
    </w:p>
    <w:p w14:paraId="59FB7C6A" w14:textId="0DC7B0DC" w:rsidR="00D8603B" w:rsidRPr="009209BF" w:rsidRDefault="00760C5E" w:rsidP="00B22D18">
      <w:pPr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 xml:space="preserve">Тепер, коли комп’ютер налаштований, вам потрібно завантажити </w:t>
      </w:r>
      <w:r w:rsidR="00D8603B" w:rsidRPr="009209BF">
        <w:rPr>
          <w:sz w:val="22"/>
          <w:szCs w:val="22"/>
          <w:lang w:val="uk-UA"/>
        </w:rPr>
        <w:t xml:space="preserve">TinyCLR OS на BrainPad. </w:t>
      </w:r>
      <w:r w:rsidR="008808FC" w:rsidRPr="009209BF">
        <w:rPr>
          <w:sz w:val="22"/>
          <w:szCs w:val="22"/>
          <w:lang w:val="uk-UA"/>
        </w:rPr>
        <w:t xml:space="preserve">Завантажте файл прошивки </w:t>
      </w:r>
      <w:r w:rsidR="00D8603B" w:rsidRPr="009209BF">
        <w:rPr>
          <w:sz w:val="22"/>
          <w:szCs w:val="22"/>
          <w:lang w:val="uk-UA"/>
        </w:rPr>
        <w:t xml:space="preserve">TinyCLR OS </w:t>
      </w:r>
      <w:r w:rsidR="008808FC" w:rsidRPr="009209BF">
        <w:rPr>
          <w:sz w:val="22"/>
          <w:szCs w:val="22"/>
          <w:lang w:val="uk-UA"/>
        </w:rPr>
        <w:t>тут</w:t>
      </w:r>
      <w:r w:rsidR="00D8603B" w:rsidRPr="009209BF">
        <w:rPr>
          <w:sz w:val="22"/>
          <w:szCs w:val="22"/>
          <w:lang w:val="uk-UA"/>
        </w:rPr>
        <w:t xml:space="preserve"> </w:t>
      </w:r>
      <w:hyperlink r:id="rId93">
        <w:r w:rsidR="00D8603B" w:rsidRPr="009209BF">
          <w:rPr>
            <w:rStyle w:val="Hyperlink"/>
            <w:sz w:val="22"/>
            <w:szCs w:val="22"/>
            <w:lang w:val="uk-UA"/>
          </w:rPr>
          <w:t>https://docs.brainpad.com/resources/downloads.html</w:t>
        </w:r>
      </w:hyperlink>
      <w:r w:rsidR="00D8603B" w:rsidRPr="009209BF">
        <w:rPr>
          <w:sz w:val="22"/>
          <w:szCs w:val="22"/>
          <w:lang w:val="uk-UA"/>
        </w:rPr>
        <w:t>,</w:t>
      </w:r>
      <w:r w:rsidR="008808FC" w:rsidRPr="009209BF">
        <w:rPr>
          <w:sz w:val="22"/>
          <w:szCs w:val="22"/>
          <w:lang w:val="uk-UA"/>
        </w:rPr>
        <w:t xml:space="preserve"> а потім завантажте його на </w:t>
      </w:r>
      <w:r w:rsidR="00D8603B" w:rsidRPr="009209BF">
        <w:rPr>
          <w:sz w:val="22"/>
          <w:szCs w:val="22"/>
          <w:lang w:val="uk-UA"/>
        </w:rPr>
        <w:t xml:space="preserve">BrainPad </w:t>
      </w:r>
      <w:r w:rsidR="008808FC" w:rsidRPr="009209BF">
        <w:rPr>
          <w:sz w:val="22"/>
          <w:szCs w:val="22"/>
          <w:lang w:val="uk-UA"/>
        </w:rPr>
        <w:t xml:space="preserve">так же, як робили це з </w:t>
      </w:r>
      <w:r w:rsidR="00D8603B" w:rsidRPr="009209BF">
        <w:rPr>
          <w:sz w:val="22"/>
          <w:szCs w:val="22"/>
          <w:lang w:val="uk-UA"/>
        </w:rPr>
        <w:t>Microsoft MakeCode:</w:t>
      </w:r>
    </w:p>
    <w:p w14:paraId="510F1DE6" w14:textId="0F7A293F" w:rsidR="00B22D18" w:rsidRPr="009209BF" w:rsidRDefault="00C014E7" w:rsidP="00D8603B">
      <w:pPr>
        <w:pStyle w:val="ListParagraph"/>
        <w:numPr>
          <w:ilvl w:val="0"/>
          <w:numId w:val="14"/>
        </w:numPr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 xml:space="preserve">Утримуйте кнопку </w:t>
      </w:r>
      <w:r w:rsidR="007F7F2C">
        <w:rPr>
          <w:sz w:val="22"/>
          <w:szCs w:val="22"/>
          <w:lang w:val="uk-UA"/>
        </w:rPr>
        <w:t>«</w:t>
      </w:r>
      <w:r w:rsidR="00D8603B" w:rsidRPr="009209BF">
        <w:rPr>
          <w:sz w:val="22"/>
          <w:szCs w:val="22"/>
          <w:lang w:val="uk-UA"/>
        </w:rPr>
        <w:t>reset</w:t>
      </w:r>
      <w:r w:rsidR="007F7F2C">
        <w:rPr>
          <w:sz w:val="22"/>
          <w:szCs w:val="22"/>
          <w:lang w:val="uk-UA"/>
        </w:rPr>
        <w:t>»</w:t>
      </w:r>
      <w:r w:rsidR="00D8603B" w:rsidRPr="009209BF">
        <w:rPr>
          <w:sz w:val="22"/>
          <w:szCs w:val="22"/>
          <w:lang w:val="uk-UA"/>
        </w:rPr>
        <w:t xml:space="preserve"> </w:t>
      </w:r>
      <w:r w:rsidRPr="009209BF">
        <w:rPr>
          <w:sz w:val="22"/>
          <w:szCs w:val="22"/>
          <w:lang w:val="uk-UA"/>
        </w:rPr>
        <w:t>протягом приблизно трьох секунд. Лампочка стане зеленою</w:t>
      </w:r>
      <w:r w:rsidR="00775858" w:rsidRPr="009209BF">
        <w:rPr>
          <w:sz w:val="22"/>
          <w:szCs w:val="22"/>
          <w:lang w:val="uk-UA"/>
        </w:rPr>
        <w:t>.</w:t>
      </w:r>
      <w:r w:rsidRPr="009209BF">
        <w:rPr>
          <w:sz w:val="22"/>
          <w:szCs w:val="22"/>
          <w:lang w:val="uk-UA"/>
        </w:rPr>
        <w:t xml:space="preserve"> </w:t>
      </w:r>
    </w:p>
    <w:p w14:paraId="4BFAE003" w14:textId="79F363B5" w:rsidR="00B22D18" w:rsidRPr="009209BF" w:rsidRDefault="6606770E" w:rsidP="6606770E">
      <w:pPr>
        <w:pStyle w:val="ListParagraph"/>
        <w:numPr>
          <w:ilvl w:val="0"/>
          <w:numId w:val="14"/>
        </w:numPr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>ПК</w:t>
      </w:r>
      <w:r w:rsidR="00C014E7" w:rsidRPr="009209BF">
        <w:rPr>
          <w:sz w:val="22"/>
          <w:szCs w:val="22"/>
          <w:lang w:val="uk-UA"/>
        </w:rPr>
        <w:t xml:space="preserve"> виявить запам’ятовуючий пристрій і відкриє нове вікно.</w:t>
      </w:r>
    </w:p>
    <w:p w14:paraId="7270BCA9" w14:textId="3D7AEFC9" w:rsidR="00B22D18" w:rsidRPr="009209BF" w:rsidRDefault="00C014E7" w:rsidP="009924A1">
      <w:pPr>
        <w:pStyle w:val="ListParagraph"/>
        <w:numPr>
          <w:ilvl w:val="0"/>
          <w:numId w:val="14"/>
        </w:numPr>
        <w:rPr>
          <w:sz w:val="22"/>
          <w:szCs w:val="22"/>
          <w:lang w:val="uk-UA"/>
        </w:rPr>
      </w:pPr>
      <w:r w:rsidRPr="009209BF">
        <w:rPr>
          <w:sz w:val="22"/>
          <w:szCs w:val="22"/>
          <w:lang w:val="uk-UA"/>
        </w:rPr>
        <w:t xml:space="preserve">Збережіть прошивку </w:t>
      </w:r>
      <w:r w:rsidR="009924A1" w:rsidRPr="009209BF">
        <w:rPr>
          <w:sz w:val="22"/>
          <w:szCs w:val="22"/>
          <w:lang w:val="uk-UA"/>
        </w:rPr>
        <w:t xml:space="preserve">TinyCLR OS на BrainPad. </w:t>
      </w:r>
      <w:r w:rsidR="00775858" w:rsidRPr="009209BF">
        <w:rPr>
          <w:sz w:val="22"/>
          <w:szCs w:val="22"/>
          <w:lang w:val="uk-UA"/>
        </w:rPr>
        <w:t>Також ви можете перетягнути або скопіювати</w:t>
      </w:r>
      <w:r w:rsidR="007F7F2C">
        <w:rPr>
          <w:sz w:val="22"/>
          <w:szCs w:val="22"/>
          <w:lang w:val="uk-UA"/>
        </w:rPr>
        <w:t xml:space="preserve"> файл</w:t>
      </w:r>
      <w:r w:rsidR="00775858" w:rsidRPr="009209BF">
        <w:rPr>
          <w:sz w:val="22"/>
          <w:szCs w:val="22"/>
          <w:lang w:val="uk-UA"/>
        </w:rPr>
        <w:t xml:space="preserve"> і вставити </w:t>
      </w:r>
      <w:r w:rsidR="007F7F2C">
        <w:rPr>
          <w:sz w:val="22"/>
          <w:szCs w:val="22"/>
          <w:lang w:val="uk-UA"/>
        </w:rPr>
        <w:t xml:space="preserve">його </w:t>
      </w:r>
      <w:r w:rsidR="00775858" w:rsidRPr="009209BF">
        <w:rPr>
          <w:sz w:val="22"/>
          <w:szCs w:val="22"/>
          <w:lang w:val="uk-UA"/>
        </w:rPr>
        <w:t>у вікно</w:t>
      </w:r>
      <w:r w:rsidR="009924A1" w:rsidRPr="009209BF">
        <w:rPr>
          <w:sz w:val="22"/>
          <w:szCs w:val="22"/>
          <w:lang w:val="uk-UA"/>
        </w:rPr>
        <w:t xml:space="preserve"> BrainPad.</w:t>
      </w:r>
    </w:p>
    <w:p w14:paraId="6A029CF9" w14:textId="77777777" w:rsidR="00B22D18" w:rsidRPr="006141B4" w:rsidRDefault="61CDE619" w:rsidP="005305F6">
      <w:pPr>
        <w:pStyle w:val="Heading2"/>
        <w:rPr>
          <w:lang w:val="uk-UA"/>
        </w:rPr>
      </w:pPr>
      <w:bookmarkStart w:id="27" w:name="_Toc532166193"/>
      <w:r w:rsidRPr="006141B4">
        <w:rPr>
          <w:lang w:val="uk-UA"/>
        </w:rPr>
        <w:t>Hello World</w:t>
      </w:r>
      <w:bookmarkEnd w:id="27"/>
    </w:p>
    <w:p w14:paraId="5106A6D0" w14:textId="47246909" w:rsidR="004676E0" w:rsidRPr="007F7F2C" w:rsidRDefault="00775858" w:rsidP="6606770E">
      <w:pPr>
        <w:rPr>
          <w:sz w:val="22"/>
          <w:szCs w:val="22"/>
          <w:lang w:val="uk-UA"/>
        </w:rPr>
      </w:pPr>
      <w:r w:rsidRPr="007F7F2C">
        <w:rPr>
          <w:sz w:val="22"/>
          <w:szCs w:val="22"/>
          <w:lang w:val="uk-UA"/>
        </w:rPr>
        <w:t xml:space="preserve">Зазвичай, коли програмують новий пристрій чи починають використовувати нові інструменти для програмування, щоби впевнитись, що все працює правильно, пишуть дуже просту програму. Ця програма зазвичай називається «Привіт, світ» або </w:t>
      </w:r>
      <w:r w:rsidR="6606770E" w:rsidRPr="007F7F2C">
        <w:rPr>
          <w:sz w:val="22"/>
          <w:szCs w:val="22"/>
          <w:lang w:val="uk-UA"/>
        </w:rPr>
        <w:t>«Hello world».</w:t>
      </w:r>
      <w:r w:rsidRPr="007F7F2C">
        <w:rPr>
          <w:sz w:val="22"/>
          <w:szCs w:val="22"/>
          <w:lang w:val="uk-UA"/>
        </w:rPr>
        <w:t xml:space="preserve"> Давайте зробимо це зараз.</w:t>
      </w:r>
    </w:p>
    <w:p w14:paraId="014CE6C9" w14:textId="21459F9D" w:rsidR="00B22D18" w:rsidRPr="007F7F2C" w:rsidRDefault="00775858" w:rsidP="396340EC">
      <w:pPr>
        <w:rPr>
          <w:sz w:val="22"/>
          <w:szCs w:val="22"/>
          <w:lang w:val="uk-UA"/>
        </w:rPr>
      </w:pPr>
      <w:r w:rsidRPr="007F7F2C">
        <w:rPr>
          <w:sz w:val="22"/>
          <w:szCs w:val="22"/>
          <w:lang w:val="uk-UA"/>
        </w:rPr>
        <w:lastRenderedPageBreak/>
        <w:t xml:space="preserve">Відкрийте </w:t>
      </w:r>
      <w:r w:rsidR="396340EC" w:rsidRPr="007F7F2C">
        <w:rPr>
          <w:sz w:val="22"/>
          <w:szCs w:val="22"/>
          <w:lang w:val="uk-UA"/>
        </w:rPr>
        <w:t>Microsoft Visual Studio</w:t>
      </w:r>
      <w:r w:rsidRPr="007F7F2C">
        <w:rPr>
          <w:sz w:val="22"/>
          <w:szCs w:val="22"/>
          <w:lang w:val="uk-UA"/>
        </w:rPr>
        <w:t xml:space="preserve"> і почніть новий проект. У меню </w:t>
      </w:r>
      <w:r w:rsidR="00255BD7">
        <w:rPr>
          <w:rFonts w:ascii="Calibri" w:eastAsia="Calibri" w:hAnsi="Calibri" w:cs="Calibri"/>
          <w:sz w:val="22"/>
          <w:szCs w:val="22"/>
          <w:lang w:val="uk-UA"/>
        </w:rPr>
        <w:t>«</w:t>
      </w:r>
      <w:r w:rsidR="396340EC" w:rsidRPr="007F7F2C">
        <w:rPr>
          <w:rFonts w:ascii="Calibri" w:eastAsia="Calibri" w:hAnsi="Calibri" w:cs="Calibri"/>
          <w:sz w:val="22"/>
          <w:szCs w:val="22"/>
          <w:lang w:val="uk-UA"/>
        </w:rPr>
        <w:t>File</w:t>
      </w:r>
      <w:r w:rsidR="00255BD7">
        <w:rPr>
          <w:rFonts w:ascii="Calibri" w:eastAsia="Calibri" w:hAnsi="Calibri" w:cs="Calibri"/>
          <w:sz w:val="22"/>
          <w:szCs w:val="22"/>
          <w:lang w:val="uk-UA"/>
        </w:rPr>
        <w:t>»</w:t>
      </w:r>
      <w:r w:rsidR="396340EC" w:rsidRPr="007F7F2C">
        <w:rPr>
          <w:sz w:val="22"/>
          <w:szCs w:val="22"/>
          <w:lang w:val="uk-UA"/>
        </w:rPr>
        <w:t xml:space="preserve"> </w:t>
      </w:r>
      <w:r w:rsidRPr="007F7F2C">
        <w:rPr>
          <w:sz w:val="22"/>
          <w:szCs w:val="22"/>
          <w:lang w:val="uk-UA"/>
        </w:rPr>
        <w:t xml:space="preserve">оберіть </w:t>
      </w:r>
      <w:r w:rsidR="00255BD7">
        <w:rPr>
          <w:rFonts w:ascii="Calibri" w:eastAsia="Calibri" w:hAnsi="Calibri" w:cs="Calibri"/>
          <w:sz w:val="22"/>
          <w:szCs w:val="22"/>
          <w:lang w:val="uk-UA"/>
        </w:rPr>
        <w:t>«New»</w:t>
      </w:r>
      <w:r w:rsidRPr="007F7F2C">
        <w:rPr>
          <w:rFonts w:ascii="Calibri" w:eastAsia="Calibri" w:hAnsi="Calibri" w:cs="Calibri"/>
          <w:sz w:val="22"/>
          <w:szCs w:val="22"/>
          <w:lang w:val="uk-UA"/>
        </w:rPr>
        <w:t xml:space="preserve"> і </w:t>
      </w:r>
      <w:r w:rsidR="00255BD7">
        <w:rPr>
          <w:sz w:val="22"/>
          <w:szCs w:val="22"/>
          <w:lang w:val="uk-UA"/>
        </w:rPr>
        <w:t>«</w:t>
      </w:r>
      <w:r w:rsidR="396340EC" w:rsidRPr="007F7F2C">
        <w:rPr>
          <w:rFonts w:ascii="Calibri" w:eastAsia="Calibri" w:hAnsi="Calibri" w:cs="Calibri"/>
          <w:sz w:val="22"/>
          <w:szCs w:val="22"/>
          <w:lang w:val="uk-UA"/>
        </w:rPr>
        <w:t>Project</w:t>
      </w:r>
      <w:r w:rsidR="00255BD7">
        <w:rPr>
          <w:rFonts w:ascii="Calibri" w:eastAsia="Calibri" w:hAnsi="Calibri" w:cs="Calibri"/>
          <w:sz w:val="22"/>
          <w:szCs w:val="22"/>
          <w:lang w:val="uk-UA"/>
        </w:rPr>
        <w:t>»</w:t>
      </w:r>
      <w:r w:rsidR="396340EC" w:rsidRPr="007F7F2C">
        <w:rPr>
          <w:rFonts w:ascii="Calibri" w:eastAsia="Calibri" w:hAnsi="Calibri" w:cs="Calibri"/>
          <w:sz w:val="22"/>
          <w:szCs w:val="22"/>
          <w:lang w:val="uk-UA"/>
        </w:rPr>
        <w:t xml:space="preserve"> (File &gt; New &gt; Project)</w:t>
      </w:r>
      <w:r w:rsidR="396340EC" w:rsidRPr="007F7F2C">
        <w:rPr>
          <w:sz w:val="22"/>
          <w:szCs w:val="22"/>
          <w:lang w:val="uk-UA"/>
        </w:rPr>
        <w:t>.</w:t>
      </w:r>
    </w:p>
    <w:p w14:paraId="32A54797" w14:textId="77777777" w:rsidR="00B22D18" w:rsidRPr="006141B4" w:rsidRDefault="00B22D18" w:rsidP="00B22D18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62B77B22" wp14:editId="4FC3BE2F">
            <wp:extent cx="5919470" cy="817880"/>
            <wp:effectExtent l="38100" t="38100" r="100330" b="965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51C34E" w14:textId="6E997835" w:rsidR="00B22D18" w:rsidRPr="00255BD7" w:rsidRDefault="00775858" w:rsidP="6606770E">
      <w:pPr>
        <w:rPr>
          <w:sz w:val="22"/>
          <w:szCs w:val="22"/>
          <w:lang w:val="uk-UA"/>
        </w:rPr>
      </w:pPr>
      <w:r w:rsidRPr="00255BD7">
        <w:rPr>
          <w:sz w:val="22"/>
          <w:szCs w:val="22"/>
          <w:lang w:val="uk-UA"/>
        </w:rPr>
        <w:t>У</w:t>
      </w:r>
      <w:r w:rsidR="6606770E" w:rsidRPr="00255BD7">
        <w:rPr>
          <w:sz w:val="22"/>
          <w:szCs w:val="22"/>
          <w:lang w:val="uk-UA"/>
        </w:rPr>
        <w:t xml:space="preserve"> Visual C # </w:t>
      </w:r>
      <w:r w:rsidRPr="00255BD7">
        <w:rPr>
          <w:sz w:val="22"/>
          <w:szCs w:val="22"/>
          <w:lang w:val="uk-UA"/>
        </w:rPr>
        <w:t xml:space="preserve">повинна бути опція </w:t>
      </w:r>
      <w:r w:rsidR="6606770E" w:rsidRPr="00255BD7">
        <w:rPr>
          <w:sz w:val="22"/>
          <w:szCs w:val="22"/>
          <w:lang w:val="uk-UA"/>
        </w:rPr>
        <w:t xml:space="preserve">TinyCLR. </w:t>
      </w:r>
      <w:r w:rsidR="00433493" w:rsidRPr="00255BD7">
        <w:rPr>
          <w:sz w:val="22"/>
          <w:szCs w:val="22"/>
          <w:lang w:val="uk-UA"/>
        </w:rPr>
        <w:t xml:space="preserve">Якщо немає, то ви не встановили </w:t>
      </w:r>
      <w:r w:rsidR="6606770E" w:rsidRPr="00255BD7">
        <w:rPr>
          <w:sz w:val="22"/>
          <w:szCs w:val="22"/>
          <w:lang w:val="uk-UA"/>
        </w:rPr>
        <w:t xml:space="preserve">TinyCLR OS project system. </w:t>
      </w:r>
      <w:r w:rsidR="00433493" w:rsidRPr="00255BD7">
        <w:rPr>
          <w:sz w:val="22"/>
          <w:szCs w:val="22"/>
          <w:lang w:val="uk-UA"/>
        </w:rPr>
        <w:t xml:space="preserve">Цей проект ми назвали </w:t>
      </w:r>
      <w:r w:rsidR="00255BD7">
        <w:rPr>
          <w:sz w:val="22"/>
          <w:szCs w:val="22"/>
          <w:lang w:val="uk-UA"/>
        </w:rPr>
        <w:t>«</w:t>
      </w:r>
      <w:r w:rsidR="6606770E" w:rsidRPr="00255BD7">
        <w:rPr>
          <w:sz w:val="22"/>
          <w:szCs w:val="22"/>
          <w:lang w:val="uk-UA"/>
        </w:rPr>
        <w:t>HelloWorld</w:t>
      </w:r>
      <w:r w:rsidR="00255BD7">
        <w:rPr>
          <w:sz w:val="22"/>
          <w:szCs w:val="22"/>
          <w:lang w:val="uk-UA"/>
        </w:rPr>
        <w:t>»</w:t>
      </w:r>
      <w:r w:rsidR="00433493" w:rsidRPr="00255BD7">
        <w:rPr>
          <w:sz w:val="22"/>
          <w:szCs w:val="22"/>
          <w:lang w:val="uk-UA"/>
        </w:rPr>
        <w:t xml:space="preserve"> і розмістили його на своєму робочому столі. </w:t>
      </w:r>
    </w:p>
    <w:p w14:paraId="5DBE77E0" w14:textId="77777777" w:rsidR="00B22D18" w:rsidRPr="006141B4" w:rsidRDefault="00B22D18" w:rsidP="00B22D18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590A3376" wp14:editId="77651745">
            <wp:extent cx="5943600" cy="3790950"/>
            <wp:effectExtent l="38100" t="38100" r="95250" b="952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09C5D5" w14:textId="2A6E12D1" w:rsidR="00B22D18" w:rsidRPr="00255BD7" w:rsidRDefault="00433493" w:rsidP="396340EC">
      <w:pPr>
        <w:rPr>
          <w:sz w:val="22"/>
          <w:szCs w:val="22"/>
          <w:lang w:val="uk-UA"/>
        </w:rPr>
      </w:pPr>
      <w:r w:rsidRPr="00255BD7">
        <w:rPr>
          <w:sz w:val="22"/>
          <w:szCs w:val="22"/>
          <w:lang w:val="uk-UA"/>
        </w:rPr>
        <w:t xml:space="preserve">Тепер ви можете запустити цю пусту програму на своєму </w:t>
      </w:r>
      <w:r w:rsidR="396340EC" w:rsidRPr="00255BD7">
        <w:rPr>
          <w:sz w:val="22"/>
          <w:szCs w:val="22"/>
          <w:lang w:val="uk-UA"/>
        </w:rPr>
        <w:t xml:space="preserve">BrainPad. </w:t>
      </w:r>
      <w:r w:rsidRPr="00255BD7">
        <w:rPr>
          <w:sz w:val="22"/>
          <w:szCs w:val="22"/>
          <w:lang w:val="uk-UA"/>
        </w:rPr>
        <w:t>Вона не зробить нічого корисного, але система перевірить, чи все гар</w:t>
      </w:r>
      <w:r w:rsidR="00255BD7">
        <w:rPr>
          <w:sz w:val="22"/>
          <w:szCs w:val="22"/>
          <w:lang w:val="uk-UA"/>
        </w:rPr>
        <w:t>а</w:t>
      </w:r>
      <w:r w:rsidRPr="00255BD7">
        <w:rPr>
          <w:sz w:val="22"/>
          <w:szCs w:val="22"/>
          <w:lang w:val="uk-UA"/>
        </w:rPr>
        <w:t xml:space="preserve">зд і чи все працює так, як ми очікуємо. Підключіть </w:t>
      </w:r>
      <w:r w:rsidR="396340EC" w:rsidRPr="00255BD7">
        <w:rPr>
          <w:sz w:val="22"/>
          <w:szCs w:val="22"/>
          <w:lang w:val="uk-UA"/>
        </w:rPr>
        <w:t xml:space="preserve">BrainPad </w:t>
      </w:r>
      <w:r w:rsidRPr="00255BD7">
        <w:rPr>
          <w:sz w:val="22"/>
          <w:szCs w:val="22"/>
          <w:lang w:val="uk-UA"/>
        </w:rPr>
        <w:t xml:space="preserve">і натисніть </w:t>
      </w:r>
      <w:r w:rsidR="00255BD7">
        <w:rPr>
          <w:sz w:val="22"/>
          <w:szCs w:val="22"/>
          <w:lang w:val="uk-UA"/>
        </w:rPr>
        <w:t>«</w:t>
      </w:r>
      <w:r w:rsidR="396340EC" w:rsidRPr="00255BD7">
        <w:rPr>
          <w:sz w:val="22"/>
          <w:szCs w:val="22"/>
          <w:lang w:val="uk-UA"/>
        </w:rPr>
        <w:t>Start</w:t>
      </w:r>
      <w:r w:rsidR="00255BD7">
        <w:rPr>
          <w:sz w:val="22"/>
          <w:szCs w:val="22"/>
          <w:lang w:val="uk-UA"/>
        </w:rPr>
        <w:t>»</w:t>
      </w:r>
      <w:r w:rsidR="396340EC" w:rsidRPr="00255BD7">
        <w:rPr>
          <w:sz w:val="22"/>
          <w:szCs w:val="22"/>
          <w:lang w:val="uk-UA"/>
        </w:rPr>
        <w:t>.</w:t>
      </w:r>
    </w:p>
    <w:p w14:paraId="64F76713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7C3AB75C" wp14:editId="73994A04">
            <wp:extent cx="1319530" cy="538480"/>
            <wp:effectExtent l="38100" t="38100" r="90170" b="901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530" cy="53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1AD818" w14:textId="5C5072C9" w:rsidR="00111033" w:rsidRPr="00255BD7" w:rsidRDefault="00433493" w:rsidP="396340EC">
      <w:pPr>
        <w:rPr>
          <w:sz w:val="22"/>
          <w:szCs w:val="22"/>
          <w:lang w:val="uk-UA"/>
        </w:rPr>
      </w:pPr>
      <w:r w:rsidRPr="00255BD7">
        <w:rPr>
          <w:sz w:val="22"/>
          <w:szCs w:val="22"/>
          <w:lang w:val="uk-UA"/>
        </w:rPr>
        <w:t>Спостерігайте за процесами, які відображаються у вікні виведення. Якщо цього</w:t>
      </w:r>
      <w:r w:rsidR="003F1985" w:rsidRPr="00255BD7">
        <w:rPr>
          <w:sz w:val="22"/>
          <w:szCs w:val="22"/>
          <w:lang w:val="uk-UA"/>
        </w:rPr>
        <w:t xml:space="preserve"> вікна не видно, натисніть </w:t>
      </w:r>
      <w:r w:rsidR="396340EC" w:rsidRPr="00255BD7">
        <w:rPr>
          <w:sz w:val="22"/>
          <w:szCs w:val="22"/>
          <w:lang w:val="uk-UA"/>
        </w:rPr>
        <w:t>Alt + Ctrl + O</w:t>
      </w:r>
      <w:r w:rsidR="003F1985" w:rsidRPr="00255BD7">
        <w:rPr>
          <w:sz w:val="22"/>
          <w:szCs w:val="22"/>
          <w:lang w:val="uk-UA"/>
        </w:rPr>
        <w:t xml:space="preserve"> на клавіатурі чи оберіть </w:t>
      </w:r>
      <w:r w:rsidR="00255BD7">
        <w:rPr>
          <w:rFonts w:ascii="Calibri" w:eastAsia="Calibri" w:hAnsi="Calibri" w:cs="Calibri"/>
          <w:sz w:val="22"/>
          <w:szCs w:val="22"/>
          <w:lang w:val="uk-UA"/>
        </w:rPr>
        <w:t>«</w:t>
      </w:r>
      <w:r w:rsidR="396340EC" w:rsidRPr="00255BD7">
        <w:rPr>
          <w:rFonts w:ascii="Calibri" w:eastAsia="Calibri" w:hAnsi="Calibri" w:cs="Calibri"/>
          <w:sz w:val="22"/>
          <w:szCs w:val="22"/>
          <w:lang w:val="uk-UA"/>
        </w:rPr>
        <w:t>Output</w:t>
      </w:r>
      <w:r w:rsidR="00255BD7">
        <w:rPr>
          <w:rFonts w:ascii="Calibri" w:eastAsia="Calibri" w:hAnsi="Calibri" w:cs="Calibri"/>
          <w:sz w:val="22"/>
          <w:szCs w:val="22"/>
          <w:lang w:val="uk-UA"/>
        </w:rPr>
        <w:t>»</w:t>
      </w:r>
      <w:r w:rsidR="396340EC" w:rsidRPr="00255BD7">
        <w:rPr>
          <w:sz w:val="22"/>
          <w:szCs w:val="22"/>
          <w:lang w:val="uk-UA"/>
        </w:rPr>
        <w:t xml:space="preserve"> </w:t>
      </w:r>
      <w:r w:rsidR="003F1985" w:rsidRPr="00255BD7">
        <w:rPr>
          <w:sz w:val="22"/>
          <w:szCs w:val="22"/>
          <w:lang w:val="uk-UA"/>
        </w:rPr>
        <w:t xml:space="preserve">в меню </w:t>
      </w:r>
      <w:r w:rsidR="00255BD7">
        <w:rPr>
          <w:rFonts w:ascii="Calibri" w:eastAsia="Calibri" w:hAnsi="Calibri" w:cs="Calibri"/>
          <w:sz w:val="22"/>
          <w:szCs w:val="22"/>
          <w:lang w:val="uk-UA"/>
        </w:rPr>
        <w:t>«</w:t>
      </w:r>
      <w:r w:rsidR="396340EC" w:rsidRPr="00255BD7">
        <w:rPr>
          <w:rFonts w:ascii="Calibri" w:eastAsia="Calibri" w:hAnsi="Calibri" w:cs="Calibri"/>
          <w:sz w:val="22"/>
          <w:szCs w:val="22"/>
          <w:lang w:val="uk-UA"/>
        </w:rPr>
        <w:t>View</w:t>
      </w:r>
      <w:r w:rsidR="00255BD7">
        <w:rPr>
          <w:rFonts w:ascii="Calibri" w:eastAsia="Calibri" w:hAnsi="Calibri" w:cs="Calibri"/>
          <w:sz w:val="22"/>
          <w:szCs w:val="22"/>
          <w:lang w:val="uk-UA"/>
        </w:rPr>
        <w:t>»</w:t>
      </w:r>
      <w:r w:rsidR="396340EC" w:rsidRPr="00255BD7">
        <w:rPr>
          <w:sz w:val="22"/>
          <w:szCs w:val="22"/>
          <w:lang w:val="uk-UA"/>
        </w:rPr>
        <w:t xml:space="preserve"> </w:t>
      </w:r>
      <w:r w:rsidR="396340EC" w:rsidRPr="00255BD7">
        <w:rPr>
          <w:rFonts w:ascii="Calibri" w:eastAsia="Calibri" w:hAnsi="Calibri" w:cs="Calibri"/>
          <w:sz w:val="22"/>
          <w:szCs w:val="22"/>
          <w:lang w:val="uk-UA"/>
        </w:rPr>
        <w:t>(View &gt; Output)</w:t>
      </w:r>
      <w:r w:rsidR="396340EC" w:rsidRPr="00255BD7">
        <w:rPr>
          <w:sz w:val="22"/>
          <w:szCs w:val="22"/>
          <w:lang w:val="uk-UA"/>
        </w:rPr>
        <w:t>.</w:t>
      </w:r>
    </w:p>
    <w:p w14:paraId="0E59A83F" w14:textId="14CBDD81" w:rsidR="00B22D18" w:rsidRPr="00255BD7" w:rsidRDefault="003F1985" w:rsidP="6606770E">
      <w:pPr>
        <w:rPr>
          <w:sz w:val="22"/>
          <w:szCs w:val="22"/>
          <w:lang w:val="uk-UA"/>
        </w:rPr>
      </w:pPr>
      <w:r w:rsidRPr="00255BD7">
        <w:rPr>
          <w:sz w:val="22"/>
          <w:szCs w:val="22"/>
          <w:lang w:val="uk-UA"/>
        </w:rPr>
        <w:lastRenderedPageBreak/>
        <w:t xml:space="preserve">Тепер ми готові сказати </w:t>
      </w:r>
      <w:r w:rsidR="6606770E" w:rsidRPr="00255BD7">
        <w:rPr>
          <w:sz w:val="22"/>
          <w:szCs w:val="22"/>
          <w:lang w:val="uk-UA"/>
        </w:rPr>
        <w:t xml:space="preserve">BrainPad’у «Hello World». </w:t>
      </w:r>
      <w:r w:rsidRPr="00255BD7">
        <w:rPr>
          <w:sz w:val="22"/>
          <w:szCs w:val="22"/>
          <w:lang w:val="uk-UA"/>
        </w:rPr>
        <w:t xml:space="preserve">Спочатку ми виведемо на друк </w:t>
      </w:r>
      <w:r w:rsidR="6606770E" w:rsidRPr="00255BD7">
        <w:rPr>
          <w:sz w:val="22"/>
          <w:szCs w:val="22"/>
          <w:lang w:val="uk-UA"/>
        </w:rPr>
        <w:t>«Hello World»</w:t>
      </w:r>
      <w:r w:rsidRPr="00255BD7">
        <w:rPr>
          <w:sz w:val="22"/>
          <w:szCs w:val="22"/>
          <w:lang w:val="uk-UA"/>
        </w:rPr>
        <w:t xml:space="preserve"> у вікні виведення </w:t>
      </w:r>
      <w:r w:rsidR="6606770E" w:rsidRPr="00255BD7">
        <w:rPr>
          <w:sz w:val="22"/>
          <w:szCs w:val="22"/>
          <w:lang w:val="uk-UA"/>
        </w:rPr>
        <w:t xml:space="preserve">Visual Studio. </w:t>
      </w:r>
      <w:r w:rsidRPr="00255BD7">
        <w:rPr>
          <w:sz w:val="22"/>
          <w:szCs w:val="22"/>
          <w:lang w:val="uk-UA"/>
        </w:rPr>
        <w:t xml:space="preserve">Пізніше виведемо його на дисплеї </w:t>
      </w:r>
      <w:r w:rsidR="6606770E" w:rsidRPr="00255BD7">
        <w:rPr>
          <w:sz w:val="22"/>
          <w:szCs w:val="22"/>
          <w:lang w:val="uk-UA"/>
        </w:rPr>
        <w:t xml:space="preserve">BrainPad. </w:t>
      </w:r>
      <w:r w:rsidRPr="00255BD7">
        <w:rPr>
          <w:sz w:val="22"/>
          <w:szCs w:val="22"/>
          <w:lang w:val="uk-UA"/>
        </w:rPr>
        <w:t xml:space="preserve">Додайте цей рядок в програму прямо під лівою дужкою </w:t>
      </w:r>
      <w:r w:rsidR="6606770E" w:rsidRPr="00255BD7">
        <w:rPr>
          <w:sz w:val="22"/>
          <w:szCs w:val="22"/>
          <w:lang w:val="uk-UA"/>
        </w:rPr>
        <w:t xml:space="preserve">({), </w:t>
      </w:r>
      <w:r w:rsidRPr="00255BD7">
        <w:rPr>
          <w:sz w:val="22"/>
          <w:szCs w:val="22"/>
          <w:lang w:val="uk-UA"/>
        </w:rPr>
        <w:t xml:space="preserve">яка йде наступною за </w:t>
      </w:r>
      <w:r w:rsidR="6606770E" w:rsidRPr="00255BD7">
        <w:rPr>
          <w:sz w:val="22"/>
          <w:szCs w:val="22"/>
          <w:lang w:val="uk-UA"/>
        </w:rPr>
        <w:t>Main ().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084F9B73" w14:textId="77777777" w:rsidTr="3FC69494">
        <w:tc>
          <w:tcPr>
            <w:tcW w:w="9350" w:type="dxa"/>
          </w:tcPr>
          <w:p w14:paraId="20982852" w14:textId="77777777" w:rsidR="00B22D18" w:rsidRPr="006141B4" w:rsidRDefault="3FC69494" w:rsidP="3FC69494">
            <w:pPr>
              <w:rPr>
                <w:rFonts w:ascii="Consolas,Courier New" w:eastAsia="Consolas,Courier New" w:hAnsi="Consolas,Courier New" w:cs="Consolas,Courier New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System.Diagnostics.Debug.WriteLine(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"Hello World"</w:t>
            </w:r>
            <w:r w:rsidRPr="006141B4">
              <w:rPr>
                <w:rFonts w:ascii="Consolas,Courier New" w:eastAsia="Consolas,Courier New" w:hAnsi="Consolas,Courier New" w:cs="Consolas,Courier New"/>
                <w:color w:val="000000" w:themeColor="text1"/>
                <w:sz w:val="19"/>
                <w:szCs w:val="19"/>
                <w:lang w:val="uk-UA"/>
              </w:rPr>
              <w:t>);</w:t>
            </w:r>
          </w:p>
        </w:tc>
      </w:tr>
    </w:tbl>
    <w:p w14:paraId="54CDD2E6" w14:textId="2EE28BE4" w:rsidR="00B22D18" w:rsidRPr="00197FC2" w:rsidRDefault="00381FC0" w:rsidP="396340EC">
      <w:pPr>
        <w:keepNext/>
        <w:rPr>
          <w:sz w:val="22"/>
          <w:szCs w:val="22"/>
          <w:lang w:val="uk-UA"/>
        </w:rPr>
      </w:pPr>
      <w:r w:rsidRPr="006141B4">
        <w:rPr>
          <w:noProof/>
        </w:rPr>
        <w:lastRenderedPageBreak/>
        <w:drawing>
          <wp:anchor distT="0" distB="0" distL="114300" distR="114300" simplePos="0" relativeHeight="251658253" behindDoc="0" locked="0" layoutInCell="1" allowOverlap="1" wp14:anchorId="27DEC63E" wp14:editId="1555F6EE">
            <wp:simplePos x="0" y="0"/>
            <wp:positionH relativeFrom="column">
              <wp:align>center</wp:align>
            </wp:positionH>
            <wp:positionV relativeFrom="paragraph">
              <wp:posOffset>304800</wp:posOffset>
            </wp:positionV>
            <wp:extent cx="4910328" cy="2350008"/>
            <wp:effectExtent l="19050" t="19050" r="43180" b="5080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07-24-18 at 09.40 AM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0328" cy="235000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77F1" w:rsidRPr="006141B4">
        <w:rPr>
          <w:lang w:val="uk-UA"/>
        </w:rPr>
        <w:t xml:space="preserve"> </w:t>
      </w:r>
      <w:r w:rsidR="003F1985" w:rsidRPr="00197FC2">
        <w:rPr>
          <w:sz w:val="22"/>
          <w:szCs w:val="22"/>
          <w:lang w:val="uk-UA"/>
        </w:rPr>
        <w:t xml:space="preserve">Зверніть увагу, що </w:t>
      </w:r>
      <w:r w:rsidR="009B77F1" w:rsidRPr="00197FC2">
        <w:rPr>
          <w:sz w:val="22"/>
          <w:szCs w:val="22"/>
          <w:lang w:val="uk-UA"/>
        </w:rPr>
        <w:t xml:space="preserve">Visual Studio </w:t>
      </w:r>
      <w:r w:rsidR="003F1985" w:rsidRPr="00197FC2">
        <w:rPr>
          <w:sz w:val="22"/>
          <w:szCs w:val="22"/>
          <w:lang w:val="uk-UA"/>
        </w:rPr>
        <w:t xml:space="preserve">автоматично «здогадується», що ви хочете набрати на клавіатурі. </w:t>
      </w:r>
    </w:p>
    <w:p w14:paraId="35389B60" w14:textId="351AD992" w:rsidR="00943043" w:rsidRPr="006141B4" w:rsidRDefault="001C5A2A" w:rsidP="396340EC">
      <w:pPr>
        <w:keepNext/>
        <w:rPr>
          <w:lang w:val="uk-UA"/>
        </w:rPr>
      </w:pPr>
      <w:r w:rsidRPr="00197FC2">
        <w:rPr>
          <w:noProof/>
          <w:sz w:val="22"/>
          <w:szCs w:val="22"/>
        </w:rPr>
        <w:drawing>
          <wp:anchor distT="0" distB="0" distL="114300" distR="114300" simplePos="0" relativeHeight="251658254" behindDoc="0" locked="0" layoutInCell="1" allowOverlap="1" wp14:anchorId="5FEAFD7B" wp14:editId="1DEED6FD">
            <wp:simplePos x="0" y="0"/>
            <wp:positionH relativeFrom="margin">
              <wp:align>center</wp:align>
            </wp:positionH>
            <wp:positionV relativeFrom="page">
              <wp:posOffset>4199890</wp:posOffset>
            </wp:positionV>
            <wp:extent cx="4087368" cy="2368296"/>
            <wp:effectExtent l="19050" t="19050" r="46990" b="51435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07-24-18 at 09.46 AM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7368" cy="236829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043" w:rsidRPr="00197FC2">
        <w:rPr>
          <w:sz w:val="22"/>
          <w:szCs w:val="22"/>
          <w:lang w:val="uk-UA"/>
        </w:rPr>
        <w:t xml:space="preserve">Коли </w:t>
      </w:r>
      <w:r w:rsidR="00197FC2" w:rsidRPr="00197FC2">
        <w:rPr>
          <w:sz w:val="22"/>
          <w:szCs w:val="22"/>
          <w:lang w:val="uk-UA"/>
        </w:rPr>
        <w:t xml:space="preserve">все </w:t>
      </w:r>
      <w:r w:rsidR="00943043" w:rsidRPr="00197FC2">
        <w:rPr>
          <w:sz w:val="22"/>
          <w:szCs w:val="22"/>
          <w:lang w:val="uk-UA"/>
        </w:rPr>
        <w:t>буде виконано, код повинен виглядати ось так</w:t>
      </w:r>
      <w:r w:rsidR="00943043" w:rsidRPr="006141B4">
        <w:rPr>
          <w:lang w:val="uk-UA"/>
        </w:rPr>
        <w:t xml:space="preserve">: </w:t>
      </w:r>
    </w:p>
    <w:p w14:paraId="614AD749" w14:textId="77777777" w:rsidR="00943043" w:rsidRPr="006141B4" w:rsidRDefault="00943043" w:rsidP="396340EC">
      <w:pPr>
        <w:keepNext/>
        <w:rPr>
          <w:lang w:val="uk-UA"/>
        </w:rPr>
      </w:pPr>
    </w:p>
    <w:p w14:paraId="577CC9CF" w14:textId="4BD854F7" w:rsidR="00B22D18" w:rsidRPr="00197FC2" w:rsidRDefault="00943043" w:rsidP="396340EC">
      <w:pPr>
        <w:keepNext/>
        <w:rPr>
          <w:sz w:val="22"/>
          <w:szCs w:val="22"/>
          <w:lang w:val="uk-UA"/>
        </w:rPr>
      </w:pPr>
      <w:r w:rsidRPr="00197FC2">
        <w:rPr>
          <w:sz w:val="22"/>
          <w:szCs w:val="22"/>
          <w:lang w:val="uk-UA"/>
        </w:rPr>
        <w:t xml:space="preserve">Натисніть на </w:t>
      </w:r>
      <w:r w:rsidR="00197FC2" w:rsidRPr="00197FC2">
        <w:rPr>
          <w:sz w:val="22"/>
          <w:szCs w:val="22"/>
          <w:lang w:val="uk-UA"/>
        </w:rPr>
        <w:t>«</w:t>
      </w:r>
      <w:r w:rsidR="396340EC" w:rsidRPr="00197FC2">
        <w:rPr>
          <w:sz w:val="22"/>
          <w:szCs w:val="22"/>
          <w:lang w:val="uk-UA"/>
        </w:rPr>
        <w:t>Start</w:t>
      </w:r>
      <w:r w:rsidR="00197FC2" w:rsidRPr="00197FC2">
        <w:rPr>
          <w:sz w:val="22"/>
          <w:szCs w:val="22"/>
          <w:lang w:val="uk-UA"/>
        </w:rPr>
        <w:t>»</w:t>
      </w:r>
      <w:r w:rsidRPr="00197FC2">
        <w:rPr>
          <w:sz w:val="22"/>
          <w:szCs w:val="22"/>
          <w:lang w:val="uk-UA"/>
        </w:rPr>
        <w:t xml:space="preserve"> і спостерігайте за вікном виведення. </w:t>
      </w:r>
    </w:p>
    <w:p w14:paraId="6956E0BD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1C15F5F8" wp14:editId="1A39EAD4">
            <wp:extent cx="4562475" cy="1656402"/>
            <wp:effectExtent l="38100" t="38100" r="85725" b="965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165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F8AAFF" w14:textId="3DC80ECB" w:rsidR="00B22D18" w:rsidRPr="00197FC2" w:rsidRDefault="00DB02FC" w:rsidP="00040A1D">
      <w:pPr>
        <w:keepNext/>
        <w:rPr>
          <w:sz w:val="22"/>
          <w:szCs w:val="22"/>
          <w:lang w:val="uk-UA"/>
        </w:rPr>
      </w:pPr>
      <w:r w:rsidRPr="00197FC2">
        <w:rPr>
          <w:sz w:val="22"/>
          <w:szCs w:val="22"/>
          <w:lang w:val="uk-UA"/>
        </w:rPr>
        <w:lastRenderedPageBreak/>
        <w:t xml:space="preserve">Ви знайшли </w:t>
      </w:r>
      <w:r w:rsidR="00021B62" w:rsidRPr="00197FC2">
        <w:rPr>
          <w:sz w:val="22"/>
          <w:szCs w:val="22"/>
          <w:lang w:val="uk-UA"/>
        </w:rPr>
        <w:t xml:space="preserve">«Hello World»? </w:t>
      </w:r>
      <w:r w:rsidRPr="00197FC2">
        <w:rPr>
          <w:sz w:val="22"/>
          <w:szCs w:val="22"/>
          <w:lang w:val="uk-UA"/>
        </w:rPr>
        <w:t>Це був хороший початок, але не надто захопл</w:t>
      </w:r>
      <w:r w:rsidR="00197FC2" w:rsidRPr="00197FC2">
        <w:rPr>
          <w:sz w:val="22"/>
          <w:szCs w:val="22"/>
          <w:lang w:val="uk-UA"/>
        </w:rPr>
        <w:t>ивий</w:t>
      </w:r>
      <w:r w:rsidRPr="00197FC2">
        <w:rPr>
          <w:sz w:val="22"/>
          <w:szCs w:val="22"/>
          <w:lang w:val="uk-UA"/>
        </w:rPr>
        <w:t xml:space="preserve">. Спробуймо вивести на екран кілька рядків. Замініть раніше доданий рядок цими </w:t>
      </w:r>
      <w:r w:rsidR="00197FC2" w:rsidRPr="00197FC2">
        <w:rPr>
          <w:sz w:val="22"/>
          <w:szCs w:val="22"/>
          <w:lang w:val="uk-UA"/>
        </w:rPr>
        <w:t>чотирма</w:t>
      </w:r>
      <w:r w:rsidRPr="00197FC2">
        <w:rPr>
          <w:sz w:val="22"/>
          <w:szCs w:val="22"/>
          <w:lang w:val="uk-UA"/>
        </w:rPr>
        <w:t xml:space="preserve">.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5838666D" w14:textId="77777777" w:rsidTr="3FC69494">
        <w:tc>
          <w:tcPr>
            <w:tcW w:w="9350" w:type="dxa"/>
          </w:tcPr>
          <w:p w14:paraId="12C4C78A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System.Diagnostics.Debug.WriteLine(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"The"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);</w:t>
            </w:r>
          </w:p>
          <w:p w14:paraId="2227B6E0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System.Diagnostics.Debug.WriteLine(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"BrainPad"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);</w:t>
            </w:r>
          </w:p>
          <w:p w14:paraId="689F7CA0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System.Diagnostics.Debug.WriteLine(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"is"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);</w:t>
            </w:r>
          </w:p>
          <w:p w14:paraId="497CEA61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System.Diagnostics.Debug.WriteLine(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"amazing!"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);</w:t>
            </w:r>
          </w:p>
        </w:tc>
      </w:tr>
    </w:tbl>
    <w:p w14:paraId="06BE3F9D" w14:textId="77777777" w:rsidR="00B22D18" w:rsidRPr="006141B4" w:rsidRDefault="00B22D18" w:rsidP="00B22D18">
      <w:pPr>
        <w:rPr>
          <w:lang w:val="uk-UA"/>
        </w:rPr>
      </w:pPr>
    </w:p>
    <w:p w14:paraId="4B9B1F9C" w14:textId="22B870CC" w:rsidR="00B22D18" w:rsidRPr="00197FC2" w:rsidRDefault="00071A20" w:rsidP="396340EC">
      <w:pPr>
        <w:keepNext/>
        <w:rPr>
          <w:sz w:val="22"/>
          <w:szCs w:val="22"/>
          <w:lang w:val="uk-UA"/>
        </w:rPr>
      </w:pPr>
      <w:r w:rsidRPr="00197FC2">
        <w:rPr>
          <w:sz w:val="22"/>
          <w:szCs w:val="22"/>
          <w:lang w:val="uk-UA"/>
        </w:rPr>
        <w:t xml:space="preserve">Помістіть курсор у перший рядок і натисніть функціональну клавішу </w:t>
      </w:r>
      <w:r w:rsidR="396340EC" w:rsidRPr="00197FC2">
        <w:rPr>
          <w:sz w:val="22"/>
          <w:szCs w:val="22"/>
          <w:lang w:val="uk-UA"/>
        </w:rPr>
        <w:t xml:space="preserve">F9. </w:t>
      </w:r>
      <w:r w:rsidRPr="00197FC2">
        <w:rPr>
          <w:sz w:val="22"/>
          <w:szCs w:val="22"/>
          <w:lang w:val="uk-UA"/>
        </w:rPr>
        <w:t xml:space="preserve">Це додасть точку інспекції коду або простіше </w:t>
      </w:r>
      <w:r w:rsidR="00197FC2">
        <w:rPr>
          <w:sz w:val="22"/>
          <w:szCs w:val="22"/>
          <w:lang w:val="uk-UA"/>
        </w:rPr>
        <w:t>«</w:t>
      </w:r>
      <w:r w:rsidR="396340EC" w:rsidRPr="00197FC2">
        <w:rPr>
          <w:sz w:val="22"/>
          <w:szCs w:val="22"/>
          <w:lang w:val="uk-UA"/>
        </w:rPr>
        <w:t>breakpoint</w:t>
      </w:r>
      <w:r w:rsidR="00197FC2">
        <w:rPr>
          <w:sz w:val="22"/>
          <w:szCs w:val="22"/>
          <w:lang w:val="uk-UA"/>
        </w:rPr>
        <w:t>»</w:t>
      </w:r>
      <w:r w:rsidR="396340EC" w:rsidRPr="00197FC2">
        <w:rPr>
          <w:sz w:val="22"/>
          <w:szCs w:val="22"/>
          <w:lang w:val="uk-UA"/>
        </w:rPr>
        <w:t xml:space="preserve">. </w:t>
      </w:r>
      <w:r w:rsidRPr="00197FC2">
        <w:rPr>
          <w:sz w:val="22"/>
          <w:szCs w:val="22"/>
          <w:lang w:val="uk-UA"/>
        </w:rPr>
        <w:t xml:space="preserve">Ви можете зробити те саме з меню </w:t>
      </w:r>
      <w:r w:rsidR="00197FC2">
        <w:rPr>
          <w:sz w:val="22"/>
          <w:szCs w:val="22"/>
          <w:lang w:val="uk-UA"/>
        </w:rPr>
        <w:t>«</w:t>
      </w:r>
      <w:r w:rsidR="396340EC" w:rsidRPr="00197FC2">
        <w:rPr>
          <w:rFonts w:ascii="Calibri" w:eastAsia="Calibri" w:hAnsi="Calibri" w:cs="Calibri"/>
          <w:sz w:val="22"/>
          <w:szCs w:val="22"/>
          <w:lang w:val="uk-UA"/>
        </w:rPr>
        <w:t>Debug</w:t>
      </w:r>
      <w:r w:rsidR="00197FC2">
        <w:rPr>
          <w:rFonts w:ascii="Calibri" w:eastAsia="Calibri" w:hAnsi="Calibri" w:cs="Calibri"/>
          <w:sz w:val="22"/>
          <w:szCs w:val="22"/>
          <w:lang w:val="uk-UA"/>
        </w:rPr>
        <w:t>»</w:t>
      </w:r>
      <w:r w:rsidR="396340EC" w:rsidRPr="00197FC2">
        <w:rPr>
          <w:sz w:val="22"/>
          <w:szCs w:val="22"/>
          <w:lang w:val="uk-UA"/>
        </w:rPr>
        <w:t>.</w:t>
      </w:r>
    </w:p>
    <w:p w14:paraId="1AB9FF17" w14:textId="6F9681D8" w:rsidR="00C52A38" w:rsidRPr="006141B4" w:rsidRDefault="00C52A38" w:rsidP="00B22D18">
      <w:pPr>
        <w:rPr>
          <w:lang w:val="uk-UA"/>
        </w:rPr>
      </w:pPr>
      <w:r w:rsidRPr="006141B4">
        <w:rPr>
          <w:noProof/>
        </w:rPr>
        <w:drawing>
          <wp:anchor distT="0" distB="0" distL="114300" distR="114300" simplePos="0" relativeHeight="251658255" behindDoc="0" locked="0" layoutInCell="1" allowOverlap="1" wp14:anchorId="683B7E5B" wp14:editId="2DBC414D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124225" cy="2167128"/>
            <wp:effectExtent l="19050" t="19050" r="29210" b="6223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07-24-18 at 09.54 AM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225" cy="216712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B65A373" w14:textId="7C02CDE2" w:rsidR="005D2E88" w:rsidRPr="006141B4" w:rsidRDefault="00040A1D" w:rsidP="00071A20">
      <w:pPr>
        <w:keepNext/>
        <w:rPr>
          <w:lang w:val="uk-UA"/>
        </w:rPr>
      </w:pPr>
      <w:r w:rsidRPr="00197FC2">
        <w:rPr>
          <w:noProof/>
          <w:sz w:val="22"/>
          <w:szCs w:val="22"/>
        </w:rPr>
        <w:drawing>
          <wp:anchor distT="0" distB="0" distL="114300" distR="114300" simplePos="0" relativeHeight="251658256" behindDoc="0" locked="0" layoutInCell="1" allowOverlap="1" wp14:anchorId="28EDAA37" wp14:editId="2ACA1639">
            <wp:simplePos x="0" y="0"/>
            <wp:positionH relativeFrom="column">
              <wp:align>center</wp:align>
            </wp:positionH>
            <wp:positionV relativeFrom="page">
              <wp:posOffset>5742305</wp:posOffset>
            </wp:positionV>
            <wp:extent cx="4700016" cy="2231136"/>
            <wp:effectExtent l="19050" t="19050" r="43815" b="55245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07-24-18 at 10.07 AM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016" cy="223113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1A20" w:rsidRPr="00197FC2">
        <w:rPr>
          <w:sz w:val="22"/>
          <w:szCs w:val="22"/>
          <w:lang w:val="uk-UA"/>
        </w:rPr>
        <w:t>Запустіть програму, як ви робили це рані</w:t>
      </w:r>
      <w:r w:rsidR="00197FC2">
        <w:rPr>
          <w:sz w:val="22"/>
          <w:szCs w:val="22"/>
          <w:lang w:val="uk-UA"/>
        </w:rPr>
        <w:t>ше.  Як тільки виконання коду ді</w:t>
      </w:r>
      <w:r w:rsidR="00071A20" w:rsidRPr="00197FC2">
        <w:rPr>
          <w:sz w:val="22"/>
          <w:szCs w:val="22"/>
          <w:lang w:val="uk-UA"/>
        </w:rPr>
        <w:t xml:space="preserve">йде до </w:t>
      </w:r>
      <w:r w:rsidR="003D1247" w:rsidRPr="00197FC2">
        <w:rPr>
          <w:sz w:val="22"/>
          <w:szCs w:val="22"/>
          <w:lang w:val="uk-UA"/>
        </w:rPr>
        <w:t xml:space="preserve">breakpoint, </w:t>
      </w:r>
      <w:r w:rsidR="00071A20" w:rsidRPr="00197FC2">
        <w:rPr>
          <w:sz w:val="22"/>
          <w:szCs w:val="22"/>
          <w:lang w:val="uk-UA"/>
        </w:rPr>
        <w:t xml:space="preserve">програма </w:t>
      </w:r>
      <w:r w:rsidR="00071A20" w:rsidRPr="006141B4">
        <w:rPr>
          <w:lang w:val="uk-UA"/>
        </w:rPr>
        <w:t xml:space="preserve">зупиниться у тому ж рядку. </w:t>
      </w:r>
    </w:p>
    <w:p w14:paraId="441AC92B" w14:textId="7645D28F" w:rsidR="005D2E88" w:rsidRPr="006141B4" w:rsidRDefault="005D2E88" w:rsidP="00B22D18">
      <w:pPr>
        <w:rPr>
          <w:lang w:val="uk-UA"/>
        </w:rPr>
      </w:pPr>
    </w:p>
    <w:p w14:paraId="5294ECD6" w14:textId="1D77A92F" w:rsidR="00B22D18" w:rsidRPr="006141B4" w:rsidRDefault="00B22D18" w:rsidP="00B22D18">
      <w:pPr>
        <w:rPr>
          <w:lang w:val="uk-UA"/>
        </w:rPr>
      </w:pPr>
    </w:p>
    <w:p w14:paraId="0881DE78" w14:textId="2177594B" w:rsidR="000B58CD" w:rsidRPr="00197FC2" w:rsidRDefault="000B58CD" w:rsidP="000B58CD">
      <w:pPr>
        <w:keepNext/>
        <w:rPr>
          <w:sz w:val="22"/>
          <w:szCs w:val="22"/>
          <w:lang w:val="uk-UA"/>
        </w:rPr>
      </w:pPr>
      <w:r w:rsidRPr="00197FC2">
        <w:rPr>
          <w:sz w:val="22"/>
          <w:szCs w:val="22"/>
          <w:lang w:val="uk-UA"/>
        </w:rPr>
        <w:lastRenderedPageBreak/>
        <w:t xml:space="preserve">Програма зупиниться прямо перед тим, як цей рядок повинен бути виконаним. Натисніть клавішу </w:t>
      </w:r>
      <w:r w:rsidR="0003282E" w:rsidRPr="00197FC2">
        <w:rPr>
          <w:sz w:val="22"/>
          <w:szCs w:val="22"/>
          <w:lang w:val="uk-UA"/>
        </w:rPr>
        <w:t>F10</w:t>
      </w:r>
      <w:r w:rsidRPr="00197FC2">
        <w:rPr>
          <w:sz w:val="22"/>
          <w:szCs w:val="22"/>
          <w:lang w:val="uk-UA"/>
        </w:rPr>
        <w:t xml:space="preserve"> або натисніть кнопку покрокової інспекції коду. </w:t>
      </w:r>
    </w:p>
    <w:p w14:paraId="02DBCCAB" w14:textId="114F0BC8" w:rsidR="00B22D18" w:rsidRPr="006141B4" w:rsidRDefault="00B22D18" w:rsidP="000B58CD">
      <w:pPr>
        <w:keepNext/>
        <w:rPr>
          <w:lang w:val="uk-UA"/>
        </w:rPr>
      </w:pPr>
      <w:r w:rsidRPr="006141B4">
        <w:rPr>
          <w:noProof/>
        </w:rPr>
        <w:drawing>
          <wp:inline distT="0" distB="0" distL="0" distR="0" wp14:anchorId="4F560CB1" wp14:editId="3331BA45">
            <wp:extent cx="2062480" cy="923925"/>
            <wp:effectExtent l="38100" t="38100" r="90170" b="10477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3BFEE4" w14:textId="44533FAF" w:rsidR="004605AC" w:rsidRPr="00197FC2" w:rsidRDefault="004605AC" w:rsidP="6606770E">
      <w:pPr>
        <w:rPr>
          <w:sz w:val="22"/>
          <w:szCs w:val="22"/>
          <w:lang w:val="uk-UA"/>
        </w:rPr>
      </w:pPr>
      <w:r w:rsidRPr="00197FC2">
        <w:rPr>
          <w:sz w:val="22"/>
          <w:szCs w:val="22"/>
          <w:lang w:val="uk-UA"/>
        </w:rPr>
        <w:t>Це змусить програму виконати один рядок коду за один крок. Натисн</w:t>
      </w:r>
      <w:r w:rsidR="00EF5B36">
        <w:rPr>
          <w:sz w:val="22"/>
          <w:szCs w:val="22"/>
          <w:lang w:val="uk-UA"/>
        </w:rPr>
        <w:t>іть F10 і спостерігайте за вікном</w:t>
      </w:r>
      <w:r w:rsidRPr="00197FC2">
        <w:rPr>
          <w:sz w:val="22"/>
          <w:szCs w:val="22"/>
          <w:lang w:val="uk-UA"/>
        </w:rPr>
        <w:t xml:space="preserve"> виве</w:t>
      </w:r>
      <w:r w:rsidR="00EF5B36">
        <w:rPr>
          <w:sz w:val="22"/>
          <w:szCs w:val="22"/>
          <w:lang w:val="uk-UA"/>
        </w:rPr>
        <w:t>дення. Це називається покроковою</w:t>
      </w:r>
      <w:r w:rsidRPr="00197FC2">
        <w:rPr>
          <w:sz w:val="22"/>
          <w:szCs w:val="22"/>
          <w:lang w:val="uk-UA"/>
        </w:rPr>
        <w:t xml:space="preserve"> інспекцією коду. Ці</w:t>
      </w:r>
      <w:r w:rsidR="00EF5B36">
        <w:rPr>
          <w:sz w:val="22"/>
          <w:szCs w:val="22"/>
          <w:lang w:val="uk-UA"/>
        </w:rPr>
        <w:t xml:space="preserve"> </w:t>
      </w:r>
      <w:r w:rsidRPr="00197FC2">
        <w:rPr>
          <w:sz w:val="22"/>
          <w:szCs w:val="22"/>
          <w:lang w:val="uk-UA"/>
        </w:rPr>
        <w:t>дії дуже корисні тоді, коли ми налагоджуємо нашу програму, і дають нам можливість зрозуміти, чому щось не працює належним чином.</w:t>
      </w:r>
    </w:p>
    <w:p w14:paraId="45475E5D" w14:textId="564323BE" w:rsidR="00B22D18" w:rsidRPr="006141B4" w:rsidRDefault="6606770E" w:rsidP="6606770E">
      <w:pPr>
        <w:rPr>
          <w:lang w:val="uk-UA"/>
        </w:rPr>
      </w:pPr>
      <w:r w:rsidRPr="006141B4">
        <w:rPr>
          <w:lang w:val="uk-UA"/>
        </w:rPr>
        <w:t xml:space="preserve"> </w:t>
      </w:r>
    </w:p>
    <w:p w14:paraId="5DFBF000" w14:textId="1BBCEA81" w:rsidR="00B22D18" w:rsidRPr="006141B4" w:rsidRDefault="0019785D" w:rsidP="005305F6">
      <w:pPr>
        <w:pStyle w:val="Heading2"/>
        <w:rPr>
          <w:lang w:val="uk-UA"/>
        </w:rPr>
      </w:pPr>
      <w:bookmarkStart w:id="28" w:name="_Toc532166194"/>
      <w:r w:rsidRPr="006141B4">
        <w:rPr>
          <w:lang w:val="uk-UA"/>
        </w:rPr>
        <w:t>нескінченні програми</w:t>
      </w:r>
      <w:bookmarkEnd w:id="28"/>
    </w:p>
    <w:p w14:paraId="731734BF" w14:textId="3F2DDA81" w:rsidR="0019785D" w:rsidRPr="00EF5B36" w:rsidRDefault="0019785D" w:rsidP="6606770E">
      <w:pPr>
        <w:rPr>
          <w:sz w:val="22"/>
          <w:szCs w:val="22"/>
          <w:lang w:val="uk-UA"/>
        </w:rPr>
      </w:pPr>
      <w:r w:rsidRPr="00EF5B36">
        <w:rPr>
          <w:sz w:val="22"/>
          <w:szCs w:val="22"/>
          <w:lang w:val="uk-UA"/>
        </w:rPr>
        <w:t>На телефоні чи ПК є сенс закривати чи закінчувати програми. Однак, на невели</w:t>
      </w:r>
      <w:r w:rsidR="00EF5B36">
        <w:rPr>
          <w:sz w:val="22"/>
          <w:szCs w:val="22"/>
          <w:lang w:val="uk-UA"/>
        </w:rPr>
        <w:t>ких пристроях, які працюють під</w:t>
      </w:r>
      <w:r w:rsidRPr="00EF5B36">
        <w:rPr>
          <w:sz w:val="22"/>
          <w:szCs w:val="22"/>
          <w:lang w:val="uk-UA"/>
        </w:rPr>
        <w:t xml:space="preserve"> керуванням мікроконтролерів, програми зазвичай не закінчуються. Наприклад, мікрохвильова піч. У неї є невеликий «мозок» всередині, який завжди контролює клавіші для запуску процесів і запускає годинник на екрані. Якщо ви не відключаєте мікрохвильову піч, ця програма завжди працює. Це називається безкінечним циклом і часто використовується у програмуванні. </w:t>
      </w:r>
    </w:p>
    <w:p w14:paraId="7C49F4D0" w14:textId="6E89C7CC" w:rsidR="00253842" w:rsidRPr="00EF5B36" w:rsidRDefault="00253842" w:rsidP="396340EC">
      <w:pPr>
        <w:rPr>
          <w:sz w:val="22"/>
          <w:szCs w:val="22"/>
          <w:lang w:val="uk-UA"/>
        </w:rPr>
      </w:pPr>
      <w:r w:rsidRPr="00EF5B36">
        <w:rPr>
          <w:sz w:val="22"/>
          <w:szCs w:val="22"/>
          <w:lang w:val="uk-UA"/>
        </w:rPr>
        <w:t xml:space="preserve">Давайте створимо програму-лічильник на </w:t>
      </w:r>
      <w:r w:rsidR="396340EC" w:rsidRPr="00EF5B36">
        <w:rPr>
          <w:sz w:val="22"/>
          <w:szCs w:val="22"/>
          <w:lang w:val="uk-UA"/>
        </w:rPr>
        <w:t xml:space="preserve">BrainPad, </w:t>
      </w:r>
      <w:r w:rsidRPr="00EF5B36">
        <w:rPr>
          <w:sz w:val="22"/>
          <w:szCs w:val="22"/>
          <w:lang w:val="uk-UA"/>
        </w:rPr>
        <w:t xml:space="preserve">яка запускається і працює завжди. Тобто, </w:t>
      </w:r>
      <w:r w:rsidR="396340EC" w:rsidRPr="00EF5B36">
        <w:rPr>
          <w:sz w:val="22"/>
          <w:szCs w:val="22"/>
          <w:lang w:val="uk-UA"/>
        </w:rPr>
        <w:t xml:space="preserve">BrainPad </w:t>
      </w:r>
      <w:r w:rsidRPr="00EF5B36">
        <w:rPr>
          <w:sz w:val="22"/>
          <w:szCs w:val="22"/>
          <w:lang w:val="uk-UA"/>
        </w:rPr>
        <w:t xml:space="preserve">буде рахувати один раз на секунду і ніколи не зупинятися. Зверніть увагу, що перед тим, як ви хочете щось змінити, вам необхідно зупинити будь-яку запущену програму. Ви можете зробити це, натиснувши кнопку </w:t>
      </w:r>
      <w:r w:rsidR="00EF5B36">
        <w:rPr>
          <w:sz w:val="22"/>
          <w:szCs w:val="22"/>
          <w:lang w:val="uk-UA"/>
        </w:rPr>
        <w:t>«</w:t>
      </w:r>
      <w:r w:rsidR="396340EC" w:rsidRPr="00EF5B36">
        <w:rPr>
          <w:sz w:val="22"/>
          <w:szCs w:val="22"/>
          <w:lang w:val="uk-UA"/>
        </w:rPr>
        <w:t>Stop</w:t>
      </w:r>
      <w:r w:rsidR="00EF5B36">
        <w:rPr>
          <w:sz w:val="22"/>
          <w:szCs w:val="22"/>
          <w:lang w:val="uk-UA"/>
        </w:rPr>
        <w:t>»</w:t>
      </w:r>
      <w:r w:rsidR="396340EC" w:rsidRPr="00EF5B36">
        <w:rPr>
          <w:sz w:val="22"/>
          <w:szCs w:val="22"/>
          <w:lang w:val="uk-UA"/>
        </w:rPr>
        <w:t xml:space="preserve">. </w:t>
      </w:r>
      <w:r w:rsidRPr="00EF5B36">
        <w:rPr>
          <w:sz w:val="22"/>
          <w:szCs w:val="22"/>
          <w:lang w:val="uk-UA"/>
        </w:rPr>
        <w:t xml:space="preserve">Нижче наведений код, який повинен виглядати ось так. </w:t>
      </w:r>
    </w:p>
    <w:p w14:paraId="1214B36C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15C3A5FC" wp14:editId="0DC381E0">
            <wp:extent cx="2600325" cy="748030"/>
            <wp:effectExtent l="38100" t="38100" r="104775" b="9017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74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3AC829BC" w14:textId="77777777" w:rsidTr="3FC69494">
        <w:tc>
          <w:tcPr>
            <w:tcW w:w="9350" w:type="dxa"/>
          </w:tcPr>
          <w:p w14:paraId="3F33E0F2" w14:textId="0ACA1B73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namespace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HelloWorld {</w:t>
            </w:r>
          </w:p>
          <w:p w14:paraId="44496BEC" w14:textId="1C6913D4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class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2B91AF"/>
                <w:sz w:val="19"/>
                <w:szCs w:val="19"/>
                <w:lang w:val="uk-UA"/>
              </w:rPr>
              <w:t>Program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{</w:t>
            </w:r>
          </w:p>
          <w:p w14:paraId="2BE03DBB" w14:textId="77777777" w:rsidR="001F4F31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4FBE0590" w14:textId="3F1DA63A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{</w:t>
            </w:r>
          </w:p>
          <w:p w14:paraId="47E8546E" w14:textId="6D60AB69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count = 0;</w:t>
            </w:r>
          </w:p>
          <w:p w14:paraId="309CCAF0" w14:textId="77777777" w:rsidR="00576550" w:rsidRPr="006141B4" w:rsidRDefault="00576550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71DB22BA" w14:textId="77777777" w:rsidR="001C7DFA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36FBE81D" w14:textId="139B9E0B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{</w:t>
            </w:r>
          </w:p>
          <w:p w14:paraId="79046671" w14:textId="4A451FAC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System.Diagnostics.Debug.WriteLine(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"Counting: "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+ count);</w:t>
            </w:r>
          </w:p>
          <w:p w14:paraId="38DAE8F3" w14:textId="31A9D35A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8000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Thread.Sleep(1000);</w:t>
            </w:r>
            <w:r w:rsidRPr="006141B4">
              <w:rPr>
                <w:rFonts w:ascii="Consolas" w:eastAsia="Consolas" w:hAnsi="Consolas" w:cs="Consolas"/>
                <w:color w:val="008000"/>
                <w:sz w:val="19"/>
                <w:szCs w:val="19"/>
                <w:lang w:val="uk-UA"/>
              </w:rPr>
              <w:t xml:space="preserve"> // Wait one second</w:t>
            </w:r>
          </w:p>
          <w:p w14:paraId="5B1DE75B" w14:textId="254168B9" w:rsidR="003F5B16" w:rsidRPr="006141B4" w:rsidRDefault="003F5B16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595B52CD" w14:textId="66162014" w:rsidR="003F5B16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count = count + 1;</w:t>
            </w:r>
          </w:p>
          <w:p w14:paraId="41277B55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lastRenderedPageBreak/>
              <w:t xml:space="preserve">            }</w:t>
            </w:r>
          </w:p>
          <w:p w14:paraId="53190EEB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}</w:t>
            </w:r>
          </w:p>
          <w:p w14:paraId="035E3AC5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51015289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2BF5F494" w14:textId="170E0FE1" w:rsidR="00B22D18" w:rsidRPr="00EF5B36" w:rsidRDefault="002C4C92" w:rsidP="00B22D18">
      <w:pPr>
        <w:rPr>
          <w:sz w:val="22"/>
          <w:szCs w:val="22"/>
          <w:lang w:val="uk-UA"/>
        </w:rPr>
      </w:pPr>
      <w:r w:rsidRPr="00EF5B36">
        <w:rPr>
          <w:sz w:val="22"/>
          <w:szCs w:val="22"/>
          <w:lang w:val="uk-UA"/>
        </w:rPr>
        <w:lastRenderedPageBreak/>
        <w:t xml:space="preserve">Вікно виведення покаже лічильник. </w:t>
      </w:r>
    </w:p>
    <w:p w14:paraId="15B49F18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205A333D" wp14:editId="3F6C5BDD">
            <wp:extent cx="1052830" cy="914400"/>
            <wp:effectExtent l="38100" t="38100" r="90170" b="952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3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8D80B6" w14:textId="462F308D" w:rsidR="002C4C92" w:rsidRPr="00A049C4" w:rsidRDefault="002C4C92" w:rsidP="6606770E">
      <w:pPr>
        <w:rPr>
          <w:sz w:val="22"/>
          <w:szCs w:val="22"/>
          <w:lang w:val="uk-UA"/>
        </w:rPr>
      </w:pPr>
      <w:r w:rsidRPr="00A049C4">
        <w:rPr>
          <w:sz w:val="22"/>
          <w:szCs w:val="22"/>
          <w:lang w:val="uk-UA"/>
        </w:rPr>
        <w:t xml:space="preserve">Коли програма запущена, вставте </w:t>
      </w:r>
      <w:r w:rsidR="00A049C4">
        <w:rPr>
          <w:sz w:val="22"/>
          <w:szCs w:val="22"/>
          <w:lang w:val="uk-UA"/>
        </w:rPr>
        <w:t>«</w:t>
      </w:r>
      <w:r w:rsidR="6606770E" w:rsidRPr="00A049C4">
        <w:rPr>
          <w:sz w:val="22"/>
          <w:szCs w:val="22"/>
          <w:lang w:val="uk-UA"/>
        </w:rPr>
        <w:t>breakpoint</w:t>
      </w:r>
      <w:r w:rsidR="00A049C4">
        <w:rPr>
          <w:sz w:val="22"/>
          <w:szCs w:val="22"/>
          <w:lang w:val="uk-UA"/>
        </w:rPr>
        <w:t>»</w:t>
      </w:r>
      <w:r w:rsidR="6606770E" w:rsidRPr="00A049C4">
        <w:rPr>
          <w:sz w:val="22"/>
          <w:szCs w:val="22"/>
          <w:lang w:val="uk-UA"/>
        </w:rPr>
        <w:t xml:space="preserve"> </w:t>
      </w:r>
      <w:r w:rsidRPr="00A049C4">
        <w:rPr>
          <w:sz w:val="22"/>
          <w:szCs w:val="22"/>
          <w:lang w:val="uk-UA"/>
        </w:rPr>
        <w:t>в рядок лічильника. Звідти ви можете «пройтись» по коду, як ми робили це раніше. Тепер наведіть курсор миші на нашу змінну</w:t>
      </w:r>
      <w:r w:rsidR="6606770E" w:rsidRPr="00A049C4">
        <w:rPr>
          <w:sz w:val="22"/>
          <w:szCs w:val="22"/>
          <w:lang w:val="uk-UA"/>
        </w:rPr>
        <w:t xml:space="preserve"> </w:t>
      </w:r>
      <w:r w:rsidR="00A049C4">
        <w:rPr>
          <w:sz w:val="22"/>
          <w:szCs w:val="22"/>
          <w:lang w:val="uk-UA"/>
        </w:rPr>
        <w:t>«</w:t>
      </w:r>
      <w:r w:rsidR="6606770E" w:rsidRPr="00A049C4">
        <w:rPr>
          <w:sz w:val="22"/>
          <w:szCs w:val="22"/>
          <w:lang w:val="uk-UA"/>
        </w:rPr>
        <w:t>count</w:t>
      </w:r>
      <w:r w:rsidR="00A049C4">
        <w:rPr>
          <w:sz w:val="22"/>
          <w:szCs w:val="22"/>
          <w:lang w:val="uk-UA"/>
        </w:rPr>
        <w:t>»</w:t>
      </w:r>
      <w:r w:rsidR="6606770E" w:rsidRPr="00A049C4">
        <w:rPr>
          <w:sz w:val="22"/>
          <w:szCs w:val="22"/>
          <w:lang w:val="uk-UA"/>
        </w:rPr>
        <w:t>"</w:t>
      </w:r>
      <w:r w:rsidRPr="00A049C4">
        <w:rPr>
          <w:sz w:val="22"/>
          <w:szCs w:val="22"/>
          <w:lang w:val="uk-UA"/>
        </w:rPr>
        <w:t xml:space="preserve"> і </w:t>
      </w:r>
      <w:r w:rsidR="6606770E" w:rsidRPr="00A049C4">
        <w:rPr>
          <w:sz w:val="22"/>
          <w:szCs w:val="22"/>
          <w:lang w:val="uk-UA"/>
        </w:rPr>
        <w:t>Visual Studio</w:t>
      </w:r>
      <w:r w:rsidRPr="00A049C4">
        <w:rPr>
          <w:sz w:val="22"/>
          <w:szCs w:val="22"/>
          <w:lang w:val="uk-UA"/>
        </w:rPr>
        <w:t xml:space="preserve"> покаже вам дане значення змінної. Коли ми зупинили програму, вона дорівнювала 6. До речі, перевірка змінних – ще одна дуже корисна функція для налагодження програм. </w:t>
      </w:r>
    </w:p>
    <w:p w14:paraId="6316A4D5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3B0D09AC" wp14:editId="7E38E3E5">
            <wp:extent cx="1877060" cy="613092"/>
            <wp:effectExtent l="38100" t="38100" r="85090" b="9207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04"/>
                    <a:stretch/>
                  </pic:blipFill>
                  <pic:spPr bwMode="auto">
                    <a:xfrm>
                      <a:off x="0" y="0"/>
                      <a:ext cx="1877060" cy="61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E5BC3" w14:textId="77777777" w:rsidR="00B22D18" w:rsidRPr="006141B4" w:rsidRDefault="00B22D18" w:rsidP="00B22D18">
      <w:pPr>
        <w:rPr>
          <w:lang w:val="uk-UA"/>
        </w:rPr>
      </w:pPr>
    </w:p>
    <w:p w14:paraId="7FD3469D" w14:textId="2C2F81F7" w:rsidR="00B22D18" w:rsidRPr="006141B4" w:rsidRDefault="3FC69494" w:rsidP="005305F6">
      <w:pPr>
        <w:pStyle w:val="Heading2"/>
        <w:rPr>
          <w:lang w:val="uk-UA"/>
        </w:rPr>
      </w:pPr>
      <w:bookmarkStart w:id="29" w:name="_Toc532166195"/>
      <w:r w:rsidRPr="006141B4">
        <w:rPr>
          <w:lang w:val="uk-UA"/>
        </w:rPr>
        <w:t>BrainPad</w:t>
      </w:r>
      <w:r w:rsidR="00A338FF" w:rsidRPr="006141B4">
        <w:rPr>
          <w:lang w:val="uk-UA"/>
        </w:rPr>
        <w:t xml:space="preserve"> </w:t>
      </w:r>
      <w:r w:rsidR="002C4C92" w:rsidRPr="006141B4">
        <w:rPr>
          <w:lang w:val="uk-UA"/>
        </w:rPr>
        <w:t>бібліотеки</w:t>
      </w:r>
      <w:bookmarkEnd w:id="29"/>
    </w:p>
    <w:p w14:paraId="67490220" w14:textId="56741941" w:rsidR="00B22D18" w:rsidRPr="00A049C4" w:rsidRDefault="002C4C92" w:rsidP="6606770E">
      <w:pPr>
        <w:rPr>
          <w:sz w:val="22"/>
          <w:szCs w:val="22"/>
          <w:lang w:val="uk-UA"/>
        </w:rPr>
      </w:pPr>
      <w:r w:rsidRPr="00A049C4">
        <w:rPr>
          <w:sz w:val="22"/>
          <w:szCs w:val="22"/>
          <w:lang w:val="uk-UA"/>
        </w:rPr>
        <w:t xml:space="preserve">Досі ми використовували «чисту» </w:t>
      </w:r>
      <w:r w:rsidR="6606770E" w:rsidRPr="00A049C4">
        <w:rPr>
          <w:sz w:val="22"/>
          <w:szCs w:val="22"/>
          <w:lang w:val="uk-UA"/>
        </w:rPr>
        <w:t xml:space="preserve">TinyCLR OS </w:t>
      </w:r>
      <w:r w:rsidRPr="00A049C4">
        <w:rPr>
          <w:sz w:val="22"/>
          <w:szCs w:val="22"/>
          <w:lang w:val="uk-UA"/>
        </w:rPr>
        <w:t xml:space="preserve">для запуску простих програм. </w:t>
      </w:r>
      <w:r w:rsidR="6606770E" w:rsidRPr="00A049C4">
        <w:rPr>
          <w:sz w:val="22"/>
          <w:szCs w:val="22"/>
          <w:lang w:val="uk-UA"/>
        </w:rPr>
        <w:t xml:space="preserve">BrainPad </w:t>
      </w:r>
      <w:r w:rsidRPr="00A049C4">
        <w:rPr>
          <w:sz w:val="22"/>
          <w:szCs w:val="22"/>
          <w:lang w:val="uk-UA"/>
        </w:rPr>
        <w:t xml:space="preserve">поставляється з бібліотеками, щоб допомогти у використанні всіх доступних портів вводу-виводу. Клацніть правою кнопкою миші на проект у вікні </w:t>
      </w:r>
      <w:r w:rsidR="6606770E" w:rsidRPr="00A049C4">
        <w:rPr>
          <w:sz w:val="22"/>
          <w:szCs w:val="22"/>
          <w:lang w:val="uk-UA"/>
        </w:rPr>
        <w:t>Solution Explorer</w:t>
      </w:r>
      <w:r w:rsidRPr="00A049C4">
        <w:rPr>
          <w:sz w:val="22"/>
          <w:szCs w:val="22"/>
          <w:lang w:val="uk-UA"/>
        </w:rPr>
        <w:t xml:space="preserve"> і оберіть </w:t>
      </w:r>
      <w:r w:rsidR="6606770E" w:rsidRPr="00A049C4">
        <w:rPr>
          <w:sz w:val="22"/>
          <w:szCs w:val="22"/>
          <w:lang w:val="uk-UA"/>
        </w:rPr>
        <w:t>«</w:t>
      </w:r>
      <w:r w:rsidRPr="00A049C4">
        <w:rPr>
          <w:sz w:val="22"/>
          <w:szCs w:val="22"/>
          <w:lang w:val="uk-UA"/>
        </w:rPr>
        <w:t xml:space="preserve">Керування пакетами </w:t>
      </w:r>
      <w:r w:rsidR="6606770E" w:rsidRPr="00A049C4">
        <w:rPr>
          <w:sz w:val="22"/>
          <w:szCs w:val="22"/>
          <w:lang w:val="uk-UA"/>
        </w:rPr>
        <w:t>NuGet» ...</w:t>
      </w:r>
    </w:p>
    <w:p w14:paraId="76E360A9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678BD547" wp14:editId="7A820631">
            <wp:extent cx="4305300" cy="3695700"/>
            <wp:effectExtent l="38100" t="38100" r="95250" b="952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0027D6" w14:textId="14FACFDB" w:rsidR="00B22D18" w:rsidRPr="00A049C4" w:rsidRDefault="00A338FF" w:rsidP="00B22D18">
      <w:pPr>
        <w:rPr>
          <w:sz w:val="22"/>
          <w:szCs w:val="22"/>
          <w:lang w:val="uk-UA"/>
        </w:rPr>
      </w:pPr>
      <w:r w:rsidRPr="00A049C4">
        <w:rPr>
          <w:sz w:val="22"/>
          <w:szCs w:val="22"/>
          <w:lang w:val="uk-UA"/>
        </w:rPr>
        <w:t>NuGet</w:t>
      </w:r>
      <w:r w:rsidR="00776D17" w:rsidRPr="00A049C4">
        <w:rPr>
          <w:sz w:val="22"/>
          <w:szCs w:val="22"/>
          <w:lang w:val="uk-UA"/>
        </w:rPr>
        <w:t xml:space="preserve"> – це онлайн-сервіс для розміщення бібліотек. Також ви можете завантажувати бібліотеки і розміщати їх локально на своєму ПК. Оберіть шлях до бібліотеки. Наприклад, у нас є бібліотеки, розміщені локально у каталозі з іменем </w:t>
      </w:r>
      <w:r w:rsidRPr="00A049C4">
        <w:rPr>
          <w:sz w:val="22"/>
          <w:szCs w:val="22"/>
          <w:lang w:val="uk-UA"/>
        </w:rPr>
        <w:t>TinyCLR</w:t>
      </w:r>
      <w:r w:rsidR="3FC69494" w:rsidRPr="00A049C4">
        <w:rPr>
          <w:sz w:val="22"/>
          <w:szCs w:val="22"/>
          <w:lang w:val="uk-UA"/>
        </w:rPr>
        <w:t>.</w:t>
      </w:r>
    </w:p>
    <w:p w14:paraId="44CEF18B" w14:textId="3014AA1A" w:rsidR="001A6C3A" w:rsidRPr="006141B4" w:rsidRDefault="001A6C3A" w:rsidP="001A6C3A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06A67E7" wp14:editId="5A249C77">
            <wp:extent cx="3186430" cy="1638300"/>
            <wp:effectExtent l="38100" t="38100" r="90170" b="952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43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04FAB4" w14:textId="72B6E1D3" w:rsidR="00B22D18" w:rsidRPr="00A049C4" w:rsidRDefault="00776D17" w:rsidP="00F573E3">
      <w:pPr>
        <w:rPr>
          <w:sz w:val="22"/>
          <w:szCs w:val="22"/>
          <w:lang w:val="uk-UA"/>
        </w:rPr>
      </w:pPr>
      <w:r w:rsidRPr="00A049C4">
        <w:rPr>
          <w:sz w:val="22"/>
          <w:szCs w:val="22"/>
          <w:lang w:val="uk-UA"/>
        </w:rPr>
        <w:t xml:space="preserve">У вкладці </w:t>
      </w:r>
      <w:r w:rsidR="00F573E3" w:rsidRPr="00A049C4">
        <w:rPr>
          <w:sz w:val="22"/>
          <w:szCs w:val="22"/>
          <w:lang w:val="uk-UA"/>
        </w:rPr>
        <w:t>Browse</w:t>
      </w:r>
      <w:r w:rsidRPr="00A049C4">
        <w:rPr>
          <w:sz w:val="22"/>
          <w:szCs w:val="22"/>
          <w:lang w:val="uk-UA"/>
        </w:rPr>
        <w:t xml:space="preserve"> наберіть </w:t>
      </w:r>
      <w:r w:rsidR="00A049C4" w:rsidRPr="00A049C4">
        <w:rPr>
          <w:sz w:val="22"/>
          <w:szCs w:val="22"/>
          <w:lang w:val="uk-UA"/>
        </w:rPr>
        <w:t>«</w:t>
      </w:r>
      <w:r w:rsidR="00F573E3" w:rsidRPr="00A049C4">
        <w:rPr>
          <w:sz w:val="22"/>
          <w:szCs w:val="22"/>
          <w:lang w:val="uk-UA"/>
        </w:rPr>
        <w:t>brainpad</w:t>
      </w:r>
      <w:r w:rsidR="00A049C4" w:rsidRPr="00A049C4">
        <w:rPr>
          <w:sz w:val="22"/>
          <w:szCs w:val="22"/>
          <w:lang w:val="uk-UA"/>
        </w:rPr>
        <w:t>»</w:t>
      </w:r>
      <w:r w:rsidRPr="00A049C4">
        <w:rPr>
          <w:sz w:val="22"/>
          <w:szCs w:val="22"/>
          <w:lang w:val="uk-UA"/>
        </w:rPr>
        <w:t xml:space="preserve"> у пошуку. </w:t>
      </w:r>
    </w:p>
    <w:p w14:paraId="4312D3E9" w14:textId="6A674606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69347A3D" wp14:editId="1D425A7E">
            <wp:extent cx="4305300" cy="1866900"/>
            <wp:effectExtent l="38100" t="38100" r="95250" b="952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5869AF" w14:textId="36BE284E" w:rsidR="00B22D18" w:rsidRPr="00A049C4" w:rsidRDefault="00776D17" w:rsidP="396340EC">
      <w:pPr>
        <w:rPr>
          <w:sz w:val="22"/>
          <w:szCs w:val="22"/>
          <w:lang w:val="uk-UA"/>
        </w:rPr>
      </w:pPr>
      <w:r w:rsidRPr="00A049C4">
        <w:rPr>
          <w:sz w:val="22"/>
          <w:szCs w:val="22"/>
          <w:lang w:val="uk-UA"/>
        </w:rPr>
        <w:t xml:space="preserve">Ви побачите бібліотеку </w:t>
      </w:r>
      <w:r w:rsidR="396340EC" w:rsidRPr="00A049C4">
        <w:rPr>
          <w:sz w:val="22"/>
          <w:szCs w:val="22"/>
          <w:lang w:val="uk-UA"/>
        </w:rPr>
        <w:t xml:space="preserve">GHIElectronics.TinyCLR.BrainPad. </w:t>
      </w:r>
      <w:r w:rsidRPr="00A049C4">
        <w:rPr>
          <w:sz w:val="22"/>
          <w:szCs w:val="22"/>
          <w:lang w:val="uk-UA"/>
        </w:rPr>
        <w:t xml:space="preserve">Оберіть її і натисніть </w:t>
      </w:r>
      <w:r w:rsidR="00A049C4" w:rsidRPr="00A049C4">
        <w:rPr>
          <w:sz w:val="22"/>
          <w:szCs w:val="22"/>
          <w:lang w:val="uk-UA"/>
        </w:rPr>
        <w:t>«</w:t>
      </w:r>
      <w:r w:rsidR="396340EC" w:rsidRPr="00A049C4">
        <w:rPr>
          <w:sz w:val="22"/>
          <w:szCs w:val="22"/>
          <w:lang w:val="uk-UA"/>
        </w:rPr>
        <w:t>Install</w:t>
      </w:r>
      <w:r w:rsidR="00A049C4" w:rsidRPr="00A049C4">
        <w:rPr>
          <w:sz w:val="22"/>
          <w:szCs w:val="22"/>
          <w:lang w:val="uk-UA"/>
        </w:rPr>
        <w:t>»</w:t>
      </w:r>
      <w:r w:rsidR="396340EC" w:rsidRPr="00A049C4">
        <w:rPr>
          <w:sz w:val="22"/>
          <w:szCs w:val="22"/>
          <w:lang w:val="uk-UA"/>
        </w:rPr>
        <w:t>.</w:t>
      </w:r>
    </w:p>
    <w:p w14:paraId="0EDB48D3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15964F92" wp14:editId="42774591">
            <wp:extent cx="3267075" cy="909955"/>
            <wp:effectExtent l="38100" t="38100" r="104775" b="9969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90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858FDC" w14:textId="32140A3D" w:rsidR="00B22D18" w:rsidRPr="00A049C4" w:rsidRDefault="00776D17" w:rsidP="00B22D18">
      <w:pPr>
        <w:rPr>
          <w:sz w:val="22"/>
          <w:szCs w:val="22"/>
          <w:lang w:val="uk-UA"/>
        </w:rPr>
      </w:pPr>
      <w:r w:rsidRPr="00A049C4">
        <w:rPr>
          <w:sz w:val="22"/>
          <w:szCs w:val="22"/>
          <w:lang w:val="uk-UA"/>
        </w:rPr>
        <w:t xml:space="preserve">Так ви додасте необхідні бібліотеки по пошуку </w:t>
      </w:r>
      <w:r w:rsidR="00A049C4">
        <w:rPr>
          <w:sz w:val="22"/>
          <w:szCs w:val="22"/>
          <w:lang w:val="uk-UA"/>
        </w:rPr>
        <w:t>в Е</w:t>
      </w:r>
      <w:r w:rsidR="00F573E3" w:rsidRPr="00A049C4">
        <w:rPr>
          <w:sz w:val="22"/>
          <w:szCs w:val="22"/>
          <w:lang w:val="uk-UA"/>
        </w:rPr>
        <w:t>xplorer.</w:t>
      </w:r>
    </w:p>
    <w:p w14:paraId="57ECB028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74B4A7FC" wp14:editId="519D665B">
            <wp:extent cx="2581275" cy="2424430"/>
            <wp:effectExtent l="38100" t="38100" r="85725" b="9017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  <a:softEdge rad="0"/>
                    </a:effectLst>
                  </pic:spPr>
                </pic:pic>
              </a:graphicData>
            </a:graphic>
          </wp:inline>
        </w:drawing>
      </w:r>
    </w:p>
    <w:p w14:paraId="2E2EC214" w14:textId="0E6CC513" w:rsidR="00B22D18" w:rsidRPr="00A049C4" w:rsidRDefault="00776D17" w:rsidP="396340EC">
      <w:pPr>
        <w:rPr>
          <w:sz w:val="22"/>
          <w:szCs w:val="22"/>
          <w:lang w:val="uk-UA"/>
        </w:rPr>
      </w:pPr>
      <w:r w:rsidRPr="00A049C4">
        <w:rPr>
          <w:sz w:val="22"/>
          <w:szCs w:val="22"/>
          <w:lang w:val="uk-UA"/>
        </w:rPr>
        <w:t>Додати бібліотеки у ваш код дуже легко</w:t>
      </w:r>
      <w:r w:rsidR="00A049C4">
        <w:rPr>
          <w:sz w:val="22"/>
          <w:szCs w:val="22"/>
          <w:lang w:val="uk-UA"/>
        </w:rPr>
        <w:t>. Д</w:t>
      </w:r>
      <w:r w:rsidRPr="00A049C4">
        <w:rPr>
          <w:sz w:val="22"/>
          <w:szCs w:val="22"/>
          <w:lang w:val="uk-UA"/>
        </w:rPr>
        <w:t>ля цього ви можете</w:t>
      </w:r>
      <w:r w:rsidR="00A049C4">
        <w:rPr>
          <w:sz w:val="22"/>
          <w:szCs w:val="22"/>
          <w:lang w:val="uk-UA"/>
        </w:rPr>
        <w:t xml:space="preserve"> </w:t>
      </w:r>
      <w:r w:rsidRPr="00A049C4">
        <w:rPr>
          <w:sz w:val="22"/>
          <w:szCs w:val="22"/>
          <w:lang w:val="uk-UA"/>
        </w:rPr>
        <w:t xml:space="preserve">використовувати допоміжний клас. Клацніть правою кнопкою миші по проекту, оберіть </w:t>
      </w:r>
      <w:r w:rsidR="00A049C4">
        <w:rPr>
          <w:sz w:val="22"/>
          <w:szCs w:val="22"/>
          <w:lang w:val="uk-UA"/>
        </w:rPr>
        <w:t>«</w:t>
      </w:r>
      <w:r w:rsidR="00A049C4">
        <w:rPr>
          <w:rFonts w:ascii="Calibri" w:eastAsia="Calibri" w:hAnsi="Calibri" w:cs="Calibri"/>
          <w:sz w:val="22"/>
          <w:szCs w:val="22"/>
          <w:lang w:val="uk-UA"/>
        </w:rPr>
        <w:t>Add &gt; New Item...»</w:t>
      </w:r>
      <w:r w:rsidR="396340EC" w:rsidRPr="00A049C4">
        <w:rPr>
          <w:sz w:val="22"/>
          <w:szCs w:val="22"/>
          <w:lang w:val="uk-UA"/>
        </w:rPr>
        <w:t xml:space="preserve">. </w:t>
      </w:r>
      <w:r w:rsidRPr="00A049C4">
        <w:rPr>
          <w:sz w:val="22"/>
          <w:szCs w:val="22"/>
          <w:lang w:val="uk-UA"/>
        </w:rPr>
        <w:t>Також ви можете використовувати комбінацію кла</w:t>
      </w:r>
      <w:r w:rsidR="00A049C4">
        <w:rPr>
          <w:sz w:val="22"/>
          <w:szCs w:val="22"/>
          <w:lang w:val="uk-UA"/>
        </w:rPr>
        <w:t>в</w:t>
      </w:r>
      <w:r w:rsidRPr="00A049C4">
        <w:rPr>
          <w:sz w:val="22"/>
          <w:szCs w:val="22"/>
          <w:lang w:val="uk-UA"/>
        </w:rPr>
        <w:t xml:space="preserve">іш </w:t>
      </w:r>
      <w:r w:rsidR="396340EC" w:rsidRPr="00A049C4">
        <w:rPr>
          <w:sz w:val="22"/>
          <w:szCs w:val="22"/>
          <w:lang w:val="uk-UA"/>
        </w:rPr>
        <w:t>Ctrl + Shift + A.</w:t>
      </w:r>
    </w:p>
    <w:p w14:paraId="52D8410C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1E6C9BFC" wp14:editId="47A8CDBD">
            <wp:extent cx="5824855" cy="2114550"/>
            <wp:effectExtent l="38100" t="38100" r="99695" b="952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4443A6" w14:textId="3E77E439" w:rsidR="00B22D18" w:rsidRPr="00054E04" w:rsidRDefault="00776D17" w:rsidP="396340EC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 xml:space="preserve">З доступних опцій оберіть </w:t>
      </w:r>
      <w:r w:rsidR="396340EC" w:rsidRPr="00054E04">
        <w:rPr>
          <w:sz w:val="22"/>
          <w:szCs w:val="22"/>
          <w:lang w:val="uk-UA"/>
        </w:rPr>
        <w:t xml:space="preserve">BrainPad </w:t>
      </w:r>
      <w:r w:rsidRPr="00054E04">
        <w:rPr>
          <w:sz w:val="22"/>
          <w:szCs w:val="22"/>
          <w:lang w:val="uk-UA"/>
        </w:rPr>
        <w:t xml:space="preserve">і натисніть кнопку </w:t>
      </w:r>
      <w:r w:rsidR="00A049C4" w:rsidRPr="00054E04">
        <w:rPr>
          <w:sz w:val="22"/>
          <w:szCs w:val="22"/>
          <w:lang w:val="uk-UA"/>
        </w:rPr>
        <w:t>«</w:t>
      </w:r>
      <w:r w:rsidR="396340EC" w:rsidRPr="00054E04">
        <w:rPr>
          <w:sz w:val="22"/>
          <w:szCs w:val="22"/>
          <w:lang w:val="uk-UA"/>
        </w:rPr>
        <w:t>Add</w:t>
      </w:r>
      <w:r w:rsidR="00A049C4" w:rsidRPr="00054E04">
        <w:rPr>
          <w:sz w:val="22"/>
          <w:szCs w:val="22"/>
          <w:lang w:val="uk-UA"/>
        </w:rPr>
        <w:t>»</w:t>
      </w:r>
      <w:r w:rsidR="396340EC" w:rsidRPr="00054E04">
        <w:rPr>
          <w:sz w:val="22"/>
          <w:szCs w:val="22"/>
          <w:lang w:val="uk-UA"/>
        </w:rPr>
        <w:t>.</w:t>
      </w:r>
    </w:p>
    <w:p w14:paraId="548F6FC0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31E9B888" wp14:editId="6E591052">
            <wp:extent cx="4586605" cy="904875"/>
            <wp:effectExtent l="38100" t="38100" r="99695" b="10477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60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BD7243" w14:textId="7B75AC13" w:rsidR="00B22D18" w:rsidRPr="00054E04" w:rsidRDefault="00776D17" w:rsidP="5FCFDD47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 xml:space="preserve">Зараз почнеться найцікавіше! Перейдіть у вікно </w:t>
      </w:r>
      <w:r w:rsidR="003122E1" w:rsidRPr="00054E04">
        <w:rPr>
          <w:sz w:val="22"/>
          <w:szCs w:val="22"/>
          <w:lang w:val="uk-UA"/>
        </w:rPr>
        <w:t>Program.cs</w:t>
      </w:r>
      <w:r w:rsidRPr="00054E04">
        <w:rPr>
          <w:sz w:val="22"/>
          <w:szCs w:val="22"/>
          <w:lang w:val="uk-UA"/>
        </w:rPr>
        <w:t>, де ви написали програму для лічильника раніше. Змініть ваш код, щоби ваш</w:t>
      </w:r>
      <w:r w:rsidR="00054E04">
        <w:rPr>
          <w:sz w:val="22"/>
          <w:szCs w:val="22"/>
          <w:lang w:val="uk-UA"/>
        </w:rPr>
        <w:t xml:space="preserve"> </w:t>
      </w:r>
      <w:r w:rsidRPr="00054E04">
        <w:rPr>
          <w:sz w:val="22"/>
          <w:szCs w:val="22"/>
          <w:lang w:val="uk-UA"/>
        </w:rPr>
        <w:t>лічильник відо</w:t>
      </w:r>
      <w:r w:rsidR="00054E04">
        <w:rPr>
          <w:sz w:val="22"/>
          <w:szCs w:val="22"/>
          <w:lang w:val="uk-UA"/>
        </w:rPr>
        <w:t>б</w:t>
      </w:r>
      <w:r w:rsidRPr="00054E04">
        <w:rPr>
          <w:sz w:val="22"/>
          <w:szCs w:val="22"/>
          <w:lang w:val="uk-UA"/>
        </w:rPr>
        <w:t xml:space="preserve">ражався на дисплеї </w:t>
      </w:r>
      <w:r w:rsidR="003122E1" w:rsidRPr="00054E04">
        <w:rPr>
          <w:sz w:val="22"/>
          <w:szCs w:val="22"/>
          <w:lang w:val="uk-UA"/>
        </w:rPr>
        <w:t>BrainPad</w:t>
      </w:r>
      <w:r w:rsidRPr="00054E04">
        <w:rPr>
          <w:sz w:val="22"/>
          <w:szCs w:val="22"/>
          <w:lang w:val="uk-UA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5BCAD1C8" w14:textId="77777777" w:rsidTr="3FC69494">
        <w:tc>
          <w:tcPr>
            <w:tcW w:w="9350" w:type="dxa"/>
          </w:tcPr>
          <w:p w14:paraId="02437220" w14:textId="77777777" w:rsidR="00C062BC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namespace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HelloWorld</w:t>
            </w:r>
          </w:p>
          <w:p w14:paraId="07D544D1" w14:textId="575C12A0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00AC670D" w14:textId="77777777" w:rsidR="00C062BC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2B91AF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class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2B91AF"/>
                <w:sz w:val="19"/>
                <w:szCs w:val="19"/>
                <w:lang w:val="uk-UA"/>
              </w:rPr>
              <w:t>Program</w:t>
            </w:r>
          </w:p>
          <w:p w14:paraId="1BBDBC8D" w14:textId="38AF799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{</w:t>
            </w:r>
          </w:p>
          <w:p w14:paraId="2B0A59DF" w14:textId="77777777" w:rsidR="00CF0D7A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58F730A8" w14:textId="1840CFD2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{</w:t>
            </w:r>
          </w:p>
          <w:p w14:paraId="1E128928" w14:textId="7E0F93A1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count = 0;</w:t>
            </w:r>
          </w:p>
          <w:p w14:paraId="369F7D0D" w14:textId="77777777" w:rsidR="00E23002" w:rsidRPr="006141B4" w:rsidRDefault="00E2300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6021CD49" w14:textId="77777777" w:rsidR="00CF0D7A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48247B21" w14:textId="33F6BF60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{</w:t>
            </w:r>
          </w:p>
          <w:p w14:paraId="3A947249" w14:textId="18483356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BrainPad.Display.DrawSmallText(0, 0, 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"Count: "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+ count);</w:t>
            </w:r>
          </w:p>
          <w:p w14:paraId="6BF1376E" w14:textId="776868D4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BrainPad.Display.RefreshScreen();</w:t>
            </w:r>
          </w:p>
          <w:p w14:paraId="1FE859CB" w14:textId="7B8A80ED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BrainPad.Wait.Seconds(1);</w:t>
            </w:r>
          </w:p>
          <w:p w14:paraId="0B81044E" w14:textId="6F8ECFB8" w:rsidR="00650AC7" w:rsidRPr="006141B4" w:rsidRDefault="00650AC7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54C3A633" w14:textId="351A632A" w:rsidR="00650AC7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count = count + 1;</w:t>
            </w:r>
          </w:p>
          <w:p w14:paraId="2FC98AB4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}</w:t>
            </w:r>
          </w:p>
          <w:p w14:paraId="23D9F9D4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}</w:t>
            </w:r>
          </w:p>
          <w:p w14:paraId="7C52058A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71AB82EE" w14:textId="6C1BD12E" w:rsidR="000970AA" w:rsidRPr="006141B4" w:rsidRDefault="61CDE619" w:rsidP="61CDE619">
            <w:pPr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4189A3DD" w14:textId="1D46A274" w:rsidR="00C029E2" w:rsidRPr="00054E04" w:rsidRDefault="00776D17" w:rsidP="396340EC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Рядок, який відповідає за</w:t>
      </w:r>
      <w:r w:rsidR="00054E04" w:rsidRPr="00054E04">
        <w:rPr>
          <w:sz w:val="22"/>
          <w:szCs w:val="22"/>
          <w:lang w:val="uk-UA"/>
        </w:rPr>
        <w:t xml:space="preserve"> </w:t>
      </w:r>
      <w:r w:rsidRPr="00054E04">
        <w:rPr>
          <w:sz w:val="22"/>
          <w:szCs w:val="22"/>
          <w:lang w:val="uk-UA"/>
        </w:rPr>
        <w:t xml:space="preserve">вивід лічильника, аналогічний команді </w:t>
      </w:r>
      <w:r w:rsidR="396340EC" w:rsidRPr="00054E04">
        <w:rPr>
          <w:sz w:val="22"/>
          <w:szCs w:val="22"/>
          <w:lang w:val="uk-UA"/>
        </w:rPr>
        <w:t>Debug.WriteLine,</w:t>
      </w:r>
      <w:r w:rsidRPr="00054E04">
        <w:rPr>
          <w:sz w:val="22"/>
          <w:szCs w:val="22"/>
          <w:lang w:val="uk-UA"/>
        </w:rPr>
        <w:t xml:space="preserve"> яку ми використовували раніше, за виключенням того, що вона виводиться на дисплеї </w:t>
      </w:r>
      <w:r w:rsidR="396340EC" w:rsidRPr="00054E04">
        <w:rPr>
          <w:sz w:val="22"/>
          <w:szCs w:val="22"/>
          <w:lang w:val="uk-UA"/>
        </w:rPr>
        <w:t>BrainPad.</w:t>
      </w:r>
      <w:r w:rsidRPr="00054E04">
        <w:rPr>
          <w:sz w:val="22"/>
          <w:szCs w:val="22"/>
          <w:lang w:val="uk-UA"/>
        </w:rPr>
        <w:t xml:space="preserve"> Другий рядок необхідний для оновлення екрану. Дисплеї трохи повільніші, ніж процесори. Якщо ми будемо оновлювати екран кожен раз, коли ми малюємо, дисплей буде працювати дуже повільно. Замість цього</w:t>
      </w:r>
      <w:r w:rsidR="00C029E2" w:rsidRPr="00054E04">
        <w:rPr>
          <w:sz w:val="22"/>
          <w:szCs w:val="22"/>
          <w:lang w:val="uk-UA"/>
        </w:rPr>
        <w:t xml:space="preserve"> процесор звертається  до своєї пам’яті. Лише тоді викликається </w:t>
      </w:r>
      <w:r w:rsidR="396340EC" w:rsidRPr="00054E04">
        <w:rPr>
          <w:sz w:val="22"/>
          <w:szCs w:val="22"/>
          <w:lang w:val="uk-UA"/>
        </w:rPr>
        <w:t xml:space="preserve">RefreshScreen, </w:t>
      </w:r>
      <w:r w:rsidR="00C029E2" w:rsidRPr="00054E04">
        <w:rPr>
          <w:sz w:val="22"/>
          <w:szCs w:val="22"/>
          <w:lang w:val="uk-UA"/>
        </w:rPr>
        <w:lastRenderedPageBreak/>
        <w:t xml:space="preserve">дисплей оновлюється. Уявіть відеогру, де вам потрібно намалювати корабель, перешкоди, ворогів тощо. Ви будете це малювати лише у пам’яті, яка працює швидко і оновлювати дисплей будете лише </w:t>
      </w:r>
      <w:r w:rsidR="00054E04">
        <w:rPr>
          <w:sz w:val="22"/>
          <w:szCs w:val="22"/>
          <w:lang w:val="uk-UA"/>
        </w:rPr>
        <w:t xml:space="preserve">за морою </w:t>
      </w:r>
      <w:r w:rsidR="00C029E2" w:rsidRPr="00054E04">
        <w:rPr>
          <w:sz w:val="22"/>
          <w:szCs w:val="22"/>
          <w:lang w:val="uk-UA"/>
        </w:rPr>
        <w:t xml:space="preserve">необхідності. </w:t>
      </w:r>
    </w:p>
    <w:p w14:paraId="127C3BC7" w14:textId="02E503F8" w:rsidR="00B22D18" w:rsidRPr="00054E04" w:rsidRDefault="00C029E2" w:rsidP="00A449D9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 xml:space="preserve">Останній рядок – попросити </w:t>
      </w:r>
      <w:r w:rsidR="00A449D9" w:rsidRPr="00054E04">
        <w:rPr>
          <w:sz w:val="22"/>
          <w:szCs w:val="22"/>
          <w:lang w:val="uk-UA"/>
        </w:rPr>
        <w:t>BrainPad</w:t>
      </w:r>
      <w:r w:rsidRPr="00054E04">
        <w:rPr>
          <w:sz w:val="22"/>
          <w:szCs w:val="22"/>
          <w:lang w:val="uk-UA"/>
        </w:rPr>
        <w:t xml:space="preserve"> почекати одну секунду. </w:t>
      </w:r>
      <w:r w:rsidR="00AE5927" w:rsidRPr="00054E04">
        <w:rPr>
          <w:sz w:val="22"/>
          <w:szCs w:val="22"/>
          <w:lang w:val="uk-UA"/>
        </w:rPr>
        <w:t xml:space="preserve"> </w:t>
      </w:r>
    </w:p>
    <w:p w14:paraId="6C8C3AB4" w14:textId="53AF1BDD" w:rsidR="00B22D18" w:rsidRPr="006141B4" w:rsidRDefault="00B22D18" w:rsidP="5FCFDD47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2383545C" wp14:editId="3115E5D6">
            <wp:extent cx="3000375" cy="1575197"/>
            <wp:effectExtent l="0" t="0" r="0" b="0"/>
            <wp:docPr id="122798802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57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1B2B5" w14:textId="3B0ED4D8" w:rsidR="00B22D18" w:rsidRPr="006141B4" w:rsidRDefault="00637FDA" w:rsidP="008B17F8">
      <w:pPr>
        <w:pStyle w:val="Heading2"/>
        <w:rPr>
          <w:lang w:val="uk-UA"/>
        </w:rPr>
      </w:pPr>
      <w:bookmarkStart w:id="30" w:name="_Toc532166196"/>
      <w:r w:rsidRPr="006141B4">
        <w:rPr>
          <w:lang w:val="uk-UA"/>
        </w:rPr>
        <w:t>м’яч, що підстрибує</w:t>
      </w:r>
      <w:bookmarkEnd w:id="30"/>
    </w:p>
    <w:p w14:paraId="35A284BA" w14:textId="4C9D0EDD" w:rsidR="00637FDA" w:rsidRPr="00054E04" w:rsidRDefault="00637FDA" w:rsidP="6606770E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Ми вже</w:t>
      </w:r>
      <w:r w:rsidR="00054E04">
        <w:rPr>
          <w:sz w:val="22"/>
          <w:szCs w:val="22"/>
          <w:lang w:val="uk-UA"/>
        </w:rPr>
        <w:t xml:space="preserve"> говорили про те, що практично в</w:t>
      </w:r>
      <w:r w:rsidRPr="00054E04">
        <w:rPr>
          <w:sz w:val="22"/>
          <w:szCs w:val="22"/>
          <w:lang w:val="uk-UA"/>
        </w:rPr>
        <w:t xml:space="preserve">сі мови програмування використовують англійську мову і, якщо ви її розумієте, то зрозуміти мову програмування вам буде ще легше. Так ось, читати код, написаний за допомогою бібліотеки </w:t>
      </w:r>
      <w:r w:rsidR="6606770E" w:rsidRPr="00054E04">
        <w:rPr>
          <w:sz w:val="22"/>
          <w:szCs w:val="22"/>
          <w:lang w:val="uk-UA"/>
        </w:rPr>
        <w:t>BrainPad</w:t>
      </w:r>
      <w:r w:rsidRPr="00054E04">
        <w:rPr>
          <w:sz w:val="22"/>
          <w:szCs w:val="22"/>
          <w:lang w:val="uk-UA"/>
        </w:rPr>
        <w:t xml:space="preserve"> – це ніби як читати цікаву книгу англійською мовою. Додайте деяку логіку і ви зможете створ</w:t>
      </w:r>
      <w:r w:rsidR="00054E04">
        <w:rPr>
          <w:sz w:val="22"/>
          <w:szCs w:val="22"/>
          <w:lang w:val="uk-UA"/>
        </w:rPr>
        <w:t>ю</w:t>
      </w:r>
      <w:r w:rsidRPr="00054E04">
        <w:rPr>
          <w:sz w:val="22"/>
          <w:szCs w:val="22"/>
          <w:lang w:val="uk-UA"/>
        </w:rPr>
        <w:t xml:space="preserve">вати дивовижні програми. Викладання </w:t>
      </w:r>
      <w:r w:rsidR="6606770E" w:rsidRPr="00054E04">
        <w:rPr>
          <w:sz w:val="22"/>
          <w:szCs w:val="22"/>
          <w:lang w:val="uk-UA"/>
        </w:rPr>
        <w:t xml:space="preserve">C # / Visual Basic </w:t>
      </w:r>
      <w:r w:rsidRPr="00054E04">
        <w:rPr>
          <w:sz w:val="22"/>
          <w:szCs w:val="22"/>
          <w:lang w:val="uk-UA"/>
        </w:rPr>
        <w:t xml:space="preserve">не розглядається у цій книзі, але це не означає, що ми не можемо трохи розважитись! </w:t>
      </w:r>
    </w:p>
    <w:p w14:paraId="1E4F24A9" w14:textId="750E5835" w:rsidR="00637FDA" w:rsidRPr="00054E04" w:rsidRDefault="00637FDA" w:rsidP="6606770E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Повернімося до початкової програми і намалюємо круг діаметром 5</w:t>
      </w:r>
      <w:r w:rsidR="00054E04">
        <w:rPr>
          <w:sz w:val="22"/>
          <w:szCs w:val="22"/>
          <w:lang w:val="uk-UA"/>
        </w:rPr>
        <w:t xml:space="preserve"> </w:t>
      </w:r>
      <w:r w:rsidRPr="00054E04">
        <w:rPr>
          <w:sz w:val="22"/>
          <w:szCs w:val="22"/>
          <w:lang w:val="uk-UA"/>
        </w:rPr>
        <w:t>пікселів. Центр його помістимо у точці з координатами 30,30. Координати на дисплеях на комп’ютерних системах починаються у верхньому лівому куті і задаються як 0,0. Переміщення фігур направо</w:t>
      </w:r>
      <w:r w:rsidR="006A633B" w:rsidRPr="00054E04">
        <w:rPr>
          <w:sz w:val="22"/>
          <w:szCs w:val="22"/>
          <w:lang w:val="uk-UA"/>
        </w:rPr>
        <w:t xml:space="preserve"> </w:t>
      </w:r>
      <w:r w:rsidRPr="00054E04">
        <w:rPr>
          <w:sz w:val="22"/>
          <w:szCs w:val="22"/>
          <w:lang w:val="uk-UA"/>
        </w:rPr>
        <w:t xml:space="preserve">робиться шляхом збільшення х (першого числа). </w:t>
      </w:r>
      <w:r w:rsidR="006A633B" w:rsidRPr="00054E04">
        <w:rPr>
          <w:sz w:val="22"/>
          <w:szCs w:val="22"/>
          <w:lang w:val="uk-UA"/>
        </w:rPr>
        <w:t xml:space="preserve">30,0 задає положення точки 30 пікселів від лівого краю екрану і 0 пікселів від верхнього краю, тобто у самому верху дисплею.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5BCF518F" w14:textId="77777777" w:rsidTr="3FC69494">
        <w:tc>
          <w:tcPr>
            <w:tcW w:w="9350" w:type="dxa"/>
          </w:tcPr>
          <w:p w14:paraId="0CCC792C" w14:textId="77777777" w:rsidR="00C062BC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namespace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HelloWorld </w:t>
            </w:r>
          </w:p>
          <w:p w14:paraId="24CBECE3" w14:textId="3ED8589E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178FFBA1" w14:textId="77777777" w:rsidR="00C062BC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class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2B91AF"/>
                <w:sz w:val="19"/>
                <w:szCs w:val="19"/>
                <w:lang w:val="uk-UA"/>
              </w:rPr>
              <w:t>Program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</w:p>
          <w:p w14:paraId="3E4B7B36" w14:textId="584D38C4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{</w:t>
            </w:r>
          </w:p>
          <w:p w14:paraId="5E1BD5EC" w14:textId="77777777" w:rsidR="00C062BC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70C289AD" w14:textId="76A5C181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{</w:t>
            </w:r>
          </w:p>
          <w:p w14:paraId="7228A17D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x = 30;</w:t>
            </w:r>
          </w:p>
          <w:p w14:paraId="1BC82B21" w14:textId="1F8D356A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y = 30;</w:t>
            </w:r>
          </w:p>
          <w:p w14:paraId="0746E73F" w14:textId="77777777" w:rsidR="00E23002" w:rsidRPr="006141B4" w:rsidRDefault="00E2300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4A3E7A37" w14:textId="77777777" w:rsidR="00C062BC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692B480F" w14:textId="573B7142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{</w:t>
            </w:r>
          </w:p>
          <w:p w14:paraId="3C7854B2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BrainPad.Display.DrawCircle(x, y, 5);</w:t>
            </w:r>
          </w:p>
          <w:p w14:paraId="6F56040F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BrainPad.Display.RefreshScreen();</w:t>
            </w:r>
          </w:p>
          <w:p w14:paraId="51E693A8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BrainPad.Wait.Seconds(1);</w:t>
            </w:r>
          </w:p>
          <w:p w14:paraId="15BB7691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}</w:t>
            </w:r>
          </w:p>
          <w:p w14:paraId="53C046AE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}</w:t>
            </w:r>
          </w:p>
          <w:p w14:paraId="12646F49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320DF07A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3B78C19A" w14:textId="0AACE9D6" w:rsidR="00B22D18" w:rsidRPr="00054E04" w:rsidRDefault="006A633B" w:rsidP="00B22D18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І у нас вийшо</w:t>
      </w:r>
      <w:r w:rsidR="00054E04" w:rsidRPr="00054E04">
        <w:rPr>
          <w:sz w:val="22"/>
          <w:szCs w:val="22"/>
          <w:lang w:val="uk-UA"/>
        </w:rPr>
        <w:t xml:space="preserve">в </w:t>
      </w:r>
      <w:r w:rsidRPr="00054E04">
        <w:rPr>
          <w:sz w:val="22"/>
          <w:szCs w:val="22"/>
          <w:lang w:val="uk-UA"/>
        </w:rPr>
        <w:t>круг!</w:t>
      </w:r>
    </w:p>
    <w:p w14:paraId="13FAAD35" w14:textId="79A046CE" w:rsidR="5FCFDD47" w:rsidRPr="006141B4" w:rsidRDefault="5FCFDD47">
      <w:pPr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7B41DA29" wp14:editId="5A133205">
            <wp:extent cx="3009900" cy="1649174"/>
            <wp:effectExtent l="0" t="0" r="0" b="0"/>
            <wp:docPr id="81926939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64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4B7C5" w14:textId="5BA32CFC" w:rsidR="003A1F2B" w:rsidRPr="00054E04" w:rsidRDefault="003A1F2B" w:rsidP="00260B00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У нашому нескінченному циклі ми будемо збільшувати змінні Х і У у кожному циклі. Оскільки ми почали з 30, змінна буде</w:t>
      </w:r>
      <w:r w:rsidR="00054E04">
        <w:rPr>
          <w:sz w:val="22"/>
          <w:szCs w:val="22"/>
          <w:lang w:val="uk-UA"/>
        </w:rPr>
        <w:t xml:space="preserve"> </w:t>
      </w:r>
      <w:r w:rsidRPr="00054E04">
        <w:rPr>
          <w:sz w:val="22"/>
          <w:szCs w:val="22"/>
          <w:lang w:val="uk-UA"/>
        </w:rPr>
        <w:t xml:space="preserve">мінятися так: 31,32,33,34 тощо. Все цікавіше і цікавіше, авжеж? </w:t>
      </w:r>
    </w:p>
    <w:p w14:paraId="62520B10" w14:textId="70085C49" w:rsidR="003A1F2B" w:rsidRPr="00054E04" w:rsidRDefault="003A1F2B" w:rsidP="00260B00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 xml:space="preserve">Круг рухається повільно </w:t>
      </w:r>
      <w:r w:rsidR="00054E04">
        <w:rPr>
          <w:sz w:val="22"/>
          <w:szCs w:val="22"/>
          <w:lang w:val="uk-UA"/>
        </w:rPr>
        <w:t xml:space="preserve">з затримкою в одну секунду. </w:t>
      </w:r>
      <w:r w:rsidRPr="00054E04">
        <w:rPr>
          <w:sz w:val="22"/>
          <w:szCs w:val="22"/>
          <w:lang w:val="uk-UA"/>
        </w:rPr>
        <w:t xml:space="preserve">Ми змінимо це значення на 0,01. </w:t>
      </w:r>
      <w:r w:rsidR="00EA1E4B" w:rsidRPr="00054E04">
        <w:rPr>
          <w:sz w:val="22"/>
          <w:szCs w:val="22"/>
          <w:lang w:val="uk-UA"/>
        </w:rPr>
        <w:t>Також дода</w:t>
      </w:r>
      <w:r w:rsidR="00054E04">
        <w:rPr>
          <w:sz w:val="22"/>
          <w:szCs w:val="22"/>
          <w:lang w:val="uk-UA"/>
        </w:rPr>
        <w:t>й</w:t>
      </w:r>
      <w:r w:rsidR="00EA1E4B" w:rsidRPr="00054E04">
        <w:rPr>
          <w:sz w:val="22"/>
          <w:szCs w:val="22"/>
          <w:lang w:val="uk-UA"/>
        </w:rPr>
        <w:t>мо деяку логіку, щоб коло</w:t>
      </w:r>
      <w:r w:rsidRPr="00054E04">
        <w:rPr>
          <w:sz w:val="22"/>
          <w:szCs w:val="22"/>
          <w:lang w:val="uk-UA"/>
        </w:rPr>
        <w:t>/шар відскакував назад. Для цього нам потрібні нові змінні DX і DY. Вони будуть зберігати в собі напрямок, в якому рухається м’яч. Потім ми перевіряємо, чи знаходиться коло скраю. Якщо це так, ми змінимо напрямок.</w:t>
      </w:r>
    </w:p>
    <w:p w14:paraId="1A4D09B6" w14:textId="0C8FB790" w:rsidR="00B22D18" w:rsidRPr="006141B4" w:rsidRDefault="00B22D18" w:rsidP="00260B00">
      <w:pPr>
        <w:rPr>
          <w:lang w:val="uk-U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3DEAA7B8" w14:textId="77777777" w:rsidTr="3FC69494">
        <w:tc>
          <w:tcPr>
            <w:tcW w:w="9350" w:type="dxa"/>
          </w:tcPr>
          <w:p w14:paraId="0E729798" w14:textId="77777777" w:rsidR="00230C61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namespace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HelloWorld </w:t>
            </w:r>
          </w:p>
          <w:p w14:paraId="187A5D2B" w14:textId="10E3CE6B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587D1E19" w14:textId="77777777" w:rsidR="00230C61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class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2B91AF"/>
                <w:sz w:val="19"/>
                <w:szCs w:val="19"/>
                <w:lang w:val="uk-UA"/>
              </w:rPr>
              <w:t>Program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</w:p>
          <w:p w14:paraId="2954EA21" w14:textId="47D52DC0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{</w:t>
            </w:r>
          </w:p>
          <w:p w14:paraId="00EBBC40" w14:textId="77777777" w:rsidR="00230C61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39A6AD9C" w14:textId="01663398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{</w:t>
            </w:r>
          </w:p>
          <w:p w14:paraId="4A5F074C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x = 30;</w:t>
            </w:r>
          </w:p>
          <w:p w14:paraId="3AA7CF58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y = 30;</w:t>
            </w:r>
          </w:p>
          <w:p w14:paraId="52CA298D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dx = 1;</w:t>
            </w:r>
          </w:p>
          <w:p w14:paraId="30A8E41C" w14:textId="46221728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dy = 1;</w:t>
            </w:r>
          </w:p>
          <w:p w14:paraId="24DF2702" w14:textId="77777777" w:rsidR="00E23002" w:rsidRPr="006141B4" w:rsidRDefault="00E2300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54B87F16" w14:textId="77777777" w:rsidR="00230C61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5A43D080" w14:textId="0A159FDE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{</w:t>
            </w:r>
          </w:p>
          <w:p w14:paraId="76A29F87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x = x + dx;</w:t>
            </w:r>
          </w:p>
          <w:p w14:paraId="57CF06DC" w14:textId="1FE84A86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y = y + dy;</w:t>
            </w:r>
          </w:p>
          <w:p w14:paraId="2D7FC581" w14:textId="77777777" w:rsidR="00E23002" w:rsidRPr="006141B4" w:rsidRDefault="00E2300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4E39C015" w14:textId="77777777" w:rsidR="00230C61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(x &lt; 0 || x &gt; BrainPad.Display.Width) </w:t>
            </w:r>
          </w:p>
          <w:p w14:paraId="3C4719D6" w14:textId="0A36BFD6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{</w:t>
            </w:r>
          </w:p>
          <w:p w14:paraId="0EB70082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dx = dx * -1;</w:t>
            </w:r>
          </w:p>
          <w:p w14:paraId="1D9B45EF" w14:textId="19C8C300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}</w:t>
            </w:r>
          </w:p>
          <w:p w14:paraId="45EDA85F" w14:textId="77777777" w:rsidR="00E23002" w:rsidRPr="006141B4" w:rsidRDefault="00E2300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13811C65" w14:textId="77777777" w:rsidR="00230C61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(y &lt; 0 || y &gt; BrainPad.Display.Height) </w:t>
            </w:r>
          </w:p>
          <w:p w14:paraId="68D698F8" w14:textId="4F2048FE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{</w:t>
            </w:r>
          </w:p>
          <w:p w14:paraId="0BB75650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dy = dy * -1;</w:t>
            </w:r>
          </w:p>
          <w:p w14:paraId="1376E3FA" w14:textId="49612864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}</w:t>
            </w:r>
          </w:p>
          <w:p w14:paraId="2F57630A" w14:textId="77777777" w:rsidR="00E23002" w:rsidRPr="006141B4" w:rsidRDefault="00E2300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5314A80A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BrainPad.Display.DrawCircle(x, y, 5);</w:t>
            </w:r>
          </w:p>
          <w:p w14:paraId="5A7F66A4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BrainPad.Display.RefreshScreen();</w:t>
            </w:r>
          </w:p>
          <w:p w14:paraId="649187B4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BrainPad.Wait.Seconds(0.01);</w:t>
            </w:r>
          </w:p>
          <w:p w14:paraId="3E0FF455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}</w:t>
            </w:r>
          </w:p>
          <w:p w14:paraId="051D48F5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}</w:t>
            </w:r>
          </w:p>
          <w:p w14:paraId="4F849DF1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2DAC1692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6E311F06" w14:textId="2A37F9C5" w:rsidR="00B22D18" w:rsidRPr="00054E04" w:rsidRDefault="003A1F2B" w:rsidP="00B22D18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lastRenderedPageBreak/>
        <w:t>Коло перемальовується під час</w:t>
      </w:r>
      <w:r w:rsidR="00054E04">
        <w:rPr>
          <w:sz w:val="22"/>
          <w:szCs w:val="22"/>
          <w:lang w:val="uk-UA"/>
        </w:rPr>
        <w:t xml:space="preserve"> </w:t>
      </w:r>
      <w:r w:rsidRPr="00054E04">
        <w:rPr>
          <w:sz w:val="22"/>
          <w:szCs w:val="22"/>
          <w:lang w:val="uk-UA"/>
        </w:rPr>
        <w:t xml:space="preserve">руху екраном. </w:t>
      </w:r>
      <w:r w:rsidR="00955986" w:rsidRPr="00054E04">
        <w:rPr>
          <w:sz w:val="22"/>
          <w:szCs w:val="22"/>
          <w:lang w:val="uk-UA"/>
        </w:rPr>
        <w:t xml:space="preserve"> </w:t>
      </w:r>
    </w:p>
    <w:p w14:paraId="677328C8" w14:textId="13290432" w:rsidR="5FCFDD47" w:rsidRPr="006141B4" w:rsidRDefault="5FCFDD47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574F3805" wp14:editId="66B084A8">
            <wp:extent cx="3019425" cy="1635522"/>
            <wp:effectExtent l="0" t="0" r="0" b="0"/>
            <wp:docPr id="184644247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63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1E18F" w14:textId="5A09CD73" w:rsidR="00B22D18" w:rsidRPr="00054E04" w:rsidRDefault="00EA1E4B" w:rsidP="6606770E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Не схоже на шар, який рухається… Проблема у тому, що нам потрібно очищати дисплей кожен раз перед тим, як намалювати нове коло. Додайте це</w:t>
      </w:r>
      <w:r w:rsidR="00054E04">
        <w:rPr>
          <w:sz w:val="22"/>
          <w:szCs w:val="22"/>
          <w:lang w:val="uk-UA"/>
        </w:rPr>
        <w:t>й</w:t>
      </w:r>
      <w:r w:rsidRPr="00054E04">
        <w:rPr>
          <w:sz w:val="22"/>
          <w:szCs w:val="22"/>
          <w:lang w:val="uk-UA"/>
        </w:rPr>
        <w:t xml:space="preserve"> рядок прямо перед </w:t>
      </w:r>
      <w:r w:rsidR="6606770E" w:rsidRPr="00054E04">
        <w:rPr>
          <w:rFonts w:ascii="Consolas" w:eastAsia="Consolas" w:hAnsi="Consolas" w:cs="Consolas"/>
          <w:sz w:val="22"/>
          <w:szCs w:val="22"/>
          <w:lang w:val="uk-UA"/>
        </w:rPr>
        <w:t>DrawCircle</w:t>
      </w:r>
      <w:r w:rsidR="6606770E" w:rsidRPr="00054E04">
        <w:rPr>
          <w:sz w:val="22"/>
          <w:szCs w:val="22"/>
          <w:lang w:val="uk-UA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15E55F9B" w14:textId="77777777" w:rsidTr="3FC69494">
        <w:tc>
          <w:tcPr>
            <w:tcW w:w="9350" w:type="dxa"/>
          </w:tcPr>
          <w:p w14:paraId="54171DF7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BrainPad.Display.Clear();</w:t>
            </w:r>
          </w:p>
        </w:tc>
      </w:tr>
    </w:tbl>
    <w:p w14:paraId="7AE4CEF5" w14:textId="34E20C69" w:rsidR="00EA1E4B" w:rsidRPr="00054E04" w:rsidRDefault="00EA1E4B" w:rsidP="6606770E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Ви</w:t>
      </w:r>
      <w:r w:rsidR="00054E04">
        <w:rPr>
          <w:sz w:val="22"/>
          <w:szCs w:val="22"/>
          <w:lang w:val="uk-UA"/>
        </w:rPr>
        <w:t xml:space="preserve"> </w:t>
      </w:r>
      <w:r w:rsidRPr="00054E04">
        <w:rPr>
          <w:sz w:val="22"/>
          <w:szCs w:val="22"/>
          <w:lang w:val="uk-UA"/>
        </w:rPr>
        <w:t>х</w:t>
      </w:r>
      <w:r w:rsidR="00054E04">
        <w:rPr>
          <w:sz w:val="22"/>
          <w:szCs w:val="22"/>
          <w:lang w:val="uk-UA"/>
        </w:rPr>
        <w:t>о</w:t>
      </w:r>
      <w:r w:rsidRPr="00054E04">
        <w:rPr>
          <w:sz w:val="22"/>
          <w:szCs w:val="22"/>
          <w:lang w:val="uk-UA"/>
        </w:rPr>
        <w:t>чете прискорити його? Затримка 0,01 дуже маленька, тому проблема не в цьому. Ми переміщуємо коло по одному пікселю у кожному циклі. Перемістіть його на 5 пікселів замість цього і він буде у п’ять разів швидше. Це досягається шляхом зміни початкового значення DX і DY.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2FB38C94" w14:textId="77777777" w:rsidTr="3FC69494">
        <w:tc>
          <w:tcPr>
            <w:tcW w:w="9350" w:type="dxa"/>
          </w:tcPr>
          <w:p w14:paraId="350567AD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dx = 5;</w:t>
            </w:r>
          </w:p>
          <w:p w14:paraId="2B672999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dy = 5;</w:t>
            </w:r>
          </w:p>
        </w:tc>
      </w:tr>
    </w:tbl>
    <w:p w14:paraId="1624D3DF" w14:textId="0E8B80C0" w:rsidR="00B22D18" w:rsidRPr="00054E04" w:rsidRDefault="00EA1E4B" w:rsidP="396340EC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Який шар відскакує і не створює шуму? Використовуйте функцію «</w:t>
      </w:r>
      <w:r w:rsidR="00054E04">
        <w:rPr>
          <w:sz w:val="22"/>
          <w:szCs w:val="22"/>
          <w:lang w:val="uk-UA"/>
        </w:rPr>
        <w:t>Bве</w:t>
      </w:r>
      <w:r w:rsidR="396340EC" w:rsidRPr="00054E04">
        <w:rPr>
          <w:sz w:val="22"/>
          <w:szCs w:val="22"/>
          <w:lang w:val="uk-UA"/>
        </w:rPr>
        <w:t>p</w:t>
      </w:r>
      <w:r w:rsidR="00054E04">
        <w:rPr>
          <w:sz w:val="22"/>
          <w:szCs w:val="22"/>
          <w:lang w:val="uk-UA"/>
        </w:rPr>
        <w:t>х</w:t>
      </w:r>
      <w:r w:rsidRPr="00054E04">
        <w:rPr>
          <w:sz w:val="22"/>
          <w:szCs w:val="22"/>
          <w:lang w:val="uk-UA"/>
        </w:rPr>
        <w:t>» к</w:t>
      </w:r>
      <w:r w:rsidR="00054E04">
        <w:rPr>
          <w:sz w:val="22"/>
          <w:szCs w:val="22"/>
          <w:lang w:val="uk-UA"/>
        </w:rPr>
        <w:t>о</w:t>
      </w:r>
      <w:r w:rsidRPr="00054E04">
        <w:rPr>
          <w:sz w:val="22"/>
          <w:szCs w:val="22"/>
          <w:lang w:val="uk-UA"/>
        </w:rPr>
        <w:t xml:space="preserve">жен раз, коли м’яч відскакує. Додайте цей рядок всередині кожного оператора </w:t>
      </w:r>
      <w:r w:rsidR="396340EC" w:rsidRPr="00054E04">
        <w:rPr>
          <w:sz w:val="22"/>
          <w:szCs w:val="22"/>
          <w:lang w:val="uk-UA"/>
        </w:rPr>
        <w:t>"if".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56B6D388" w14:textId="77777777" w:rsidTr="3FC69494">
        <w:trPr>
          <w:trHeight w:val="323"/>
        </w:trPr>
        <w:tc>
          <w:tcPr>
            <w:tcW w:w="9350" w:type="dxa"/>
          </w:tcPr>
          <w:p w14:paraId="1DE0DE24" w14:textId="77777777" w:rsidR="00B22D18" w:rsidRPr="006141B4" w:rsidRDefault="3FC69494" w:rsidP="3FC69494">
            <w:pPr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BrainPad.Buzzer.Beep();</w:t>
            </w:r>
          </w:p>
        </w:tc>
      </w:tr>
    </w:tbl>
    <w:p w14:paraId="392A4B1F" w14:textId="39F36F3A" w:rsidR="00192FA7" w:rsidRPr="00054E04" w:rsidRDefault="00192FA7" w:rsidP="6606770E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Ось так! Тепер це м’</w:t>
      </w:r>
      <w:r w:rsidR="002D25C2" w:rsidRPr="00054E04">
        <w:rPr>
          <w:sz w:val="22"/>
          <w:szCs w:val="22"/>
          <w:lang w:val="uk-UA"/>
        </w:rPr>
        <w:t xml:space="preserve">яч </w:t>
      </w:r>
      <w:r w:rsidRPr="00054E04">
        <w:rPr>
          <w:sz w:val="22"/>
          <w:szCs w:val="22"/>
          <w:lang w:val="uk-UA"/>
        </w:rPr>
        <w:t>скаче! Але це надто голосно, особливо, якщо ви в класі з тридцятьма</w:t>
      </w:r>
      <w:r w:rsidR="6606770E" w:rsidRPr="00054E04">
        <w:rPr>
          <w:sz w:val="22"/>
          <w:szCs w:val="22"/>
          <w:lang w:val="uk-UA"/>
        </w:rPr>
        <w:t xml:space="preserve"> BrainPadа'ми! </w:t>
      </w:r>
      <w:r w:rsidRPr="00054E04">
        <w:rPr>
          <w:sz w:val="22"/>
          <w:szCs w:val="22"/>
          <w:lang w:val="uk-UA"/>
        </w:rPr>
        <w:t xml:space="preserve">Додайте перевірку, щоб м’яч видавав </w:t>
      </w:r>
      <w:r w:rsidR="00054E04">
        <w:rPr>
          <w:sz w:val="22"/>
          <w:szCs w:val="22"/>
          <w:lang w:val="uk-UA"/>
        </w:rPr>
        <w:t>звук лише під час натискання кно</w:t>
      </w:r>
      <w:r w:rsidRPr="00054E04">
        <w:rPr>
          <w:sz w:val="22"/>
          <w:szCs w:val="22"/>
          <w:lang w:val="uk-UA"/>
        </w:rPr>
        <w:t>пки вниз.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1ADC91F3" w14:textId="77777777" w:rsidTr="3FC69494">
        <w:trPr>
          <w:trHeight w:val="998"/>
        </w:trPr>
        <w:tc>
          <w:tcPr>
            <w:tcW w:w="9350" w:type="dxa"/>
          </w:tcPr>
          <w:p w14:paraId="53B0DF00" w14:textId="77777777" w:rsidR="00103E14" w:rsidRPr="006141B4" w:rsidRDefault="3FC69494" w:rsidP="3FC69494">
            <w:pPr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 xml:space="preserve">if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(BrainPad.Buttons.IsDownPressed())</w:t>
            </w:r>
          </w:p>
          <w:p w14:paraId="64F4D1C0" w14:textId="1BC445A7" w:rsidR="00B22D18" w:rsidRPr="006141B4" w:rsidRDefault="61CDE619" w:rsidP="61CDE619">
            <w:pPr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33A53C5B" w14:textId="77777777" w:rsidR="00B22D18" w:rsidRPr="006141B4" w:rsidRDefault="3FC69494" w:rsidP="3FC69494">
            <w:pPr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BrainPad.Buzzer.Beep();</w:t>
            </w:r>
          </w:p>
          <w:p w14:paraId="1F1F9D27" w14:textId="65093198" w:rsidR="00D95767" w:rsidRPr="006141B4" w:rsidRDefault="61CDE619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sz w:val="19"/>
                <w:szCs w:val="19"/>
                <w:lang w:val="uk-UA"/>
              </w:rPr>
              <w:t>}</w:t>
            </w:r>
          </w:p>
        </w:tc>
      </w:tr>
    </w:tbl>
    <w:p w14:paraId="1C89C722" w14:textId="10FAAE80" w:rsidR="002D25C2" w:rsidRPr="00054E04" w:rsidRDefault="002D25C2" w:rsidP="00B22D18">
      <w:pPr>
        <w:rPr>
          <w:sz w:val="22"/>
          <w:szCs w:val="22"/>
          <w:lang w:val="uk-UA"/>
        </w:rPr>
      </w:pPr>
      <w:r w:rsidRPr="00054E04">
        <w:rPr>
          <w:sz w:val="22"/>
          <w:szCs w:val="22"/>
          <w:lang w:val="uk-UA"/>
        </w:rPr>
        <w:t>Чи можете ви додати крутий ефект, роблячи м’яч все більшим і більшим під час руху? Подумайте, як змінити</w:t>
      </w:r>
      <w:r w:rsidR="00054E04">
        <w:rPr>
          <w:sz w:val="22"/>
          <w:szCs w:val="22"/>
          <w:lang w:val="uk-UA"/>
        </w:rPr>
        <w:t xml:space="preserve"> </w:t>
      </w:r>
      <w:r w:rsidRPr="00054E04">
        <w:rPr>
          <w:sz w:val="22"/>
          <w:szCs w:val="22"/>
          <w:lang w:val="uk-UA"/>
        </w:rPr>
        <w:t>положення шара у встановлених межах. Ми будемо робити те ж саме. Нам потрібна змінна R для</w:t>
      </w:r>
      <w:r w:rsidR="00054E04">
        <w:rPr>
          <w:sz w:val="22"/>
          <w:szCs w:val="22"/>
          <w:lang w:val="uk-UA"/>
        </w:rPr>
        <w:t xml:space="preserve"> </w:t>
      </w:r>
      <w:r w:rsidRPr="00054E04">
        <w:rPr>
          <w:sz w:val="22"/>
          <w:szCs w:val="22"/>
          <w:lang w:val="uk-UA"/>
        </w:rPr>
        <w:t xml:space="preserve">радіусу і змінна DR для напрямку радіусу, який розширюється чи стискається. </w:t>
      </w:r>
    </w:p>
    <w:p w14:paraId="1AD7D446" w14:textId="7A3B33BC" w:rsidR="00B22D18" w:rsidRPr="006141B4" w:rsidRDefault="00B22D18" w:rsidP="00B22D18">
      <w:pPr>
        <w:rPr>
          <w:lang w:val="uk-U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3EB9C31F" w14:textId="77777777" w:rsidTr="3FC69494">
        <w:tc>
          <w:tcPr>
            <w:tcW w:w="9350" w:type="dxa"/>
          </w:tcPr>
          <w:p w14:paraId="64F72F5C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r = 3;</w:t>
            </w:r>
          </w:p>
          <w:p w14:paraId="79E0C385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dr = 1;</w:t>
            </w:r>
          </w:p>
        </w:tc>
      </w:tr>
    </w:tbl>
    <w:p w14:paraId="777F5533" w14:textId="27805CC8" w:rsidR="00B22D18" w:rsidRPr="006141B4" w:rsidRDefault="000A5D03" w:rsidP="00B22D18">
      <w:pPr>
        <w:rPr>
          <w:lang w:val="uk-UA"/>
        </w:rPr>
      </w:pPr>
      <w:r>
        <w:rPr>
          <w:lang w:val="uk-UA"/>
        </w:rPr>
        <w:t xml:space="preserve">Далі ми </w:t>
      </w:r>
      <w:r w:rsidR="00E72C2A">
        <w:rPr>
          <w:lang w:val="uk-UA"/>
        </w:rPr>
        <w:t xml:space="preserve">збільшуємо розмір з межами від 1 до 8.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E72C2A" w14:paraId="3139AA7F" w14:textId="77777777" w:rsidTr="3FC69494">
        <w:tc>
          <w:tcPr>
            <w:tcW w:w="9350" w:type="dxa"/>
          </w:tcPr>
          <w:p w14:paraId="6AF476AB" w14:textId="2054E86B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r = r + dr;</w:t>
            </w:r>
          </w:p>
          <w:p w14:paraId="7465246A" w14:textId="77777777" w:rsidR="0028558A" w:rsidRPr="006141B4" w:rsidRDefault="0028558A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2CE58436" w14:textId="77777777" w:rsidR="00FD416F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(r &lt; 1 || r &gt; 8) </w:t>
            </w:r>
          </w:p>
          <w:p w14:paraId="3F7962C0" w14:textId="763A1286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2ECE377E" w14:textId="3B7FC530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dr = dr * -1;</w:t>
            </w:r>
          </w:p>
          <w:p w14:paraId="3833AB26" w14:textId="77777777" w:rsidR="00B22D18" w:rsidRPr="006141B4" w:rsidRDefault="61CDE619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7E0932D4" w14:textId="77777777" w:rsidR="002D25C2" w:rsidRPr="00E72C2A" w:rsidRDefault="002D25C2" w:rsidP="00B22D18">
      <w:pPr>
        <w:rPr>
          <w:rFonts w:asciiTheme="majorHAnsi" w:eastAsia="Consolas" w:hAnsiTheme="majorHAnsi" w:cs="Consolas"/>
          <w:sz w:val="22"/>
          <w:szCs w:val="22"/>
          <w:lang w:val="uk-UA"/>
        </w:rPr>
      </w:pPr>
      <w:r w:rsidRPr="00E72C2A">
        <w:rPr>
          <w:rFonts w:asciiTheme="majorHAnsi" w:hAnsiTheme="majorHAnsi"/>
          <w:sz w:val="22"/>
          <w:szCs w:val="22"/>
          <w:lang w:val="uk-UA"/>
        </w:rPr>
        <w:lastRenderedPageBreak/>
        <w:t xml:space="preserve">Звичайно, нам треба змінити рядок </w:t>
      </w:r>
      <w:r w:rsidR="00F8700E" w:rsidRPr="00E72C2A">
        <w:rPr>
          <w:rFonts w:asciiTheme="majorHAnsi" w:eastAsia="Consolas" w:hAnsiTheme="majorHAnsi" w:cs="Consolas"/>
          <w:sz w:val="22"/>
          <w:szCs w:val="22"/>
          <w:lang w:val="uk-UA"/>
        </w:rPr>
        <w:t>DrawCircle</w:t>
      </w:r>
      <w:r w:rsidRPr="00E72C2A">
        <w:rPr>
          <w:rFonts w:asciiTheme="majorHAnsi" w:eastAsia="Consolas" w:hAnsiTheme="majorHAnsi" w:cs="Consolas"/>
          <w:sz w:val="22"/>
          <w:szCs w:val="22"/>
          <w:lang w:val="uk-UA"/>
        </w:rPr>
        <w:t xml:space="preserve"> і використовувати змінну R замість 5.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3504D86B" w14:textId="77777777" w:rsidTr="3FC69494">
        <w:tc>
          <w:tcPr>
            <w:tcW w:w="9350" w:type="dxa"/>
          </w:tcPr>
          <w:p w14:paraId="3CA585A5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BrainPad.Display.DrawCircle(x, y, r);</w:t>
            </w:r>
          </w:p>
        </w:tc>
      </w:tr>
    </w:tbl>
    <w:p w14:paraId="1BC43609" w14:textId="3A6C209F" w:rsidR="002D25C2" w:rsidRPr="00E72C2A" w:rsidRDefault="002D25C2" w:rsidP="002D25C2">
      <w:p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t>Ось повний код. Але</w:t>
      </w:r>
      <w:r w:rsidR="00E72C2A">
        <w:rPr>
          <w:sz w:val="22"/>
          <w:szCs w:val="22"/>
          <w:lang w:val="uk-UA"/>
        </w:rPr>
        <w:t xml:space="preserve">, </w:t>
      </w:r>
      <w:r w:rsidRPr="00E72C2A">
        <w:rPr>
          <w:sz w:val="22"/>
          <w:szCs w:val="22"/>
          <w:lang w:val="uk-UA"/>
        </w:rPr>
        <w:t xml:space="preserve">перш ніж його копіювати і вставляти, впевніться, що ви назвали свій проект </w:t>
      </w:r>
      <w:r w:rsidR="396340EC" w:rsidRPr="00E72C2A">
        <w:rPr>
          <w:sz w:val="22"/>
          <w:szCs w:val="22"/>
          <w:lang w:val="uk-UA"/>
        </w:rPr>
        <w:t xml:space="preserve">HelloWorld </w:t>
      </w:r>
      <w:r w:rsidRPr="00E72C2A">
        <w:rPr>
          <w:sz w:val="22"/>
          <w:szCs w:val="22"/>
          <w:lang w:val="uk-UA"/>
        </w:rPr>
        <w:t xml:space="preserve">(без пробілів між словами, з врахуванням реєстру), якщо у вас інша назва, тоді треба змінити простір </w:t>
      </w:r>
      <w:r w:rsidR="00E72C2A">
        <w:rPr>
          <w:sz w:val="22"/>
          <w:szCs w:val="22"/>
          <w:lang w:val="uk-UA"/>
        </w:rPr>
        <w:t>імен</w:t>
      </w:r>
      <w:r w:rsidRPr="00E72C2A">
        <w:rPr>
          <w:sz w:val="22"/>
          <w:szCs w:val="22"/>
          <w:lang w:val="uk-UA"/>
        </w:rPr>
        <w:t xml:space="preserve"> (namespace)відповідно до назви вашого проекту, а не копіювати. Наприклад: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02AA420E" w14:textId="77777777" w:rsidTr="3FC69494">
        <w:tc>
          <w:tcPr>
            <w:tcW w:w="9350" w:type="dxa"/>
          </w:tcPr>
          <w:p w14:paraId="196995F3" w14:textId="796EF6C5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namespace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SomethingElse</w:t>
            </w:r>
          </w:p>
        </w:tc>
      </w:tr>
    </w:tbl>
    <w:p w14:paraId="351098E5" w14:textId="77777777" w:rsidR="002D25C2" w:rsidRPr="006141B4" w:rsidRDefault="002D25C2" w:rsidP="6606770E">
      <w:pPr>
        <w:rPr>
          <w:color w:val="000000" w:themeColor="text1"/>
          <w:sz w:val="22"/>
          <w:szCs w:val="22"/>
          <w:lang w:val="uk-UA"/>
        </w:rPr>
      </w:pPr>
      <w:r w:rsidRPr="006141B4">
        <w:rPr>
          <w:color w:val="000000" w:themeColor="text1"/>
          <w:sz w:val="22"/>
          <w:szCs w:val="22"/>
          <w:lang w:val="uk-UA"/>
        </w:rPr>
        <w:t xml:space="preserve">Потім збережіть цей рядок, але скопіюйте іншу частину коду – все, починаючи від класу </w:t>
      </w:r>
      <w:r w:rsidR="6606770E" w:rsidRPr="006141B4">
        <w:rPr>
          <w:color w:val="000000" w:themeColor="text1"/>
          <w:sz w:val="22"/>
          <w:szCs w:val="22"/>
          <w:lang w:val="uk-UA"/>
        </w:rPr>
        <w:t>Program</w:t>
      </w:r>
      <w:r w:rsidRPr="006141B4">
        <w:rPr>
          <w:color w:val="000000" w:themeColor="text1"/>
          <w:sz w:val="22"/>
          <w:szCs w:val="22"/>
          <w:lang w:val="uk-UA"/>
        </w:rPr>
        <w:t xml:space="preserve"> і закінчуючи другою і останньою правою дужкою </w:t>
      </w:r>
      <w:r w:rsidR="6606770E" w:rsidRPr="006141B4">
        <w:rPr>
          <w:color w:val="000000" w:themeColor="text1"/>
          <w:sz w:val="22"/>
          <w:szCs w:val="22"/>
          <w:lang w:val="uk-UA"/>
        </w:rPr>
        <w:t xml:space="preserve">(}). </w:t>
      </w:r>
      <w:r w:rsidRPr="006141B4">
        <w:rPr>
          <w:color w:val="000000" w:themeColor="text1"/>
          <w:sz w:val="22"/>
          <w:szCs w:val="22"/>
          <w:lang w:val="uk-UA"/>
        </w:rPr>
        <w:t>Остання дужка насправді є частиною простору імен.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3CE98B36" w14:textId="77777777" w:rsidTr="3FC69494">
        <w:tc>
          <w:tcPr>
            <w:tcW w:w="9350" w:type="dxa"/>
          </w:tcPr>
          <w:p w14:paraId="5538C60B" w14:textId="7BDCAB61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namespace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HelloWorld </w:t>
            </w:r>
          </w:p>
          <w:p w14:paraId="28ED829A" w14:textId="07C4B45C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6897D85A" w14:textId="1FB8CD33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class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2B91AF"/>
                <w:sz w:val="19"/>
                <w:szCs w:val="19"/>
                <w:lang w:val="uk-UA"/>
              </w:rPr>
              <w:t>Program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</w:p>
          <w:p w14:paraId="3AB81D4C" w14:textId="55BE8F80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36EE3133" w14:textId="552AA2AD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4448ADCC" w14:textId="63446C0F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33404600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x = 30;</w:t>
            </w:r>
          </w:p>
          <w:p w14:paraId="43CA2E24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y = 30;</w:t>
            </w:r>
          </w:p>
          <w:p w14:paraId="3E58E123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dx = 5;</w:t>
            </w:r>
          </w:p>
          <w:p w14:paraId="72C1CF2F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dy = 5;</w:t>
            </w:r>
          </w:p>
          <w:p w14:paraId="10362541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r = 3;</w:t>
            </w:r>
          </w:p>
          <w:p w14:paraId="083FE6BD" w14:textId="1158A758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dr = 1;</w:t>
            </w:r>
          </w:p>
          <w:p w14:paraId="111897BD" w14:textId="77777777" w:rsidR="006B459E" w:rsidRPr="006141B4" w:rsidRDefault="006B459E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75D7957D" w14:textId="7489F118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16839603" w14:textId="782F5349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    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511EB127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x = x + dx;</w:t>
            </w:r>
          </w:p>
          <w:p w14:paraId="217F0AA0" w14:textId="644843BF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y = y + dy;</w:t>
            </w:r>
          </w:p>
          <w:p w14:paraId="435BF491" w14:textId="77777777" w:rsidR="006B459E" w:rsidRPr="006141B4" w:rsidRDefault="006B459E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35FF42B6" w14:textId="021618F3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(x &lt; 0 || x &gt; BrainPad.Display.Width) </w:t>
            </w:r>
          </w:p>
          <w:p w14:paraId="21C74D5B" w14:textId="13387C9E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         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75EF5C7E" w14:textId="42117C8A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(BrainPad.Buttons.IsDownPressed())</w:t>
            </w:r>
          </w:p>
          <w:p w14:paraId="33E39B3E" w14:textId="14809A8C" w:rsidR="006B459E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{</w:t>
            </w:r>
          </w:p>
          <w:p w14:paraId="7ABC5611" w14:textId="36CAA0DF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    BrainPad.Buzzer.Beep();</w:t>
            </w:r>
          </w:p>
          <w:p w14:paraId="2BF71C9D" w14:textId="77777777" w:rsidR="006B459E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}</w:t>
            </w:r>
          </w:p>
          <w:p w14:paraId="168A5C3D" w14:textId="77777777" w:rsidR="006B459E" w:rsidRPr="006141B4" w:rsidRDefault="006B459E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263EB39A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dx = dx * -1;</w:t>
            </w:r>
          </w:p>
          <w:p w14:paraId="4E7CE44D" w14:textId="39C23405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}</w:t>
            </w:r>
          </w:p>
          <w:p w14:paraId="6A527962" w14:textId="77777777" w:rsidR="006B459E" w:rsidRPr="006141B4" w:rsidRDefault="006B459E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798B8C53" w14:textId="7AF9D0BD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(y &lt; 0 || y &gt; BrainPad.Display.Height) </w:t>
            </w:r>
          </w:p>
          <w:p w14:paraId="284F3125" w14:textId="038CBCCF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         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011D23C0" w14:textId="3EC69C32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(BrainPad.Buttons.IsDownPressed())</w:t>
            </w:r>
          </w:p>
          <w:p w14:paraId="6463050D" w14:textId="147DBD0F" w:rsidR="006B459E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{</w:t>
            </w:r>
          </w:p>
          <w:p w14:paraId="55F11EEB" w14:textId="4B203921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    BrainPad.Buzzer.Beep();</w:t>
            </w:r>
          </w:p>
          <w:p w14:paraId="2E3C7A76" w14:textId="3F32A200" w:rsidR="006B459E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}</w:t>
            </w:r>
          </w:p>
          <w:p w14:paraId="0866BE82" w14:textId="77777777" w:rsidR="006B459E" w:rsidRPr="006141B4" w:rsidRDefault="006B459E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1E3BF09F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lastRenderedPageBreak/>
              <w:t xml:space="preserve">                    dy = dy * -1;</w:t>
            </w:r>
          </w:p>
          <w:p w14:paraId="7C8ABB21" w14:textId="79078F12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}</w:t>
            </w:r>
          </w:p>
          <w:p w14:paraId="3208AA03" w14:textId="77777777" w:rsidR="006B459E" w:rsidRPr="006141B4" w:rsidRDefault="006B459E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7139EA1B" w14:textId="116F1454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r = r + dr;</w:t>
            </w:r>
          </w:p>
          <w:p w14:paraId="6D6B88D2" w14:textId="77777777" w:rsidR="006B459E" w:rsidRPr="006141B4" w:rsidRDefault="006B459E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02DB60D7" w14:textId="40F244AF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(r &lt; 1 || r &gt; 8) </w:t>
            </w:r>
          </w:p>
          <w:p w14:paraId="55D6F73B" w14:textId="3EE50F49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         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32D78227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    dr = dr * -1;</w:t>
            </w:r>
          </w:p>
          <w:p w14:paraId="10A8E557" w14:textId="516CC3DE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}</w:t>
            </w:r>
          </w:p>
          <w:p w14:paraId="54A304EC" w14:textId="77777777" w:rsidR="006B459E" w:rsidRPr="006141B4" w:rsidRDefault="006B459E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3A7305E9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BrainPad.Display.Clear();</w:t>
            </w:r>
          </w:p>
          <w:p w14:paraId="69B6842C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BrainPad.Display.DrawCircle(x, y, r);</w:t>
            </w:r>
          </w:p>
          <w:p w14:paraId="19F98598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BrainPad.Display.RefreshScreen();</w:t>
            </w:r>
          </w:p>
          <w:p w14:paraId="1486EA7E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    BrainPad.Wait.Seconds(0.01);</w:t>
            </w:r>
          </w:p>
          <w:p w14:paraId="16DEA830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}</w:t>
            </w:r>
          </w:p>
          <w:p w14:paraId="76E6E6B1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}</w:t>
            </w:r>
          </w:p>
          <w:p w14:paraId="132D096B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41CEFDC0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668E7600" w14:textId="7935E6DA" w:rsidR="00B22D18" w:rsidRPr="006141B4" w:rsidRDefault="000F786D" w:rsidP="008B17F8">
      <w:pPr>
        <w:pStyle w:val="Heading2"/>
        <w:rPr>
          <w:lang w:val="uk-UA"/>
        </w:rPr>
      </w:pPr>
      <w:bookmarkStart w:id="31" w:name="_Toc532166197"/>
      <w:r w:rsidRPr="006141B4">
        <w:rPr>
          <w:lang w:val="uk-UA"/>
        </w:rPr>
        <w:lastRenderedPageBreak/>
        <w:t>різдвяні вогні</w:t>
      </w:r>
      <w:bookmarkEnd w:id="31"/>
    </w:p>
    <w:p w14:paraId="67BEBAF5" w14:textId="31990511" w:rsidR="00D53F5B" w:rsidRPr="00E72C2A" w:rsidRDefault="000F786D" w:rsidP="00D53F5B">
      <w:p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t xml:space="preserve">Ви правильно прочитали цей заголовок. </w:t>
      </w:r>
      <w:r w:rsidR="00D53F5B" w:rsidRPr="00E72C2A">
        <w:rPr>
          <w:sz w:val="22"/>
          <w:szCs w:val="22"/>
          <w:lang w:val="uk-UA"/>
        </w:rPr>
        <w:t>Ми будемо створювати різдвяний вогник з одним світлодіодом. Для цього ми будемо використовувати одну з тисячі вбудованих в TinyCLR OS функцій. За допомогою цієї функції ми отримаємо випадкове число. На</w:t>
      </w:r>
      <w:r w:rsidR="00E72C2A">
        <w:rPr>
          <w:sz w:val="22"/>
          <w:szCs w:val="22"/>
          <w:lang w:val="uk-UA"/>
        </w:rPr>
        <w:t xml:space="preserve"> </w:t>
      </w:r>
      <w:r w:rsidR="00D53F5B" w:rsidRPr="00E72C2A">
        <w:rPr>
          <w:sz w:val="22"/>
          <w:szCs w:val="22"/>
          <w:lang w:val="uk-UA"/>
        </w:rPr>
        <w:t>відміну від реального життя, у комп’ютері немає нічого, дійсно випадкового. Це може ускладнити нашу роботу. Але існує вбудована фун</w:t>
      </w:r>
      <w:r w:rsidR="00E72C2A">
        <w:rPr>
          <w:sz w:val="22"/>
          <w:szCs w:val="22"/>
          <w:lang w:val="uk-UA"/>
        </w:rPr>
        <w:t xml:space="preserve">кція випадкових чисел, яка спрощує </w:t>
      </w:r>
      <w:r w:rsidR="00D53F5B" w:rsidRPr="00E72C2A">
        <w:rPr>
          <w:sz w:val="22"/>
          <w:szCs w:val="22"/>
          <w:lang w:val="uk-UA"/>
        </w:rPr>
        <w:t>нашу задачу. Ми просто створюємо</w:t>
      </w:r>
      <w:r w:rsidR="00E72C2A">
        <w:rPr>
          <w:sz w:val="22"/>
          <w:szCs w:val="22"/>
          <w:lang w:val="uk-UA"/>
        </w:rPr>
        <w:t xml:space="preserve"> </w:t>
      </w:r>
      <w:r w:rsidR="00D53F5B" w:rsidRPr="00E72C2A">
        <w:rPr>
          <w:sz w:val="22"/>
          <w:szCs w:val="22"/>
          <w:lang w:val="uk-UA"/>
        </w:rPr>
        <w:t xml:space="preserve">випадковий об’єкт, а потім задаємо йому наступне випадкове значення. </w:t>
      </w:r>
    </w:p>
    <w:p w14:paraId="4BA02C98" w14:textId="2288B18F" w:rsidR="00D53F5B" w:rsidRPr="00E72C2A" w:rsidRDefault="00D53F5B" w:rsidP="00051D19">
      <w:p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t>Ми будемо використовувати ці випадкові числа, щоб встановити основні кольори світлодіодів червоного, зеленого і синього. Ви вже знаєте, що ці три кольори</w:t>
      </w:r>
      <w:r w:rsidR="00E72C2A">
        <w:rPr>
          <w:sz w:val="22"/>
          <w:szCs w:val="22"/>
          <w:lang w:val="uk-UA"/>
        </w:rPr>
        <w:t xml:space="preserve"> можуть створити будь-який колір</w:t>
      </w:r>
      <w:r w:rsidRPr="00E72C2A">
        <w:rPr>
          <w:sz w:val="22"/>
          <w:szCs w:val="22"/>
          <w:lang w:val="uk-UA"/>
        </w:rPr>
        <w:t xml:space="preserve">, який ви хочете. </w:t>
      </w:r>
    </w:p>
    <w:p w14:paraId="1556D5A6" w14:textId="04802BD8" w:rsidR="00B22D18" w:rsidRPr="006141B4" w:rsidRDefault="00B22D18" w:rsidP="00051D19">
      <w:pPr>
        <w:rPr>
          <w:lang w:val="uk-U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01676E5F" w14:textId="77777777" w:rsidTr="3FC69494">
        <w:tc>
          <w:tcPr>
            <w:tcW w:w="9350" w:type="dxa"/>
          </w:tcPr>
          <w:p w14:paraId="23262FF1" w14:textId="55F42385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3F4F04E5" w14:textId="6CF43256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557B8986" w14:textId="2940A42C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var rnd =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new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Random();</w:t>
            </w:r>
          </w:p>
          <w:p w14:paraId="2FE6E5FB" w14:textId="77777777" w:rsidR="0049492B" w:rsidRPr="006141B4" w:rsidRDefault="0049492B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4EDB8289" w14:textId="1E599CAE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7F57CCB1" w14:textId="7D0519B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66549B88" w14:textId="1914D3D8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BrainPad.LightBulb.TurnColor(rnd.Next(100), rnd.Next(100), rnd.Next(100));</w:t>
            </w:r>
          </w:p>
          <w:p w14:paraId="1AEFE10C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BrainPad.Wait.Seconds(0.1);</w:t>
            </w:r>
          </w:p>
          <w:p w14:paraId="7F994419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35D682DF" w14:textId="77777777" w:rsidR="00B22D18" w:rsidRPr="006141B4" w:rsidRDefault="61CDE619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7801DF51" w14:textId="31613638" w:rsidR="00B22D18" w:rsidRPr="006141B4" w:rsidRDefault="00D53F5B" w:rsidP="008B17F8">
      <w:pPr>
        <w:pStyle w:val="Heading2"/>
        <w:rPr>
          <w:lang w:val="uk-UA"/>
        </w:rPr>
      </w:pPr>
      <w:bookmarkStart w:id="32" w:name="_Toc532166198"/>
      <w:r w:rsidRPr="006141B4">
        <w:rPr>
          <w:lang w:val="uk-UA"/>
        </w:rPr>
        <w:t>бачити світ</w:t>
      </w:r>
      <w:bookmarkEnd w:id="32"/>
    </w:p>
    <w:p w14:paraId="5910B1BB" w14:textId="2701E7E9" w:rsidR="00E81FA8" w:rsidRPr="00E72C2A" w:rsidRDefault="00E81FA8" w:rsidP="6606770E">
      <w:p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t xml:space="preserve">Припустимо, ми </w:t>
      </w:r>
      <w:r w:rsidR="00E72C2A">
        <w:rPr>
          <w:sz w:val="22"/>
          <w:szCs w:val="22"/>
          <w:lang w:val="uk-UA"/>
        </w:rPr>
        <w:t>хочемо покласти рослину де-небуд</w:t>
      </w:r>
      <w:r w:rsidRPr="00E72C2A">
        <w:rPr>
          <w:sz w:val="22"/>
          <w:szCs w:val="22"/>
          <w:lang w:val="uk-UA"/>
        </w:rPr>
        <w:t>ь в приміщенні, і</w:t>
      </w:r>
      <w:r w:rsidR="00E72C2A">
        <w:rPr>
          <w:sz w:val="22"/>
          <w:szCs w:val="22"/>
          <w:lang w:val="uk-UA"/>
        </w:rPr>
        <w:t xml:space="preserve"> нам</w:t>
      </w:r>
      <w:r w:rsidRPr="00E72C2A">
        <w:rPr>
          <w:sz w:val="22"/>
          <w:szCs w:val="22"/>
          <w:lang w:val="uk-UA"/>
        </w:rPr>
        <w:t xml:space="preserve"> цікаво знати, скільки світла у цьому місці. Ми хочемо побачити</w:t>
      </w:r>
      <w:r w:rsidR="00E72C2A">
        <w:rPr>
          <w:sz w:val="22"/>
          <w:szCs w:val="22"/>
          <w:lang w:val="uk-UA"/>
        </w:rPr>
        <w:t xml:space="preserve"> на діаграмі</w:t>
      </w:r>
      <w:r w:rsidRPr="00E72C2A">
        <w:rPr>
          <w:sz w:val="22"/>
          <w:szCs w:val="22"/>
          <w:lang w:val="uk-UA"/>
        </w:rPr>
        <w:t>, як змінюєт</w:t>
      </w:r>
      <w:r w:rsidR="00E72C2A">
        <w:rPr>
          <w:sz w:val="22"/>
          <w:szCs w:val="22"/>
          <w:lang w:val="uk-UA"/>
        </w:rPr>
        <w:t>ь</w:t>
      </w:r>
      <w:r w:rsidRPr="00E72C2A">
        <w:rPr>
          <w:sz w:val="22"/>
          <w:szCs w:val="22"/>
          <w:lang w:val="uk-UA"/>
        </w:rPr>
        <w:t>ся рівень освітленості протягом дня</w:t>
      </w:r>
      <w:r w:rsidR="00E72C2A">
        <w:rPr>
          <w:sz w:val="22"/>
          <w:szCs w:val="22"/>
          <w:lang w:val="uk-UA"/>
        </w:rPr>
        <w:t xml:space="preserve">. </w:t>
      </w:r>
      <w:r w:rsidRPr="00E72C2A">
        <w:rPr>
          <w:sz w:val="22"/>
          <w:szCs w:val="22"/>
          <w:lang w:val="uk-UA"/>
        </w:rPr>
        <w:t xml:space="preserve"> </w:t>
      </w:r>
    </w:p>
    <w:p w14:paraId="3C8FFDA1" w14:textId="507FD6FC" w:rsidR="5FCFDD47" w:rsidRPr="006141B4" w:rsidRDefault="5FCFDD47" w:rsidP="00C07090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0FC44695" wp14:editId="4A7A8A04">
            <wp:extent cx="3025833" cy="1601170"/>
            <wp:effectExtent l="0" t="0" r="0" b="0"/>
            <wp:docPr id="198496120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833" cy="160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3ABC4" w14:textId="041A6DE0" w:rsidR="00E81FA8" w:rsidRPr="00E72C2A" w:rsidRDefault="00E81FA8" w:rsidP="6606770E">
      <w:p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t>Діаграма дуже проста. Ми будемо малювати вертикальні лінії, початок яких задаєт</w:t>
      </w:r>
      <w:r w:rsidR="00E72C2A">
        <w:rPr>
          <w:sz w:val="22"/>
          <w:szCs w:val="22"/>
          <w:lang w:val="uk-UA"/>
        </w:rPr>
        <w:t>ь</w:t>
      </w:r>
      <w:r w:rsidRPr="00E72C2A">
        <w:rPr>
          <w:sz w:val="22"/>
          <w:szCs w:val="22"/>
          <w:lang w:val="uk-UA"/>
        </w:rPr>
        <w:t>ся</w:t>
      </w:r>
      <w:r w:rsidR="00E72C2A">
        <w:rPr>
          <w:sz w:val="22"/>
          <w:szCs w:val="22"/>
          <w:lang w:val="uk-UA"/>
        </w:rPr>
        <w:t xml:space="preserve"> </w:t>
      </w:r>
      <w:r w:rsidRPr="00E72C2A">
        <w:rPr>
          <w:sz w:val="22"/>
          <w:szCs w:val="22"/>
          <w:lang w:val="uk-UA"/>
        </w:rPr>
        <w:t>рівнем освітленості, а</w:t>
      </w:r>
      <w:r w:rsidR="00E72C2A">
        <w:rPr>
          <w:sz w:val="22"/>
          <w:szCs w:val="22"/>
          <w:lang w:val="uk-UA"/>
        </w:rPr>
        <w:t xml:space="preserve"> </w:t>
      </w:r>
      <w:r w:rsidRPr="00E72C2A">
        <w:rPr>
          <w:sz w:val="22"/>
          <w:szCs w:val="22"/>
          <w:lang w:val="uk-UA"/>
        </w:rPr>
        <w:t>кінець</w:t>
      </w:r>
      <w:r w:rsidR="00E72C2A">
        <w:rPr>
          <w:sz w:val="22"/>
          <w:szCs w:val="22"/>
          <w:lang w:val="uk-UA"/>
        </w:rPr>
        <w:t xml:space="preserve"> –</w:t>
      </w:r>
      <w:r w:rsidRPr="00E72C2A">
        <w:rPr>
          <w:sz w:val="22"/>
          <w:szCs w:val="22"/>
          <w:lang w:val="uk-UA"/>
        </w:rPr>
        <w:t xml:space="preserve"> у самому низу дисплею. Кожна наступна лінія зсувається на один піксель вправо і з кожною новою ітерацією (повторення дії) в циклі.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114459A1" w14:textId="77777777" w:rsidTr="3FC69494">
        <w:tc>
          <w:tcPr>
            <w:tcW w:w="9350" w:type="dxa"/>
          </w:tcPr>
          <w:p w14:paraId="047CBD62" w14:textId="458D2BC6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4A43FA55" w14:textId="54578FE9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43CEB658" w14:textId="57005A66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x = 300;</w:t>
            </w:r>
          </w:p>
          <w:p w14:paraId="2B30D6D3" w14:textId="77777777" w:rsidR="007E3885" w:rsidRPr="006141B4" w:rsidRDefault="007E3885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6EA9E258" w14:textId="0329D6E2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6C362DA6" w14:textId="57817C30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758237C8" w14:textId="5DA7E394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x++;</w:t>
            </w:r>
          </w:p>
          <w:p w14:paraId="0CD2A01A" w14:textId="77777777" w:rsidR="00957809" w:rsidRPr="006141B4" w:rsidRDefault="00957809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74D3D421" w14:textId="6D040A86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(x &gt; BrainPad.Display.Width) </w:t>
            </w:r>
          </w:p>
          <w:p w14:paraId="1FA2E4E0" w14:textId="7EAA7FD2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47332A89" w14:textId="399C0F61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x = 0;</w:t>
            </w:r>
          </w:p>
          <w:p w14:paraId="3306CA04" w14:textId="77777777" w:rsidR="00C80B88" w:rsidRPr="006141B4" w:rsidRDefault="00C80B88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10F39659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BrainPad.Display.Clear();</w:t>
            </w:r>
          </w:p>
          <w:p w14:paraId="6BDBA03B" w14:textId="316AFCA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BrainPad.Display.DrawSmallText(30, 0, 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"Light Level"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);</w:t>
            </w:r>
          </w:p>
          <w:p w14:paraId="639EF7B5" w14:textId="2701DA6D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}</w:t>
            </w:r>
          </w:p>
          <w:p w14:paraId="0D2555C0" w14:textId="77777777" w:rsidR="00957809" w:rsidRPr="006141B4" w:rsidRDefault="00957809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70C536DD" w14:textId="7ECF87E7" w:rsidR="00957809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var light = BrainPad.LightSensor.ReadLightLevel() / 2;</w:t>
            </w:r>
          </w:p>
          <w:p w14:paraId="29868BC0" w14:textId="1E6A2F1C" w:rsidR="002B725F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var y = BrainPad.Display.Height – light;</w:t>
            </w:r>
          </w:p>
          <w:p w14:paraId="49246F4A" w14:textId="77777777" w:rsidR="002B725F" w:rsidRPr="006141B4" w:rsidRDefault="002B725F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3C64B9FD" w14:textId="15E2E7F3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BrainPad.Display.DrawLine(x, y, x, BrainPad.Display.Height);</w:t>
            </w:r>
          </w:p>
          <w:p w14:paraId="7F3FE723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BrainPad.Display.RefreshScreen();</w:t>
            </w:r>
          </w:p>
          <w:p w14:paraId="51932DD0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BrainPad.Wait.Seconds(0.1);</w:t>
            </w:r>
          </w:p>
          <w:p w14:paraId="16516765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4BF85792" w14:textId="77777777" w:rsidR="00B22D18" w:rsidRPr="006141B4" w:rsidRDefault="61CDE619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7A38AE7D" w14:textId="4DC9A48D" w:rsidR="00E81FA8" w:rsidRPr="00E72C2A" w:rsidRDefault="00E81FA8" w:rsidP="6606770E">
      <w:p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t>Ймовірно, ви хочете, щоб програма зупинилася, коли лінії дійшли до правого краю, але у цьому прикладі ми очистимо дисплей і почнемо з самого початку. Давайте швидко запустимо цикл, щоби ми могли бачити результат</w:t>
      </w:r>
      <w:r w:rsidR="00580EEE" w:rsidRPr="00E72C2A">
        <w:rPr>
          <w:sz w:val="22"/>
          <w:szCs w:val="22"/>
          <w:lang w:val="uk-UA"/>
        </w:rPr>
        <w:t xml:space="preserve">и. Якщо вам потрібен графік освітленості за дві години, а екран має ширину 128 пікселів, вам знадобиться однохвилинна затримка на кожному кроці. Це дозволить записати 128 хвилин по ширині дисплею. </w:t>
      </w:r>
    </w:p>
    <w:p w14:paraId="44BF8BF9" w14:textId="7595E979" w:rsidR="00580EEE" w:rsidRPr="00E72C2A" w:rsidRDefault="00580EEE" w:rsidP="00C04967">
      <w:p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t>Тако</w:t>
      </w:r>
      <w:r w:rsidR="00022974">
        <w:rPr>
          <w:sz w:val="22"/>
          <w:szCs w:val="22"/>
          <w:lang w:val="uk-UA"/>
        </w:rPr>
        <w:t xml:space="preserve">ж ви можете зберегти програму такою, як вона є, а потім </w:t>
      </w:r>
      <w:r w:rsidRPr="00E72C2A">
        <w:rPr>
          <w:sz w:val="22"/>
          <w:szCs w:val="22"/>
          <w:lang w:val="uk-UA"/>
        </w:rPr>
        <w:t>накрити датчик освітленості рукою, щоб</w:t>
      </w:r>
      <w:r w:rsidR="00022974">
        <w:rPr>
          <w:sz w:val="22"/>
          <w:szCs w:val="22"/>
          <w:lang w:val="uk-UA"/>
        </w:rPr>
        <w:t>и</w:t>
      </w:r>
      <w:r w:rsidRPr="00E72C2A">
        <w:rPr>
          <w:sz w:val="22"/>
          <w:szCs w:val="22"/>
          <w:lang w:val="uk-UA"/>
        </w:rPr>
        <w:t xml:space="preserve"> зробити кілька цікавих малюнків. </w:t>
      </w:r>
    </w:p>
    <w:p w14:paraId="33A1798A" w14:textId="5C6B4C47" w:rsidR="00580EEE" w:rsidRPr="00E72C2A" w:rsidRDefault="00580EEE" w:rsidP="6606770E">
      <w:p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t>Оскільки ви вже експерти, спробуйте дати відповіді на ці питання:</w:t>
      </w:r>
    </w:p>
    <w:p w14:paraId="47B602D7" w14:textId="59D6D840" w:rsidR="00B22D18" w:rsidRPr="00E72C2A" w:rsidRDefault="00580EEE" w:rsidP="00580EEE">
      <w:pPr>
        <w:pStyle w:val="ListParagraph"/>
        <w:numPr>
          <w:ilvl w:val="0"/>
          <w:numId w:val="15"/>
        </w:num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t>Чому ми ділимо показники рівня освітленості на 2?</w:t>
      </w:r>
    </w:p>
    <w:p w14:paraId="22BD7632" w14:textId="3E15B32C" w:rsidR="00580EEE" w:rsidRPr="00E72C2A" w:rsidRDefault="00580EEE" w:rsidP="006141B4">
      <w:pPr>
        <w:pStyle w:val="ListParagraph"/>
        <w:numPr>
          <w:ilvl w:val="0"/>
          <w:numId w:val="15"/>
        </w:numPr>
        <w:rPr>
          <w:sz w:val="22"/>
          <w:szCs w:val="22"/>
          <w:lang w:val="uk-UA"/>
        </w:rPr>
      </w:pPr>
      <w:r w:rsidRPr="00E72C2A">
        <w:rPr>
          <w:sz w:val="22"/>
          <w:szCs w:val="22"/>
          <w:lang w:val="uk-UA"/>
        </w:rPr>
        <w:lastRenderedPageBreak/>
        <w:t xml:space="preserve">Чому ми встановили початок лінії в </w:t>
      </w:r>
      <w:r w:rsidR="6606770E" w:rsidRPr="00E72C2A">
        <w:rPr>
          <w:sz w:val="22"/>
          <w:szCs w:val="22"/>
          <w:lang w:val="uk-UA"/>
        </w:rPr>
        <w:t>BrainPad.Display.Height</w:t>
      </w:r>
      <w:r w:rsidRPr="00E72C2A">
        <w:rPr>
          <w:sz w:val="22"/>
          <w:szCs w:val="22"/>
          <w:lang w:val="uk-UA"/>
        </w:rPr>
        <w:t xml:space="preserve"> відповідно </w:t>
      </w:r>
      <w:r w:rsidR="00022974">
        <w:rPr>
          <w:sz w:val="22"/>
          <w:szCs w:val="22"/>
          <w:lang w:val="uk-UA"/>
        </w:rPr>
        <w:t xml:space="preserve">до </w:t>
      </w:r>
      <w:r w:rsidRPr="00E72C2A">
        <w:rPr>
          <w:sz w:val="22"/>
          <w:szCs w:val="22"/>
          <w:lang w:val="uk-UA"/>
        </w:rPr>
        <w:t>рівн</w:t>
      </w:r>
      <w:r w:rsidR="00022974">
        <w:rPr>
          <w:sz w:val="22"/>
          <w:szCs w:val="22"/>
          <w:lang w:val="uk-UA"/>
        </w:rPr>
        <w:t xml:space="preserve">я </w:t>
      </w:r>
      <w:r w:rsidRPr="00E72C2A">
        <w:rPr>
          <w:sz w:val="22"/>
          <w:szCs w:val="22"/>
          <w:lang w:val="uk-UA"/>
        </w:rPr>
        <w:t xml:space="preserve">освітленості? </w:t>
      </w:r>
    </w:p>
    <w:p w14:paraId="3709B2C5" w14:textId="3B310542" w:rsidR="00580EEE" w:rsidRPr="00E72C2A" w:rsidRDefault="00022974" w:rsidP="006141B4">
      <w:pPr>
        <w:pStyle w:val="ListParagraph"/>
        <w:numPr>
          <w:ilvl w:val="0"/>
          <w:numId w:val="15"/>
        </w:numPr>
        <w:rPr>
          <w:sz w:val="22"/>
          <w:szCs w:val="22"/>
          <w:lang w:val="uk-UA"/>
        </w:rPr>
      </w:pPr>
      <w:r>
        <w:rPr>
          <w:sz w:val="22"/>
          <w:szCs w:val="22"/>
          <w:lang w:val="uk-UA"/>
        </w:rPr>
        <w:t xml:space="preserve">Як ви вважаєте, чому Х </w:t>
      </w:r>
      <w:r w:rsidR="00580EEE" w:rsidRPr="00E72C2A">
        <w:rPr>
          <w:sz w:val="22"/>
          <w:szCs w:val="22"/>
          <w:lang w:val="uk-UA"/>
        </w:rPr>
        <w:t xml:space="preserve">стає активним зі значенням </w:t>
      </w:r>
      <w:r w:rsidR="6606770E" w:rsidRPr="00E72C2A">
        <w:rPr>
          <w:sz w:val="22"/>
          <w:szCs w:val="22"/>
          <w:lang w:val="uk-UA"/>
        </w:rPr>
        <w:t xml:space="preserve">300? </w:t>
      </w:r>
      <w:r w:rsidR="00580EEE" w:rsidRPr="00E72C2A">
        <w:rPr>
          <w:sz w:val="22"/>
          <w:szCs w:val="22"/>
          <w:lang w:val="uk-UA"/>
        </w:rPr>
        <w:t xml:space="preserve">Що відбудеться, якщо замість цього використати 0? </w:t>
      </w:r>
    </w:p>
    <w:p w14:paraId="12C531F8" w14:textId="77777777" w:rsidR="00580EEE" w:rsidRPr="006141B4" w:rsidRDefault="00580EEE" w:rsidP="00580EEE">
      <w:pPr>
        <w:pStyle w:val="ListParagraph"/>
        <w:rPr>
          <w:lang w:val="uk-UA"/>
        </w:rPr>
      </w:pPr>
    </w:p>
    <w:p w14:paraId="2CC463A3" w14:textId="028856EE" w:rsidR="00B437AD" w:rsidRPr="00022974" w:rsidRDefault="00B437AD" w:rsidP="00580EEE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 xml:space="preserve">Ось відповіді, але пообіцяйте, що </w:t>
      </w:r>
      <w:r w:rsidR="00022974" w:rsidRPr="00022974">
        <w:rPr>
          <w:sz w:val="22"/>
          <w:szCs w:val="22"/>
          <w:lang w:val="uk-UA"/>
        </w:rPr>
        <w:t>спробуєте</w:t>
      </w:r>
      <w:r w:rsidR="00A575C3" w:rsidRPr="00022974">
        <w:rPr>
          <w:sz w:val="22"/>
          <w:szCs w:val="22"/>
          <w:lang w:val="uk-UA"/>
        </w:rPr>
        <w:t xml:space="preserve"> </w:t>
      </w:r>
      <w:r w:rsidRPr="00022974">
        <w:rPr>
          <w:sz w:val="22"/>
          <w:szCs w:val="22"/>
          <w:lang w:val="uk-UA"/>
        </w:rPr>
        <w:t xml:space="preserve">самостійно! </w:t>
      </w:r>
    </w:p>
    <w:p w14:paraId="7BF253FB" w14:textId="24F277BE" w:rsidR="00B437AD" w:rsidRPr="00022974" w:rsidRDefault="00022974" w:rsidP="00580EEE">
      <w:pPr>
        <w:rPr>
          <w:sz w:val="22"/>
          <w:szCs w:val="22"/>
          <w:lang w:val="uk-UA"/>
        </w:rPr>
      </w:pPr>
      <w:r>
        <w:rPr>
          <w:sz w:val="22"/>
          <w:szCs w:val="22"/>
          <w:lang w:val="uk-UA"/>
        </w:rPr>
        <w:t>Рівень ос</w:t>
      </w:r>
      <w:r w:rsidR="00B437AD" w:rsidRPr="00022974">
        <w:rPr>
          <w:sz w:val="22"/>
          <w:szCs w:val="22"/>
          <w:lang w:val="uk-UA"/>
        </w:rPr>
        <w:t>вітленості знаходиться у межах від 0 до 100. Дисплей має в</w:t>
      </w:r>
      <w:r>
        <w:rPr>
          <w:sz w:val="22"/>
          <w:szCs w:val="22"/>
          <w:lang w:val="uk-UA"/>
        </w:rPr>
        <w:t>исоту 64 пікселя. Якщо ми розді</w:t>
      </w:r>
      <w:r w:rsidR="00B437AD" w:rsidRPr="00022974">
        <w:rPr>
          <w:sz w:val="22"/>
          <w:szCs w:val="22"/>
          <w:lang w:val="uk-UA"/>
        </w:rPr>
        <w:t>лимо рівень навпіл, максимальне значення дорівнюватиме 100/2 або 50. При відображенн</w:t>
      </w:r>
      <w:r>
        <w:rPr>
          <w:sz w:val="22"/>
          <w:szCs w:val="22"/>
          <w:lang w:val="uk-UA"/>
        </w:rPr>
        <w:t>і</w:t>
      </w:r>
      <w:r w:rsidR="00B437AD" w:rsidRPr="00022974">
        <w:rPr>
          <w:sz w:val="22"/>
          <w:szCs w:val="22"/>
          <w:lang w:val="uk-UA"/>
        </w:rPr>
        <w:t xml:space="preserve"> на 64 пікселя ми отримаємо 14 пікселів у верхній частині екрану для відображення рівня. Тобто, масштабування. </w:t>
      </w:r>
    </w:p>
    <w:p w14:paraId="4E3B36A3" w14:textId="0EBE809E" w:rsidR="00B437AD" w:rsidRPr="00022974" w:rsidRDefault="00B437AD" w:rsidP="6606770E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>Відповідь на друге питання полягає в тому, що ми хочемо показати збільшення рівня освітленості. Менші координати У показані у верхній частині дисплею, але ми хочемо, щоб нижні рівні освітлен</w:t>
      </w:r>
      <w:r w:rsidR="00022974">
        <w:rPr>
          <w:sz w:val="22"/>
          <w:szCs w:val="22"/>
          <w:lang w:val="uk-UA"/>
        </w:rPr>
        <w:t xml:space="preserve">ості </w:t>
      </w:r>
      <w:r w:rsidRPr="00022974">
        <w:rPr>
          <w:sz w:val="22"/>
          <w:szCs w:val="22"/>
          <w:lang w:val="uk-UA"/>
        </w:rPr>
        <w:t xml:space="preserve">з’явилися у нижній частині дисплею. </w:t>
      </w:r>
      <w:r w:rsidR="00022974">
        <w:rPr>
          <w:sz w:val="22"/>
          <w:szCs w:val="22"/>
          <w:lang w:val="uk-UA"/>
        </w:rPr>
        <w:t xml:space="preserve">Віднімаючи рівень освітленості від </w:t>
      </w:r>
      <w:r w:rsidR="00E2037B" w:rsidRPr="00022974">
        <w:rPr>
          <w:sz w:val="22"/>
          <w:szCs w:val="22"/>
          <w:lang w:val="uk-UA"/>
        </w:rPr>
        <w:t>висоти дисплею, ми інвертуємо (змінюємо на протилежний) графік.</w:t>
      </w:r>
    </w:p>
    <w:p w14:paraId="182DC3E2" w14:textId="27908293" w:rsidR="00E2037B" w:rsidRPr="00022974" w:rsidRDefault="00E2037B" w:rsidP="6606770E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>Відповідь на третє питання. Встановити на старті велике значення Х – це хороший трюк, який допоможе під час першого запуску коду. Погляньте на програму уважно. Ми</w:t>
      </w:r>
      <w:r w:rsidR="00022974">
        <w:rPr>
          <w:sz w:val="22"/>
          <w:szCs w:val="22"/>
          <w:lang w:val="uk-UA"/>
        </w:rPr>
        <w:t xml:space="preserve"> </w:t>
      </w:r>
      <w:r w:rsidRPr="00022974">
        <w:rPr>
          <w:sz w:val="22"/>
          <w:szCs w:val="22"/>
          <w:lang w:val="uk-UA"/>
        </w:rPr>
        <w:t xml:space="preserve">говоримо програмі, що дисплей уже заповнений показниками рівня освітленості і його треба очистити. Тобто, від самого початку програми виконається умова </w:t>
      </w:r>
      <w:r w:rsidR="00022974">
        <w:rPr>
          <w:sz w:val="22"/>
          <w:szCs w:val="22"/>
          <w:lang w:val="uk-UA"/>
        </w:rPr>
        <w:t>«</w:t>
      </w:r>
      <w:r w:rsidR="6606770E" w:rsidRPr="00022974">
        <w:rPr>
          <w:sz w:val="22"/>
          <w:szCs w:val="22"/>
          <w:lang w:val="uk-UA"/>
        </w:rPr>
        <w:t>if</w:t>
      </w:r>
      <w:r w:rsidR="00022974">
        <w:rPr>
          <w:sz w:val="22"/>
          <w:szCs w:val="22"/>
          <w:lang w:val="uk-UA"/>
        </w:rPr>
        <w:t>»</w:t>
      </w:r>
      <w:r w:rsidR="6606770E" w:rsidRPr="00022974">
        <w:rPr>
          <w:sz w:val="22"/>
          <w:szCs w:val="22"/>
          <w:lang w:val="uk-UA"/>
        </w:rPr>
        <w:t>,</w:t>
      </w:r>
      <w:r w:rsidRPr="00022974">
        <w:rPr>
          <w:sz w:val="22"/>
          <w:szCs w:val="22"/>
          <w:lang w:val="uk-UA"/>
        </w:rPr>
        <w:t xml:space="preserve"> дисплей очиститься і на ньому відобразиться надпис </w:t>
      </w:r>
      <w:r w:rsidR="00022974">
        <w:rPr>
          <w:sz w:val="22"/>
          <w:szCs w:val="22"/>
          <w:lang w:val="uk-UA"/>
        </w:rPr>
        <w:t>«</w:t>
      </w:r>
      <w:r w:rsidR="6606770E" w:rsidRPr="00022974">
        <w:rPr>
          <w:sz w:val="22"/>
          <w:szCs w:val="22"/>
          <w:lang w:val="uk-UA"/>
        </w:rPr>
        <w:t>Light Level</w:t>
      </w:r>
      <w:r w:rsidR="00022974">
        <w:rPr>
          <w:sz w:val="22"/>
          <w:szCs w:val="22"/>
          <w:lang w:val="uk-UA"/>
        </w:rPr>
        <w:t>»</w:t>
      </w:r>
      <w:r w:rsidRPr="00022974">
        <w:rPr>
          <w:sz w:val="22"/>
          <w:szCs w:val="22"/>
          <w:lang w:val="uk-UA"/>
        </w:rPr>
        <w:t xml:space="preserve">, що </w:t>
      </w:r>
      <w:r w:rsidR="00022974">
        <w:rPr>
          <w:sz w:val="22"/>
          <w:szCs w:val="22"/>
          <w:lang w:val="uk-UA"/>
        </w:rPr>
        <w:t xml:space="preserve">загалом </w:t>
      </w:r>
      <w:r w:rsidRPr="00022974">
        <w:rPr>
          <w:sz w:val="22"/>
          <w:szCs w:val="22"/>
          <w:lang w:val="uk-UA"/>
        </w:rPr>
        <w:t>буде відбуватися після кожного заповнення екрану показниками рівня освітленості. Спробуйте змінити його до 0, і показники датчика не будут</w:t>
      </w:r>
      <w:r w:rsidR="00022974">
        <w:rPr>
          <w:sz w:val="22"/>
          <w:szCs w:val="22"/>
          <w:lang w:val="uk-UA"/>
        </w:rPr>
        <w:t>ь</w:t>
      </w:r>
      <w:r w:rsidRPr="00022974">
        <w:rPr>
          <w:sz w:val="22"/>
          <w:szCs w:val="22"/>
          <w:lang w:val="uk-UA"/>
        </w:rPr>
        <w:t xml:space="preserve"> відображатися на екрані до першого заповнення дисплею. Ви можете просто очищати дисплей після кожної ітерації, але це уповільнить вашу програму. Ми завжди повинні мислити як програмісти, коли ми пишемо програму і робити тільки те, що необхідно.</w:t>
      </w:r>
    </w:p>
    <w:p w14:paraId="2B79C4E4" w14:textId="77777777" w:rsidR="0069333E" w:rsidRPr="006141B4" w:rsidRDefault="0069333E" w:rsidP="6606770E">
      <w:pPr>
        <w:rPr>
          <w:lang w:val="uk-UA"/>
        </w:rPr>
      </w:pPr>
    </w:p>
    <w:p w14:paraId="395BABA0" w14:textId="15488862" w:rsidR="00B22D18" w:rsidRPr="006141B4" w:rsidRDefault="00E2037B" w:rsidP="6606770E">
      <w:pPr>
        <w:pStyle w:val="Heading2"/>
        <w:rPr>
          <w:lang w:val="uk-UA"/>
        </w:rPr>
      </w:pPr>
      <w:bookmarkStart w:id="33" w:name="_Toc532166199"/>
      <w:r w:rsidRPr="006141B4">
        <w:rPr>
          <w:lang w:val="uk-UA"/>
        </w:rPr>
        <w:t>багатопотоковість</w:t>
      </w:r>
      <w:bookmarkEnd w:id="33"/>
    </w:p>
    <w:p w14:paraId="7F286E67" w14:textId="16A50E8E" w:rsidR="003311D3" w:rsidRPr="00022974" w:rsidRDefault="00A23B04" w:rsidP="6606770E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 xml:space="preserve">Просити систему зробити кілька речей </w:t>
      </w:r>
      <w:r w:rsidR="0069333E" w:rsidRPr="00022974">
        <w:rPr>
          <w:sz w:val="22"/>
          <w:szCs w:val="22"/>
          <w:lang w:val="uk-UA"/>
        </w:rPr>
        <w:t xml:space="preserve">одночасно дуже складно. Як правило, це важко для користувачів невеликих систем. Але є хороша новина: </w:t>
      </w:r>
      <w:r w:rsidR="6606770E" w:rsidRPr="00022974">
        <w:rPr>
          <w:sz w:val="22"/>
          <w:szCs w:val="22"/>
          <w:lang w:val="uk-UA"/>
        </w:rPr>
        <w:t xml:space="preserve">TinyCLR OS </w:t>
      </w:r>
      <w:r w:rsidR="0069333E" w:rsidRPr="00022974">
        <w:rPr>
          <w:sz w:val="22"/>
          <w:szCs w:val="22"/>
          <w:lang w:val="uk-UA"/>
        </w:rPr>
        <w:t>володіє функціоналом багатопотоковості  і її легко використовувати. Це працює точно так, як для звичайної</w:t>
      </w:r>
      <w:r w:rsidR="00022974">
        <w:rPr>
          <w:sz w:val="22"/>
          <w:szCs w:val="22"/>
          <w:lang w:val="uk-UA"/>
        </w:rPr>
        <w:t xml:space="preserve"> </w:t>
      </w:r>
      <w:r w:rsidR="0069333E" w:rsidRPr="00022974">
        <w:rPr>
          <w:sz w:val="22"/>
          <w:szCs w:val="22"/>
          <w:lang w:val="uk-UA"/>
        </w:rPr>
        <w:t xml:space="preserve">системи, яка працює в середовищі </w:t>
      </w:r>
      <w:r w:rsidR="6606770E" w:rsidRPr="00022974">
        <w:rPr>
          <w:sz w:val="22"/>
          <w:szCs w:val="22"/>
          <w:lang w:val="uk-UA"/>
        </w:rPr>
        <w:t xml:space="preserve">.NET. </w:t>
      </w:r>
      <w:r w:rsidR="0069333E" w:rsidRPr="00022974">
        <w:rPr>
          <w:sz w:val="22"/>
          <w:szCs w:val="22"/>
          <w:lang w:val="uk-UA"/>
        </w:rPr>
        <w:t xml:space="preserve">Багатопотоковість називається </w:t>
      </w:r>
      <w:r w:rsidR="6606770E" w:rsidRPr="00022974">
        <w:rPr>
          <w:sz w:val="22"/>
          <w:szCs w:val="22"/>
          <w:lang w:val="uk-UA"/>
        </w:rPr>
        <w:t xml:space="preserve">threading, </w:t>
      </w:r>
      <w:r w:rsidR="0069333E" w:rsidRPr="00022974">
        <w:rPr>
          <w:sz w:val="22"/>
          <w:szCs w:val="22"/>
          <w:lang w:val="uk-UA"/>
        </w:rPr>
        <w:t>де кожен потік є</w:t>
      </w:r>
      <w:r w:rsidR="00022974">
        <w:rPr>
          <w:sz w:val="22"/>
          <w:szCs w:val="22"/>
          <w:lang w:val="uk-UA"/>
        </w:rPr>
        <w:t xml:space="preserve"> </w:t>
      </w:r>
      <w:r w:rsidR="0069333E" w:rsidRPr="00022974">
        <w:rPr>
          <w:sz w:val="22"/>
          <w:szCs w:val="22"/>
          <w:lang w:val="uk-UA"/>
        </w:rPr>
        <w:t xml:space="preserve">окремою задачею, що виконує частину програми. </w:t>
      </w:r>
    </w:p>
    <w:p w14:paraId="4FF17A37" w14:textId="52205123" w:rsidR="0069333E" w:rsidRPr="00022974" w:rsidRDefault="0069333E" w:rsidP="6606770E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 xml:space="preserve">Невпевнені, чи потрібно використовувати потоки? </w:t>
      </w:r>
      <w:r w:rsidR="001411BF" w:rsidRPr="00022974">
        <w:rPr>
          <w:sz w:val="22"/>
          <w:szCs w:val="22"/>
          <w:lang w:val="uk-UA"/>
        </w:rPr>
        <w:t>Як би ви написали програму, яка одночасно виводить на дисплей значення лічил</w:t>
      </w:r>
      <w:r w:rsidR="00022974">
        <w:rPr>
          <w:sz w:val="22"/>
          <w:szCs w:val="22"/>
          <w:lang w:val="uk-UA"/>
        </w:rPr>
        <w:t>ь</w:t>
      </w:r>
      <w:r w:rsidR="001411BF" w:rsidRPr="00022974">
        <w:rPr>
          <w:sz w:val="22"/>
          <w:szCs w:val="22"/>
          <w:lang w:val="uk-UA"/>
        </w:rPr>
        <w:t xml:space="preserve">ника і блимає світлодіодом? Звичайно, якщо ви хочете збільшувати лічильник з кожним блиманням, тоді це легко.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10FDE6EE" w14:textId="77777777" w:rsidTr="3FC69494">
        <w:tc>
          <w:tcPr>
            <w:tcW w:w="9350" w:type="dxa"/>
          </w:tcPr>
          <w:p w14:paraId="18418808" w14:textId="075D329C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6C5333F9" w14:textId="23555839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4EFDCF91" w14:textId="31F945A0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count = 0;</w:t>
            </w:r>
          </w:p>
          <w:p w14:paraId="42F0DA53" w14:textId="77777777" w:rsidR="00194224" w:rsidRPr="006141B4" w:rsidRDefault="00194224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478F8DA0" w14:textId="3ADC7B9B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lastRenderedPageBreak/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7A10CE1B" w14:textId="2BF754A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71BFD93E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BrainPad.LightBulb.TurnGreen();</w:t>
            </w:r>
          </w:p>
          <w:p w14:paraId="67FE0E0A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BrainPad.Wait.Seconds(0.1);</w:t>
            </w:r>
          </w:p>
          <w:p w14:paraId="186D92D7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BrainPad.LightBulb.TurnOff();</w:t>
            </w:r>
          </w:p>
          <w:p w14:paraId="3EA70996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BrainPad.Wait.Seconds(0.9);</w:t>
            </w:r>
          </w:p>
          <w:p w14:paraId="2927A446" w14:textId="77777777" w:rsidR="00B22D18" w:rsidRPr="006141B4" w:rsidRDefault="00B22D18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70D5D0AB" w14:textId="61567D44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BrainPad.Display.DrawSmallText(0, 0, 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"Count: "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+ count);</w:t>
            </w:r>
          </w:p>
          <w:p w14:paraId="55B315A6" w14:textId="319A8632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BrainPad.Display.RefreshScreen();</w:t>
            </w:r>
          </w:p>
          <w:p w14:paraId="101AFE83" w14:textId="76A2B2F7" w:rsidR="004C430D" w:rsidRPr="006141B4" w:rsidRDefault="004C430D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5AB8A397" w14:textId="08F6D692" w:rsidR="004C430D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count = count + 1;</w:t>
            </w:r>
          </w:p>
          <w:p w14:paraId="52525FF0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3D3763D6" w14:textId="77777777" w:rsidR="00B22D18" w:rsidRPr="006141B4" w:rsidRDefault="61CDE619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7790F84C" w14:textId="5F655CEF" w:rsidR="00B22D18" w:rsidRPr="00022974" w:rsidRDefault="00F81C2A" w:rsidP="6606770E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lastRenderedPageBreak/>
        <w:t>Тепер змініть програму, щоб світлодіод блимав один раз на секунду, а значення лічильника змінювалось якомога швидше. Ви не обійдетеся без потоків. Почніть з переміщення</w:t>
      </w:r>
      <w:r w:rsidR="00022974">
        <w:rPr>
          <w:sz w:val="22"/>
          <w:szCs w:val="22"/>
          <w:lang w:val="uk-UA"/>
        </w:rPr>
        <w:t xml:space="preserve"> коду для блимаючого світлодіоду</w:t>
      </w:r>
      <w:r w:rsidRPr="00022974">
        <w:rPr>
          <w:sz w:val="22"/>
          <w:szCs w:val="22"/>
          <w:lang w:val="uk-UA"/>
        </w:rPr>
        <w:t xml:space="preserve"> у свій власний метод. Метод – це фрагмент коду, який виконує певну задачу. Ви викликаєте цей метод для обробки цієї задачі. Наприклад, </w:t>
      </w:r>
      <w:r w:rsidR="6606770E" w:rsidRPr="00022974">
        <w:rPr>
          <w:sz w:val="22"/>
          <w:szCs w:val="22"/>
          <w:lang w:val="uk-UA"/>
        </w:rPr>
        <w:t xml:space="preserve">LightBulb </w:t>
      </w:r>
      <w:r w:rsidR="00FD40F4" w:rsidRPr="00022974">
        <w:rPr>
          <w:sz w:val="22"/>
          <w:szCs w:val="22"/>
          <w:lang w:val="uk-UA"/>
        </w:rPr>
        <w:t xml:space="preserve">має метод </w:t>
      </w:r>
      <w:r w:rsidR="6606770E" w:rsidRPr="00022974">
        <w:rPr>
          <w:sz w:val="22"/>
          <w:szCs w:val="22"/>
          <w:lang w:val="uk-UA"/>
        </w:rPr>
        <w:t xml:space="preserve">TurnGreen, </w:t>
      </w:r>
      <w:r w:rsidR="00FD40F4" w:rsidRPr="00022974">
        <w:rPr>
          <w:sz w:val="22"/>
          <w:szCs w:val="22"/>
          <w:lang w:val="uk-UA"/>
        </w:rPr>
        <w:t xml:space="preserve">який запалює його зеленим кольором.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71EA70F7" w14:textId="77777777" w:rsidTr="3FC69494">
        <w:tc>
          <w:tcPr>
            <w:tcW w:w="9350" w:type="dxa"/>
          </w:tcPr>
          <w:p w14:paraId="6B6463ED" w14:textId="17D22335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Blink() </w:t>
            </w:r>
          </w:p>
          <w:p w14:paraId="0F927286" w14:textId="3AB37EAA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076137EC" w14:textId="5D3F6942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00403C5A" w14:textId="361E0FC0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3B57E89E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BrainPad.LightBulb.TurnGreen();</w:t>
            </w:r>
          </w:p>
          <w:p w14:paraId="3683B76A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BrainPad.Wait.Seconds(0.1);</w:t>
            </w:r>
          </w:p>
          <w:p w14:paraId="76202057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BrainPad.LightBulb.TurnOff();</w:t>
            </w:r>
          </w:p>
          <w:p w14:paraId="4985AAB5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BrainPad.Wait.Seconds(0.9);</w:t>
            </w:r>
          </w:p>
          <w:p w14:paraId="27F2BA65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25E589F6" w14:textId="77777777" w:rsidR="00B22D18" w:rsidRPr="006141B4" w:rsidRDefault="61CDE619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055866A2" w14:textId="4BCBCEA3" w:rsidR="00FD40F4" w:rsidRPr="00022974" w:rsidRDefault="00022974" w:rsidP="00B22D18">
      <w:pPr>
        <w:rPr>
          <w:sz w:val="22"/>
          <w:szCs w:val="22"/>
          <w:lang w:val="uk-UA"/>
        </w:rPr>
      </w:pPr>
      <w:r>
        <w:rPr>
          <w:sz w:val="22"/>
          <w:szCs w:val="22"/>
          <w:lang w:val="uk-UA"/>
        </w:rPr>
        <w:t>Якщо ви скористаєтесь</w:t>
      </w:r>
      <w:r w:rsidR="00FD40F4" w:rsidRPr="00022974">
        <w:rPr>
          <w:sz w:val="22"/>
          <w:szCs w:val="22"/>
          <w:lang w:val="uk-UA"/>
        </w:rPr>
        <w:t xml:space="preserve"> ц</w:t>
      </w:r>
      <w:r>
        <w:rPr>
          <w:sz w:val="22"/>
          <w:szCs w:val="22"/>
          <w:lang w:val="uk-UA"/>
        </w:rPr>
        <w:t xml:space="preserve">им </w:t>
      </w:r>
      <w:r w:rsidR="00FD40F4" w:rsidRPr="00022974">
        <w:rPr>
          <w:sz w:val="22"/>
          <w:szCs w:val="22"/>
          <w:lang w:val="uk-UA"/>
        </w:rPr>
        <w:t>метод</w:t>
      </w:r>
      <w:r>
        <w:rPr>
          <w:sz w:val="22"/>
          <w:szCs w:val="22"/>
          <w:lang w:val="uk-UA"/>
        </w:rPr>
        <w:t>ом</w:t>
      </w:r>
      <w:r w:rsidR="00FD40F4" w:rsidRPr="00022974">
        <w:rPr>
          <w:sz w:val="22"/>
          <w:szCs w:val="22"/>
          <w:lang w:val="uk-UA"/>
        </w:rPr>
        <w:t>, він буде блимати один раз на секунду,</w:t>
      </w:r>
      <w:r>
        <w:rPr>
          <w:sz w:val="22"/>
          <w:szCs w:val="22"/>
          <w:lang w:val="uk-UA"/>
        </w:rPr>
        <w:t xml:space="preserve"> </w:t>
      </w:r>
      <w:r w:rsidR="00FD40F4" w:rsidRPr="00022974">
        <w:rPr>
          <w:sz w:val="22"/>
          <w:szCs w:val="22"/>
          <w:lang w:val="uk-UA"/>
        </w:rPr>
        <w:t>але він ніколи не вийде</w:t>
      </w:r>
      <w:r w:rsidR="004D15EA" w:rsidRPr="00022974">
        <w:rPr>
          <w:sz w:val="22"/>
          <w:szCs w:val="22"/>
          <w:lang w:val="uk-UA"/>
        </w:rPr>
        <w:t xml:space="preserve"> </w:t>
      </w:r>
      <w:r w:rsidR="00FD40F4" w:rsidRPr="00022974">
        <w:rPr>
          <w:sz w:val="22"/>
          <w:szCs w:val="22"/>
          <w:lang w:val="uk-UA"/>
        </w:rPr>
        <w:t xml:space="preserve">зі свого циклу </w:t>
      </w:r>
      <w:r w:rsidR="00153E99" w:rsidRPr="00022974">
        <w:rPr>
          <w:sz w:val="22"/>
          <w:szCs w:val="22"/>
          <w:lang w:val="uk-UA"/>
        </w:rPr>
        <w:t>while.</w:t>
      </w:r>
      <w:r w:rsidR="00FD40F4" w:rsidRPr="00022974">
        <w:rPr>
          <w:sz w:val="22"/>
          <w:szCs w:val="22"/>
          <w:lang w:val="uk-UA"/>
        </w:rPr>
        <w:t xml:space="preserve"> Це нормально, тому що ми будемо викликати цей метод з окремого потоку. Чи готові ви створити складний код для потоку? Ось він!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2DC31239" w14:textId="77777777" w:rsidTr="61CDE619">
        <w:tc>
          <w:tcPr>
            <w:tcW w:w="9350" w:type="dxa"/>
          </w:tcPr>
          <w:p w14:paraId="7BEC27E2" w14:textId="77777777" w:rsidR="00B22D18" w:rsidRPr="006141B4" w:rsidRDefault="61CDE619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new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Thread(Blink).Start();</w:t>
            </w:r>
          </w:p>
        </w:tc>
      </w:tr>
    </w:tbl>
    <w:p w14:paraId="33628A86" w14:textId="4B598B4E" w:rsidR="00153E99" w:rsidRPr="00022974" w:rsidRDefault="004D15EA" w:rsidP="00153E99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>Ми просто сказ</w:t>
      </w:r>
      <w:r w:rsidR="00022974">
        <w:rPr>
          <w:sz w:val="22"/>
          <w:szCs w:val="22"/>
          <w:lang w:val="uk-UA"/>
        </w:rPr>
        <w:t>али системі створити новий потік</w:t>
      </w:r>
      <w:r w:rsidRPr="00022974">
        <w:rPr>
          <w:sz w:val="22"/>
          <w:szCs w:val="22"/>
          <w:lang w:val="uk-UA"/>
        </w:rPr>
        <w:t xml:space="preserve"> для метод</w:t>
      </w:r>
      <w:r w:rsidR="00022974">
        <w:rPr>
          <w:sz w:val="22"/>
          <w:szCs w:val="22"/>
          <w:lang w:val="uk-UA"/>
        </w:rPr>
        <w:t>у</w:t>
      </w:r>
      <w:r w:rsidRPr="00022974">
        <w:rPr>
          <w:sz w:val="22"/>
          <w:szCs w:val="22"/>
          <w:lang w:val="uk-UA"/>
        </w:rPr>
        <w:t xml:space="preserve"> </w:t>
      </w:r>
      <w:r w:rsidR="00153E99" w:rsidRPr="00022974">
        <w:rPr>
          <w:sz w:val="22"/>
          <w:szCs w:val="22"/>
          <w:lang w:val="uk-UA"/>
        </w:rPr>
        <w:t xml:space="preserve">Blink </w:t>
      </w:r>
      <w:r w:rsidRPr="00022974">
        <w:rPr>
          <w:sz w:val="22"/>
          <w:szCs w:val="22"/>
          <w:lang w:val="uk-UA"/>
        </w:rPr>
        <w:t xml:space="preserve">і запустити його. </w:t>
      </w:r>
    </w:p>
    <w:p w14:paraId="7C9336B5" w14:textId="67D5EB2C" w:rsidR="002B43CA" w:rsidRPr="00022974" w:rsidRDefault="004D15EA" w:rsidP="6606770E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>Стоп! Перед запуском коду</w:t>
      </w:r>
      <w:r w:rsidR="00022974">
        <w:rPr>
          <w:sz w:val="22"/>
          <w:szCs w:val="22"/>
          <w:lang w:val="uk-UA"/>
        </w:rPr>
        <w:t xml:space="preserve"> </w:t>
      </w:r>
      <w:r w:rsidRPr="00022974">
        <w:rPr>
          <w:sz w:val="22"/>
          <w:szCs w:val="22"/>
          <w:lang w:val="uk-UA"/>
        </w:rPr>
        <w:t>нам потрібні останні зміни. У кожному потоці в системі повинна бути затримка. Це допомагає в обробці внутрішніх</w:t>
      </w:r>
      <w:r w:rsidR="00022974">
        <w:rPr>
          <w:sz w:val="22"/>
          <w:szCs w:val="22"/>
          <w:lang w:val="uk-UA"/>
        </w:rPr>
        <w:t xml:space="preserve"> </w:t>
      </w:r>
      <w:r w:rsidRPr="00022974">
        <w:rPr>
          <w:sz w:val="22"/>
          <w:szCs w:val="22"/>
          <w:lang w:val="uk-UA"/>
        </w:rPr>
        <w:t>задач і дозволяє іншим потокам працювати правильно. Але ви можете сказат</w:t>
      </w:r>
      <w:r w:rsidR="00022974">
        <w:rPr>
          <w:sz w:val="22"/>
          <w:szCs w:val="22"/>
          <w:lang w:val="uk-UA"/>
        </w:rPr>
        <w:t>и, що</w:t>
      </w:r>
      <w:r w:rsidR="002B43CA" w:rsidRPr="00022974">
        <w:rPr>
          <w:sz w:val="22"/>
          <w:szCs w:val="22"/>
          <w:lang w:val="uk-UA"/>
        </w:rPr>
        <w:t xml:space="preserve"> у нас лише один потік. Насправді, у нас два потоки. Система завжди створює внутрішній пот</w:t>
      </w:r>
      <w:r w:rsidR="00022974">
        <w:rPr>
          <w:sz w:val="22"/>
          <w:szCs w:val="22"/>
          <w:lang w:val="uk-UA"/>
        </w:rPr>
        <w:t>і</w:t>
      </w:r>
      <w:r w:rsidR="002B43CA" w:rsidRPr="00022974">
        <w:rPr>
          <w:sz w:val="22"/>
          <w:szCs w:val="22"/>
          <w:lang w:val="uk-UA"/>
        </w:rPr>
        <w:t xml:space="preserve">к, який запускає метод </w:t>
      </w:r>
      <w:r w:rsidR="6606770E" w:rsidRPr="00022974">
        <w:rPr>
          <w:sz w:val="22"/>
          <w:szCs w:val="22"/>
          <w:lang w:val="uk-UA"/>
        </w:rPr>
        <w:t>Main () (</w:t>
      </w:r>
      <w:r w:rsidR="002B43CA" w:rsidRPr="00022974">
        <w:rPr>
          <w:sz w:val="22"/>
          <w:szCs w:val="22"/>
          <w:lang w:val="uk-UA"/>
        </w:rPr>
        <w:t>основний метод запуску</w:t>
      </w:r>
      <w:r w:rsidR="6606770E" w:rsidRPr="00022974">
        <w:rPr>
          <w:sz w:val="22"/>
          <w:szCs w:val="22"/>
          <w:lang w:val="uk-UA"/>
        </w:rPr>
        <w:t>).</w:t>
      </w:r>
      <w:r w:rsidR="002B43CA" w:rsidRPr="00022974">
        <w:rPr>
          <w:sz w:val="22"/>
          <w:szCs w:val="22"/>
          <w:lang w:val="uk-UA"/>
        </w:rPr>
        <w:t xml:space="preserve"> Якщо вам треба, щоб</w:t>
      </w:r>
      <w:r w:rsidR="00022974">
        <w:rPr>
          <w:sz w:val="22"/>
          <w:szCs w:val="22"/>
          <w:lang w:val="uk-UA"/>
        </w:rPr>
        <w:t xml:space="preserve"> </w:t>
      </w:r>
      <w:r w:rsidR="002B43CA" w:rsidRPr="00022974">
        <w:rPr>
          <w:sz w:val="22"/>
          <w:szCs w:val="22"/>
          <w:lang w:val="uk-UA"/>
        </w:rPr>
        <w:t xml:space="preserve">програма працювала якомога скоріше, просто додайте мінімально затребувану затримку.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316A06C5" w14:textId="77777777" w:rsidTr="3FC69494">
        <w:tc>
          <w:tcPr>
            <w:tcW w:w="9350" w:type="dxa"/>
          </w:tcPr>
          <w:p w14:paraId="52917609" w14:textId="20E0CF2D" w:rsidR="00B22D18" w:rsidRPr="006141B4" w:rsidRDefault="6606770E" w:rsidP="00C40311">
            <w:pPr>
              <w:rPr>
                <w:lang w:val="uk-UA"/>
              </w:rPr>
            </w:pPr>
            <w:r w:rsidRPr="006141B4">
              <w:rPr>
                <w:lang w:val="uk-UA"/>
              </w:rPr>
              <w:t xml:space="preserve"> </w:t>
            </w:r>
            <w:r w:rsidR="3FC69494"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BrainPad.Wait.Minimum();</w:t>
            </w:r>
          </w:p>
        </w:tc>
      </w:tr>
    </w:tbl>
    <w:p w14:paraId="4B9282B1" w14:textId="731ED3CC" w:rsidR="00B22D18" w:rsidRPr="00022974" w:rsidRDefault="002B43CA" w:rsidP="00B22D18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 xml:space="preserve">Тут обидва методи – </w:t>
      </w:r>
      <w:r w:rsidR="00657794" w:rsidRPr="00022974">
        <w:rPr>
          <w:sz w:val="22"/>
          <w:szCs w:val="22"/>
          <w:lang w:val="uk-UA"/>
        </w:rPr>
        <w:t xml:space="preserve">Main </w:t>
      </w:r>
      <w:r w:rsidRPr="00022974">
        <w:rPr>
          <w:sz w:val="22"/>
          <w:szCs w:val="22"/>
          <w:lang w:val="uk-UA"/>
        </w:rPr>
        <w:t>і</w:t>
      </w:r>
      <w:r w:rsidR="61CDE619" w:rsidRPr="00022974">
        <w:rPr>
          <w:sz w:val="22"/>
          <w:szCs w:val="22"/>
          <w:lang w:val="uk-UA"/>
        </w:rPr>
        <w:t xml:space="preserve"> Blinking.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194B1E6C" w14:textId="77777777" w:rsidTr="3FC69494">
        <w:tc>
          <w:tcPr>
            <w:tcW w:w="9350" w:type="dxa"/>
          </w:tcPr>
          <w:p w14:paraId="4A072900" w14:textId="1AA6028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Blink() </w:t>
            </w:r>
          </w:p>
          <w:p w14:paraId="4EAC92F2" w14:textId="617CD0A5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0D6D29A8" w14:textId="43066E21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lastRenderedPageBreak/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4D8E352A" w14:textId="6585801D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639A71A2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BrainPad.LightBulb.TurnGreen();</w:t>
            </w:r>
          </w:p>
          <w:p w14:paraId="37064AD7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BrainPad.Wait.Seconds(0.1);</w:t>
            </w:r>
          </w:p>
          <w:p w14:paraId="0771DEAB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BrainPad.LightBulb.TurnOff();</w:t>
            </w:r>
          </w:p>
          <w:p w14:paraId="36780151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BrainPad.Wait.Seconds(0.9);</w:t>
            </w:r>
          </w:p>
          <w:p w14:paraId="34D746EF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41C915BE" w14:textId="40026612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  <w:p w14:paraId="371288D9" w14:textId="77777777" w:rsidR="00DD6B43" w:rsidRPr="006141B4" w:rsidRDefault="00DD6B43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098C1A04" w14:textId="73F15B80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5A53E879" w14:textId="7476F33F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600A4A9D" w14:textId="6D101F49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new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Thread(Blink).Start();</w:t>
            </w:r>
          </w:p>
          <w:p w14:paraId="1E8D1D19" w14:textId="77777777" w:rsidR="00587D5F" w:rsidRPr="006141B4" w:rsidRDefault="00587D5F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05DD4F04" w14:textId="26A1F903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count = 0;</w:t>
            </w:r>
          </w:p>
          <w:p w14:paraId="2EDAB305" w14:textId="77777777" w:rsidR="00587D5F" w:rsidRPr="006141B4" w:rsidRDefault="00587D5F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03EBD868" w14:textId="033E68F0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589C7109" w14:textId="16CC9CE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04A94AD4" w14:textId="309BCB25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BrainPad.Display.DrawSmallText(0, 0, </w:t>
            </w:r>
            <w:r w:rsidRPr="006141B4">
              <w:rPr>
                <w:rFonts w:ascii="Consolas" w:eastAsia="Consolas" w:hAnsi="Consolas" w:cs="Consolas"/>
                <w:color w:val="A31515"/>
                <w:sz w:val="19"/>
                <w:szCs w:val="19"/>
                <w:lang w:val="uk-UA"/>
              </w:rPr>
              <w:t>"Count: "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+ count);</w:t>
            </w:r>
          </w:p>
          <w:p w14:paraId="6DA85159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BrainPad.Display.RefreshScreen();</w:t>
            </w:r>
          </w:p>
          <w:p w14:paraId="6D45B538" w14:textId="7D3B478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BrainPad.Wait.Minimum();</w:t>
            </w:r>
          </w:p>
          <w:p w14:paraId="6633F47C" w14:textId="72372F5B" w:rsidR="00A241B8" w:rsidRPr="006141B4" w:rsidRDefault="00A241B8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4A20AEFE" w14:textId="5BCE8FE2" w:rsidR="00A241B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count = count + 1;</w:t>
            </w:r>
          </w:p>
          <w:p w14:paraId="26462925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6CA53765" w14:textId="77777777" w:rsidR="00B22D18" w:rsidRPr="006141B4" w:rsidRDefault="61CDE619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6D40D780" w14:textId="6256B45D" w:rsidR="002B43CA" w:rsidRPr="00022974" w:rsidRDefault="002B43CA" w:rsidP="00B22D18">
      <w:pPr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lastRenderedPageBreak/>
        <w:t>Існує два нескінченних цикли і обидва вони працюют</w:t>
      </w:r>
      <w:r w:rsidR="00022974">
        <w:rPr>
          <w:sz w:val="22"/>
          <w:szCs w:val="22"/>
          <w:lang w:val="uk-UA"/>
        </w:rPr>
        <w:t>ь</w:t>
      </w:r>
      <w:r w:rsidRPr="00022974">
        <w:rPr>
          <w:sz w:val="22"/>
          <w:szCs w:val="22"/>
          <w:lang w:val="uk-UA"/>
        </w:rPr>
        <w:t xml:space="preserve"> одночасно. Хоча</w:t>
      </w:r>
      <w:r w:rsidR="00022974">
        <w:rPr>
          <w:sz w:val="22"/>
          <w:szCs w:val="22"/>
          <w:lang w:val="uk-UA"/>
        </w:rPr>
        <w:t xml:space="preserve"> </w:t>
      </w:r>
      <w:r w:rsidRPr="00022974">
        <w:rPr>
          <w:sz w:val="22"/>
          <w:szCs w:val="22"/>
          <w:lang w:val="uk-UA"/>
        </w:rPr>
        <w:t xml:space="preserve">це дуже простий приклад, але він показує можливості. </w:t>
      </w:r>
      <w:r w:rsidR="00022974">
        <w:rPr>
          <w:sz w:val="22"/>
          <w:szCs w:val="22"/>
          <w:lang w:val="uk-UA"/>
        </w:rPr>
        <w:t xml:space="preserve">Щоб потренуватися, </w:t>
      </w:r>
      <w:r w:rsidRPr="00022974">
        <w:rPr>
          <w:sz w:val="22"/>
          <w:szCs w:val="22"/>
          <w:lang w:val="uk-UA"/>
        </w:rPr>
        <w:t xml:space="preserve">додайте ще один потік для подачі звукового сигналу кожні три секунди. </w:t>
      </w:r>
    </w:p>
    <w:p w14:paraId="71AEBBA6" w14:textId="1E93BEED" w:rsidR="00B22D18" w:rsidRPr="006141B4" w:rsidRDefault="002B43CA" w:rsidP="008B17F8">
      <w:pPr>
        <w:pStyle w:val="Heading2"/>
        <w:rPr>
          <w:lang w:val="uk-UA"/>
        </w:rPr>
      </w:pPr>
      <w:bookmarkStart w:id="34" w:name="_Toc532166200"/>
      <w:r w:rsidRPr="006141B4">
        <w:rPr>
          <w:lang w:val="uk-UA"/>
        </w:rPr>
        <w:t>зателефонуй мені</w:t>
      </w:r>
      <w:bookmarkEnd w:id="34"/>
    </w:p>
    <w:p w14:paraId="3466ED9D" w14:textId="2B99CDC2" w:rsidR="002B43CA" w:rsidRPr="00022974" w:rsidRDefault="002B43CA" w:rsidP="6606770E">
      <w:pPr>
        <w:keepNext/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>Ми вже використовували кнопки, і ви знаєте, як вони працюють. Однак, ми завжди використовували їх у циклі, де перевіряли, чи була натиснута кнопка. Система може перевірити міл</w:t>
      </w:r>
      <w:r w:rsidR="00022974">
        <w:rPr>
          <w:sz w:val="22"/>
          <w:szCs w:val="22"/>
          <w:lang w:val="uk-UA"/>
        </w:rPr>
        <w:t>ь</w:t>
      </w:r>
      <w:r w:rsidRPr="00022974">
        <w:rPr>
          <w:sz w:val="22"/>
          <w:szCs w:val="22"/>
          <w:lang w:val="uk-UA"/>
        </w:rPr>
        <w:t>йони разів, чи натиснута кнопка, перш ніж вона буде натис</w:t>
      </w:r>
      <w:r w:rsidR="00022974">
        <w:rPr>
          <w:sz w:val="22"/>
          <w:szCs w:val="22"/>
          <w:lang w:val="uk-UA"/>
        </w:rPr>
        <w:t>нута. Це дуже погано для приладу</w:t>
      </w:r>
      <w:r w:rsidRPr="00022974">
        <w:rPr>
          <w:sz w:val="22"/>
          <w:szCs w:val="22"/>
          <w:lang w:val="uk-UA"/>
        </w:rPr>
        <w:t xml:space="preserve"> з живленням від батареї. Добре н</w:t>
      </w:r>
      <w:r w:rsidR="00022974">
        <w:rPr>
          <w:sz w:val="22"/>
          <w:szCs w:val="22"/>
          <w:lang w:val="uk-UA"/>
        </w:rPr>
        <w:t>ап</w:t>
      </w:r>
      <w:r w:rsidRPr="00022974">
        <w:rPr>
          <w:sz w:val="22"/>
          <w:szCs w:val="22"/>
          <w:lang w:val="uk-UA"/>
        </w:rPr>
        <w:t xml:space="preserve">исана програма іде у сплячий режим, коли їй не треба обробляти жодних задач. Це робиться для економії заряду батареї. Якби ваш телефон не «засинав», то не пропрацював би і години без підзарядки. </w:t>
      </w:r>
    </w:p>
    <w:p w14:paraId="25EC5C4F" w14:textId="77777777" w:rsidR="00676E76" w:rsidRPr="00022974" w:rsidRDefault="002B43CA" w:rsidP="6606770E">
      <w:pPr>
        <w:keepNext/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 xml:space="preserve">Ця тема досить широка, тому ми розглянемо лише події для кнопок. Замість постійної перевірки </w:t>
      </w:r>
      <w:r w:rsidR="00676E76" w:rsidRPr="00022974">
        <w:rPr>
          <w:sz w:val="22"/>
          <w:szCs w:val="22"/>
          <w:lang w:val="uk-UA"/>
        </w:rPr>
        <w:t xml:space="preserve">ми попросимо систему «зателефонувати» нам під час натискання. Ми хочемо, щоб кожен раз під час натискання кнопки «вверх» </w:t>
      </w:r>
      <w:r w:rsidR="6606770E" w:rsidRPr="00022974">
        <w:rPr>
          <w:sz w:val="22"/>
          <w:szCs w:val="22"/>
          <w:lang w:val="uk-UA"/>
        </w:rPr>
        <w:t xml:space="preserve">BrainPad </w:t>
      </w:r>
      <w:r w:rsidR="00676E76" w:rsidRPr="00022974">
        <w:rPr>
          <w:sz w:val="22"/>
          <w:szCs w:val="22"/>
          <w:lang w:val="uk-UA"/>
        </w:rPr>
        <w:t xml:space="preserve">видавав звуковий сигнал. А в циклі нехай блимає світлодіод.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718C3702" w14:textId="77777777" w:rsidTr="3FC69494">
        <w:tc>
          <w:tcPr>
            <w:tcW w:w="9350" w:type="dxa"/>
          </w:tcPr>
          <w:p w14:paraId="69D29205" w14:textId="3DFFDBDF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4D1E04BE" w14:textId="37EB3A0F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4A4833F0" w14:textId="7DFBB6A6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13A8D4CD" w14:textId="6CFC6975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4EF885E7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BrainPad.LightBulb.TurnGreen();</w:t>
            </w:r>
          </w:p>
          <w:p w14:paraId="2F35C90F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BrainPad.Wait.Seconds(0.1);</w:t>
            </w:r>
          </w:p>
          <w:p w14:paraId="3D6F0BA2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BrainPad.LightBulb.TurnOff();</w:t>
            </w:r>
          </w:p>
          <w:p w14:paraId="681E0EC1" w14:textId="6C391500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BrainPad.Wait.Seconds(0.9);</w:t>
            </w:r>
          </w:p>
          <w:p w14:paraId="64E77EE2" w14:textId="77777777" w:rsidR="008B3A32" w:rsidRPr="006141B4" w:rsidRDefault="008B3A3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6428F833" w14:textId="2733865E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if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(BrainPad.Buttons.IsUpPressed())</w:t>
            </w:r>
          </w:p>
          <w:p w14:paraId="7EB6828F" w14:textId="7018FBF0" w:rsidR="008B3A32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lastRenderedPageBreak/>
              <w:t xml:space="preserve">        {</w:t>
            </w:r>
          </w:p>
          <w:p w14:paraId="12C6A08F" w14:textId="09861F5A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    BrainPad.Buzzer.Beep();</w:t>
            </w:r>
          </w:p>
          <w:p w14:paraId="796D683A" w14:textId="6FCAD5F7" w:rsidR="008B3A32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}</w:t>
            </w:r>
          </w:p>
          <w:p w14:paraId="690A543B" w14:textId="77777777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4C4E43CF" w14:textId="77777777" w:rsidR="00B22D18" w:rsidRPr="006141B4" w:rsidRDefault="61CDE619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6D9DC88F" w14:textId="4B93DDAA" w:rsidR="001F5D54" w:rsidRPr="00022974" w:rsidRDefault="00831071" w:rsidP="6606770E">
      <w:pPr>
        <w:keepNext/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lastRenderedPageBreak/>
        <w:t>Натисніт</w:t>
      </w:r>
      <w:r w:rsidR="00022974">
        <w:rPr>
          <w:sz w:val="22"/>
          <w:szCs w:val="22"/>
          <w:lang w:val="uk-UA"/>
        </w:rPr>
        <w:t>ь</w:t>
      </w:r>
      <w:r w:rsidRPr="00022974">
        <w:rPr>
          <w:sz w:val="22"/>
          <w:szCs w:val="22"/>
          <w:lang w:val="uk-UA"/>
        </w:rPr>
        <w:t xml:space="preserve"> кнопку «вверх» і нічого не відбудет</w:t>
      </w:r>
      <w:r w:rsidR="00022974">
        <w:rPr>
          <w:sz w:val="22"/>
          <w:szCs w:val="22"/>
          <w:lang w:val="uk-UA"/>
        </w:rPr>
        <w:t>ь</w:t>
      </w:r>
      <w:r w:rsidRPr="00022974">
        <w:rPr>
          <w:sz w:val="22"/>
          <w:szCs w:val="22"/>
          <w:lang w:val="uk-UA"/>
        </w:rPr>
        <w:t>ся. У</w:t>
      </w:r>
      <w:r w:rsidR="00022974">
        <w:rPr>
          <w:sz w:val="22"/>
          <w:szCs w:val="22"/>
          <w:lang w:val="uk-UA"/>
        </w:rPr>
        <w:t>т</w:t>
      </w:r>
      <w:r w:rsidRPr="00022974">
        <w:rPr>
          <w:sz w:val="22"/>
          <w:szCs w:val="22"/>
          <w:lang w:val="uk-UA"/>
        </w:rPr>
        <w:t xml:space="preserve">римуйте її і </w:t>
      </w:r>
      <w:r w:rsidR="6606770E" w:rsidRPr="00022974">
        <w:rPr>
          <w:sz w:val="22"/>
          <w:szCs w:val="22"/>
          <w:lang w:val="uk-UA"/>
        </w:rPr>
        <w:t xml:space="preserve">BrainPad </w:t>
      </w:r>
      <w:r w:rsidRPr="00022974">
        <w:rPr>
          <w:sz w:val="22"/>
          <w:szCs w:val="22"/>
          <w:lang w:val="uk-UA"/>
        </w:rPr>
        <w:t>буде подавати звуковий сигнал один раз на секунду. Це відбувається, оскільки цикл має затримку</w:t>
      </w:r>
      <w:r w:rsidR="001F5D54" w:rsidRPr="00022974">
        <w:rPr>
          <w:sz w:val="22"/>
          <w:szCs w:val="22"/>
          <w:lang w:val="uk-UA"/>
        </w:rPr>
        <w:t xml:space="preserve"> і кнопка перевіряється один раз на секунду. Ви можете зменшити затримку, але це не вирішить проблему. Ми підемо іншим шляхом і будемо використовувати події. </w:t>
      </w:r>
      <w:r w:rsidR="6606770E" w:rsidRPr="00022974">
        <w:rPr>
          <w:sz w:val="22"/>
          <w:szCs w:val="22"/>
          <w:lang w:val="uk-UA"/>
        </w:rPr>
        <w:t xml:space="preserve">Visual Studio </w:t>
      </w:r>
      <w:r w:rsidR="001F5D54" w:rsidRPr="00022974">
        <w:rPr>
          <w:sz w:val="22"/>
          <w:szCs w:val="22"/>
          <w:lang w:val="uk-UA"/>
        </w:rPr>
        <w:t xml:space="preserve">може автоматично генерувати необхідний код. Почніть із вводу </w:t>
      </w:r>
      <w:r w:rsidR="6606770E" w:rsidRPr="00022974">
        <w:rPr>
          <w:sz w:val="22"/>
          <w:szCs w:val="22"/>
          <w:lang w:val="uk-UA"/>
        </w:rPr>
        <w:t>«BrainPad.Buttons.When</w:t>
      </w:r>
      <w:r w:rsidR="0008008B" w:rsidRPr="00022974">
        <w:rPr>
          <w:sz w:val="22"/>
          <w:szCs w:val="22"/>
          <w:lang w:val="uk-UA"/>
        </w:rPr>
        <w:t>Up</w:t>
      </w:r>
      <w:r w:rsidR="6606770E" w:rsidRPr="00022974">
        <w:rPr>
          <w:sz w:val="22"/>
          <w:szCs w:val="22"/>
          <w:lang w:val="uk-UA"/>
        </w:rPr>
        <w:t xml:space="preserve">ButtonPressed», </w:t>
      </w:r>
      <w:r w:rsidR="001F5D54" w:rsidRPr="00022974">
        <w:rPr>
          <w:sz w:val="22"/>
          <w:szCs w:val="22"/>
          <w:lang w:val="uk-UA"/>
        </w:rPr>
        <w:t xml:space="preserve">а потім додайте </w:t>
      </w:r>
      <w:r w:rsidR="6606770E" w:rsidRPr="00022974">
        <w:rPr>
          <w:sz w:val="22"/>
          <w:szCs w:val="22"/>
          <w:lang w:val="uk-UA"/>
        </w:rPr>
        <w:t>«+ =»</w:t>
      </w:r>
      <w:r w:rsidR="001F5D54" w:rsidRPr="00022974">
        <w:rPr>
          <w:sz w:val="22"/>
          <w:szCs w:val="22"/>
          <w:lang w:val="uk-UA"/>
        </w:rPr>
        <w:t>. Тепер ви можете натиснути клавішу табуляції, щоб згенерувати метод події.</w:t>
      </w:r>
    </w:p>
    <w:p w14:paraId="45430C4D" w14:textId="6F0742C0" w:rsidR="00905C86" w:rsidRPr="00022974" w:rsidRDefault="00EF4E8D" w:rsidP="396340EC">
      <w:pPr>
        <w:rPr>
          <w:sz w:val="22"/>
          <w:szCs w:val="22"/>
          <w:lang w:val="uk-UA"/>
        </w:rPr>
      </w:pPr>
      <w:r w:rsidRPr="00022974">
        <w:rPr>
          <w:noProof/>
          <w:sz w:val="22"/>
          <w:szCs w:val="22"/>
        </w:rPr>
        <w:drawing>
          <wp:anchor distT="0" distB="0" distL="114300" distR="114300" simplePos="0" relativeHeight="251658257" behindDoc="0" locked="0" layoutInCell="1" allowOverlap="1" wp14:anchorId="06E942B0" wp14:editId="67126C87">
            <wp:simplePos x="0" y="0"/>
            <wp:positionH relativeFrom="column">
              <wp:align>center</wp:align>
            </wp:positionH>
            <wp:positionV relativeFrom="paragraph">
              <wp:posOffset>1270</wp:posOffset>
            </wp:positionV>
            <wp:extent cx="5930078" cy="1225296"/>
            <wp:effectExtent l="19050" t="19050" r="13970" b="51435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07-24-18 at 10.12 AM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078" cy="122529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F5D54" w:rsidRPr="00022974">
        <w:rPr>
          <w:sz w:val="22"/>
          <w:szCs w:val="22"/>
          <w:lang w:val="uk-UA"/>
        </w:rPr>
        <w:t xml:space="preserve">Згенерований метод події виглядає наступним чином: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264FBD23" w14:textId="77777777" w:rsidTr="3FC69494">
        <w:tc>
          <w:tcPr>
            <w:tcW w:w="9350" w:type="dxa"/>
          </w:tcPr>
          <w:p w14:paraId="2D3BCC3B" w14:textId="08EE6429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private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Buttons_WhenUpButtonPressed() </w:t>
            </w:r>
          </w:p>
          <w:p w14:paraId="383BCC8D" w14:textId="21282C02" w:rsidR="00B22D18" w:rsidRPr="006141B4" w:rsidRDefault="61CDE619" w:rsidP="61CDE619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69230A3F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throw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new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NotImplementedException();</w:t>
            </w:r>
          </w:p>
          <w:p w14:paraId="004D089A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6AC3996F" w14:textId="77777777" w:rsidR="00C026DD" w:rsidRPr="00022974" w:rsidRDefault="001F5D54" w:rsidP="6606770E">
      <w:pPr>
        <w:keepNext/>
        <w:rPr>
          <w:sz w:val="22"/>
          <w:szCs w:val="22"/>
          <w:lang w:val="uk-UA"/>
        </w:rPr>
      </w:pPr>
      <w:r w:rsidRPr="00022974">
        <w:rPr>
          <w:sz w:val="22"/>
          <w:szCs w:val="22"/>
          <w:lang w:val="uk-UA"/>
        </w:rPr>
        <w:t>Згенерований код має рядок для обробки помилок (винятки). Можна вважати, що  це нагадування, щоби ви</w:t>
      </w:r>
      <w:r w:rsidR="00C026DD" w:rsidRPr="00022974">
        <w:rPr>
          <w:sz w:val="22"/>
          <w:szCs w:val="22"/>
          <w:lang w:val="uk-UA"/>
        </w:rPr>
        <w:t xml:space="preserve"> не забули заповнити даний метод нашим кодом. Замініть цей рядок на звуковий сигнал.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3BB2A6CD" w14:textId="77777777" w:rsidTr="396340EC">
        <w:tc>
          <w:tcPr>
            <w:tcW w:w="9350" w:type="dxa"/>
          </w:tcPr>
          <w:p w14:paraId="505BBAB1" w14:textId="04BD083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private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Buttons_WhenUpButtonPressed() </w:t>
            </w:r>
          </w:p>
          <w:p w14:paraId="10D1C50D" w14:textId="4BCAF906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5A8144FC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BrainPad.Buzzer.Beep();</w:t>
            </w:r>
          </w:p>
          <w:p w14:paraId="2C405968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4467C439" w14:textId="77777777" w:rsidR="00E85089" w:rsidRPr="006F7F30" w:rsidRDefault="00E85089" w:rsidP="00B22D18">
      <w:pPr>
        <w:rPr>
          <w:sz w:val="22"/>
          <w:szCs w:val="22"/>
          <w:lang w:val="uk-UA"/>
        </w:rPr>
      </w:pPr>
      <w:r w:rsidRPr="006F7F30">
        <w:rPr>
          <w:sz w:val="22"/>
          <w:szCs w:val="22"/>
          <w:lang w:val="uk-UA"/>
        </w:rPr>
        <w:t xml:space="preserve">Не забудьте видалити код, який перевіряє кнопку в основному циклі.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7125917D" w14:textId="77777777" w:rsidTr="396340EC">
        <w:tc>
          <w:tcPr>
            <w:tcW w:w="9350" w:type="dxa"/>
          </w:tcPr>
          <w:p w14:paraId="36048557" w14:textId="20FCE985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0C82B03C" w14:textId="68573CAA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0CAF9A02" w14:textId="537F5DD0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BrainPad.Buttons.WhenUpButtonPressed += Buttons_WhenUpButtonPressed;</w:t>
            </w:r>
          </w:p>
          <w:p w14:paraId="583EE2C8" w14:textId="77777777" w:rsidR="008B3A32" w:rsidRPr="006141B4" w:rsidRDefault="008B3A3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63C3F6DD" w14:textId="1E8CDDE5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47B3F8A5" w14:textId="611CA628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5E56BB70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BrainPad.LightBulb.TurnGreen();</w:t>
            </w:r>
          </w:p>
          <w:p w14:paraId="4061AE4D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BrainPad.Wait.Seconds(0.1);</w:t>
            </w:r>
          </w:p>
          <w:p w14:paraId="7E68880D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BrainPad.LightBulb.TurnOff();</w:t>
            </w:r>
          </w:p>
          <w:p w14:paraId="0B3850E3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BrainPad.Wait.Seconds(0.9);</w:t>
            </w:r>
          </w:p>
          <w:p w14:paraId="0A83D92D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7F2F5C79" w14:textId="22940F06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  <w:p w14:paraId="2511277B" w14:textId="77777777" w:rsidR="00BE3A3E" w:rsidRPr="006141B4" w:rsidRDefault="00BE3A3E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3674708D" w14:textId="244D3826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private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Buttons_WhenUpButtonPressed() </w:t>
            </w:r>
          </w:p>
          <w:p w14:paraId="56FB98F3" w14:textId="48A6C66F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lastRenderedPageBreak/>
              <w:t>{</w:t>
            </w:r>
          </w:p>
          <w:p w14:paraId="0D277A06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BrainPad.Buzzer.Beep();</w:t>
            </w:r>
          </w:p>
          <w:p w14:paraId="3E80E031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2FEFD4ED" w14:textId="6F56E24B" w:rsidR="003B3006" w:rsidRPr="006F7F30" w:rsidRDefault="003B3006" w:rsidP="635A04CC">
      <w:pPr>
        <w:rPr>
          <w:sz w:val="22"/>
          <w:szCs w:val="22"/>
          <w:lang w:val="uk-UA"/>
        </w:rPr>
      </w:pPr>
      <w:r w:rsidRPr="006F7F30">
        <w:rPr>
          <w:sz w:val="22"/>
          <w:szCs w:val="22"/>
          <w:lang w:val="uk-UA"/>
        </w:rPr>
        <w:lastRenderedPageBreak/>
        <w:t>До речі, кілька подій можут</w:t>
      </w:r>
      <w:r w:rsidR="006F7F30">
        <w:rPr>
          <w:sz w:val="22"/>
          <w:szCs w:val="22"/>
          <w:lang w:val="uk-UA"/>
        </w:rPr>
        <w:t>ь</w:t>
      </w:r>
      <w:r w:rsidRPr="006F7F30">
        <w:rPr>
          <w:sz w:val="22"/>
          <w:szCs w:val="22"/>
          <w:lang w:val="uk-UA"/>
        </w:rPr>
        <w:t xml:space="preserve"> ви</w:t>
      </w:r>
      <w:r w:rsidR="006F7F30">
        <w:rPr>
          <w:sz w:val="22"/>
          <w:szCs w:val="22"/>
          <w:lang w:val="uk-UA"/>
        </w:rPr>
        <w:t>кликати о</w:t>
      </w:r>
      <w:r w:rsidRPr="006F7F30">
        <w:rPr>
          <w:sz w:val="22"/>
          <w:szCs w:val="22"/>
          <w:lang w:val="uk-UA"/>
        </w:rPr>
        <w:t>дин і той самий обробник подій. Ось код, який пода</w:t>
      </w:r>
      <w:r w:rsidR="006F7F30">
        <w:rPr>
          <w:sz w:val="22"/>
          <w:szCs w:val="22"/>
          <w:lang w:val="uk-UA"/>
        </w:rPr>
        <w:t>є</w:t>
      </w:r>
      <w:r w:rsidRPr="006F7F30">
        <w:rPr>
          <w:sz w:val="22"/>
          <w:szCs w:val="22"/>
          <w:lang w:val="uk-UA"/>
        </w:rPr>
        <w:t xml:space="preserve"> звуковий сигнал під час натискання будь-якої з чотирьох кнопок.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63832EBF" w14:textId="77777777" w:rsidTr="3FC69494">
        <w:tc>
          <w:tcPr>
            <w:tcW w:w="9350" w:type="dxa"/>
          </w:tcPr>
          <w:p w14:paraId="5666F6EE" w14:textId="37419B32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69A926DB" w14:textId="29F2000F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19449367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BrainPad.Buttons.WhenUpButtonPressed += Beeper;</w:t>
            </w:r>
          </w:p>
          <w:p w14:paraId="76D782D9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BrainPad.Buttons.WhenDownButtonPressed += Beeper;</w:t>
            </w:r>
          </w:p>
          <w:p w14:paraId="44C3B405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BrainPad.Buttons.WhenLeftButtonPressed += Beeper;</w:t>
            </w:r>
          </w:p>
          <w:p w14:paraId="22DE00F4" w14:textId="7F8EF3E9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BrainPad.Buttons.WhenRightButtonPressed += Beeper;</w:t>
            </w:r>
          </w:p>
          <w:p w14:paraId="2A302902" w14:textId="77777777" w:rsidR="008B3A32" w:rsidRPr="006141B4" w:rsidRDefault="008B3A3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73EA67CA" w14:textId="265A13BB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39D76203" w14:textId="33AA87D4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8"/>
                <w:szCs w:val="18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16D7F0F9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BrainPad.LightBulb.TurnGreen();</w:t>
            </w:r>
          </w:p>
          <w:p w14:paraId="754438CD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BrainPad.Wait.Seconds(0.1);</w:t>
            </w:r>
          </w:p>
          <w:p w14:paraId="55440117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BrainPad.LightBulb.TurnOff();</w:t>
            </w:r>
          </w:p>
          <w:p w14:paraId="2CEAA97F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BrainPad.Wait.Seconds(0.9);</w:t>
            </w:r>
          </w:p>
          <w:p w14:paraId="41753452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4864F6B2" w14:textId="14A1F2D8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  <w:p w14:paraId="23EDF607" w14:textId="77777777" w:rsidR="008B3A32" w:rsidRPr="006141B4" w:rsidRDefault="008B3A32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6C256F8D" w14:textId="2D52C75F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private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Beeper() </w:t>
            </w:r>
          </w:p>
          <w:p w14:paraId="6458DA63" w14:textId="062FAA8C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3FBEEBFF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BrainPad.Buzzer.Beep();</w:t>
            </w:r>
          </w:p>
          <w:p w14:paraId="1A705BEC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3AA53033" w14:textId="77777777" w:rsidR="00B22D18" w:rsidRPr="006141B4" w:rsidRDefault="00B22D18" w:rsidP="00B22D18">
      <w:pPr>
        <w:rPr>
          <w:lang w:val="uk-UA"/>
        </w:rPr>
      </w:pPr>
    </w:p>
    <w:p w14:paraId="6E36F40F" w14:textId="6010B542" w:rsidR="00B22D18" w:rsidRPr="006141B4" w:rsidRDefault="00B9556F" w:rsidP="008B17F8">
      <w:pPr>
        <w:pStyle w:val="Heading2"/>
        <w:rPr>
          <w:lang w:val="uk-UA"/>
        </w:rPr>
      </w:pPr>
      <w:bookmarkStart w:id="35" w:name="_Toc532166201"/>
      <w:r w:rsidRPr="006141B4">
        <w:rPr>
          <w:lang w:val="uk-UA"/>
        </w:rPr>
        <w:t>дроти, що лякають</w:t>
      </w:r>
      <w:bookmarkEnd w:id="35"/>
    </w:p>
    <w:p w14:paraId="0473677B" w14:textId="6E68BDDC" w:rsidR="00B9556F" w:rsidRPr="00FF3824" w:rsidRDefault="00B9556F" w:rsidP="6606770E">
      <w:pPr>
        <w:rPr>
          <w:sz w:val="22"/>
          <w:szCs w:val="22"/>
          <w:lang w:val="uk-UA"/>
        </w:rPr>
      </w:pPr>
      <w:r w:rsidRPr="00FF3824">
        <w:rPr>
          <w:sz w:val="22"/>
          <w:szCs w:val="22"/>
          <w:lang w:val="uk-UA"/>
        </w:rPr>
        <w:t xml:space="preserve">Це звичайна справа, коли новачки в електроніці бояться навіть думки, про те, щоб підключитись до чогось дротами. Що буде, якщо станеться коротке </w:t>
      </w:r>
      <w:r w:rsidR="00FF3824" w:rsidRPr="00FF3824">
        <w:rPr>
          <w:sz w:val="22"/>
          <w:szCs w:val="22"/>
          <w:lang w:val="uk-UA"/>
        </w:rPr>
        <w:t>замкнення</w:t>
      </w:r>
      <w:r w:rsidRPr="00FF3824">
        <w:rPr>
          <w:sz w:val="22"/>
          <w:szCs w:val="22"/>
          <w:lang w:val="uk-UA"/>
        </w:rPr>
        <w:t xml:space="preserve"> чи прилад «згорить»? </w:t>
      </w:r>
    </w:p>
    <w:p w14:paraId="68C19FA3" w14:textId="3ECED63D" w:rsidR="00B9556F" w:rsidRPr="00FF3824" w:rsidRDefault="00B9556F" w:rsidP="00E055AD">
      <w:pPr>
        <w:rPr>
          <w:sz w:val="22"/>
          <w:szCs w:val="22"/>
          <w:lang w:val="uk-UA"/>
        </w:rPr>
      </w:pPr>
      <w:r w:rsidRPr="00FF3824">
        <w:rPr>
          <w:sz w:val="22"/>
          <w:szCs w:val="22"/>
          <w:lang w:val="uk-UA"/>
        </w:rPr>
        <w:t xml:space="preserve">Не хвилюйтесь з цього приводу! </w:t>
      </w:r>
      <w:r w:rsidR="00E055AD" w:rsidRPr="00FF3824">
        <w:rPr>
          <w:sz w:val="22"/>
          <w:szCs w:val="22"/>
          <w:lang w:val="uk-UA"/>
        </w:rPr>
        <w:t>BrainPad</w:t>
      </w:r>
      <w:r w:rsidR="00896963" w:rsidRPr="00FF3824">
        <w:rPr>
          <w:sz w:val="22"/>
          <w:szCs w:val="22"/>
          <w:lang w:val="uk-UA"/>
        </w:rPr>
        <w:t xml:space="preserve"> </w:t>
      </w:r>
      <w:r w:rsidRPr="00FF3824">
        <w:rPr>
          <w:sz w:val="22"/>
          <w:szCs w:val="22"/>
          <w:lang w:val="uk-UA"/>
        </w:rPr>
        <w:t xml:space="preserve">готовий до важких випробувань. По-перше, він працює з дуже низькою напругою в 5В. Ви не зможете отримати травму, доторкнувшись до 5В. Крім того, </w:t>
      </w:r>
      <w:r w:rsidR="00E055AD" w:rsidRPr="00FF3824">
        <w:rPr>
          <w:sz w:val="22"/>
          <w:szCs w:val="22"/>
          <w:lang w:val="uk-UA"/>
        </w:rPr>
        <w:t xml:space="preserve">BrainPad </w:t>
      </w:r>
      <w:r w:rsidR="00705B41" w:rsidRPr="00FF3824">
        <w:rPr>
          <w:sz w:val="22"/>
          <w:szCs w:val="22"/>
          <w:lang w:val="uk-UA"/>
        </w:rPr>
        <w:t>має вбудований захист і призначений для того, щоб його було важко пошкодити, під’єднавши щось неправильно. Тим н</w:t>
      </w:r>
      <w:r w:rsidR="00FF3824">
        <w:rPr>
          <w:sz w:val="22"/>
          <w:szCs w:val="22"/>
          <w:lang w:val="uk-UA"/>
        </w:rPr>
        <w:t>е менш, ви повинні розуміти, що</w:t>
      </w:r>
      <w:r w:rsidR="00705B41" w:rsidRPr="00FF3824">
        <w:rPr>
          <w:sz w:val="22"/>
          <w:szCs w:val="22"/>
          <w:lang w:val="uk-UA"/>
        </w:rPr>
        <w:t xml:space="preserve"> робите. Існує багато курсів і онлайн-статей, які допоможуть вам зрозуміти схеми. </w:t>
      </w:r>
    </w:p>
    <w:p w14:paraId="25556D20" w14:textId="514F4BE4" w:rsidR="1E389313" w:rsidRPr="006141B4" w:rsidRDefault="0074563E" w:rsidP="00C07090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anchor distT="0" distB="0" distL="114300" distR="114300" simplePos="0" relativeHeight="251658252" behindDoc="0" locked="0" layoutInCell="1" allowOverlap="1" wp14:anchorId="6A1F45EA" wp14:editId="51C9CD69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596128" cy="4425696"/>
            <wp:effectExtent l="38100" t="38100" r="100330" b="8953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rainPadWires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6128" cy="442569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17F44" w14:textId="0C8FC942" w:rsidR="00B22D18" w:rsidRPr="00FF3824" w:rsidRDefault="00705B41" w:rsidP="00B22D18">
      <w:pPr>
        <w:rPr>
          <w:sz w:val="22"/>
          <w:szCs w:val="22"/>
          <w:lang w:val="uk-UA"/>
        </w:rPr>
      </w:pPr>
      <w:r w:rsidRPr="00FF3824">
        <w:rPr>
          <w:sz w:val="22"/>
          <w:szCs w:val="22"/>
          <w:lang w:val="uk-UA"/>
        </w:rPr>
        <w:t>Як згадувалось в першому розділі цієї книги, існує кілька способів розширення можливостей</w:t>
      </w:r>
      <w:r w:rsidR="001C60B0" w:rsidRPr="00FF3824">
        <w:rPr>
          <w:sz w:val="22"/>
          <w:szCs w:val="22"/>
          <w:lang w:val="uk-UA"/>
        </w:rPr>
        <w:t xml:space="preserve"> BrainPad </w:t>
      </w:r>
      <w:r w:rsidRPr="00FF3824">
        <w:rPr>
          <w:sz w:val="22"/>
          <w:szCs w:val="22"/>
          <w:lang w:val="uk-UA"/>
        </w:rPr>
        <w:t>завдяки кон</w:t>
      </w:r>
      <w:r w:rsidR="00FF3824">
        <w:rPr>
          <w:sz w:val="22"/>
          <w:szCs w:val="22"/>
          <w:lang w:val="uk-UA"/>
        </w:rPr>
        <w:t>н</w:t>
      </w:r>
      <w:r w:rsidRPr="00FF3824">
        <w:rPr>
          <w:sz w:val="22"/>
          <w:szCs w:val="22"/>
          <w:lang w:val="uk-UA"/>
        </w:rPr>
        <w:t xml:space="preserve">екторам </w:t>
      </w:r>
      <w:r w:rsidR="001C60B0" w:rsidRPr="00FF3824">
        <w:rPr>
          <w:sz w:val="22"/>
          <w:szCs w:val="22"/>
          <w:lang w:val="uk-UA"/>
        </w:rPr>
        <w:t>(</w:t>
      </w:r>
      <w:r w:rsidR="00173A2B" w:rsidRPr="00FF3824">
        <w:rPr>
          <w:sz w:val="22"/>
          <w:szCs w:val="22"/>
          <w:lang w:val="uk-UA"/>
        </w:rPr>
        <w:t>expansion connectors</w:t>
      </w:r>
      <w:r w:rsidR="001C60B0" w:rsidRPr="00FF3824">
        <w:rPr>
          <w:sz w:val="22"/>
          <w:szCs w:val="22"/>
          <w:lang w:val="uk-UA"/>
        </w:rPr>
        <w:t>),</w:t>
      </w:r>
      <w:r w:rsidRPr="00FF3824">
        <w:rPr>
          <w:sz w:val="22"/>
          <w:szCs w:val="22"/>
          <w:lang w:val="uk-UA"/>
        </w:rPr>
        <w:t>розміщених поруч з роз’ємом</w:t>
      </w:r>
      <w:r w:rsidR="001C60B0" w:rsidRPr="00FF3824">
        <w:rPr>
          <w:sz w:val="22"/>
          <w:szCs w:val="22"/>
          <w:lang w:val="uk-UA"/>
        </w:rPr>
        <w:t xml:space="preserve"> USB.</w:t>
      </w:r>
    </w:p>
    <w:p w14:paraId="64A532E2" w14:textId="75B9D173" w:rsidR="1E389313" w:rsidRPr="006141B4" w:rsidRDefault="1E389313" w:rsidP="00C07090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E4BDF2A" wp14:editId="0412813B">
            <wp:extent cx="2520114" cy="1792204"/>
            <wp:effectExtent l="38100" t="0" r="90170" b="93980"/>
            <wp:docPr id="26418986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114" cy="179220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1D69E6" w14:textId="2D355F9B" w:rsidR="00B22D18" w:rsidRPr="00FF3824" w:rsidRDefault="006A71F8" w:rsidP="00B22D18">
      <w:pPr>
        <w:rPr>
          <w:sz w:val="22"/>
          <w:szCs w:val="22"/>
          <w:lang w:val="uk-UA"/>
        </w:rPr>
      </w:pPr>
      <w:r w:rsidRPr="00FF3824">
        <w:rPr>
          <w:sz w:val="22"/>
          <w:szCs w:val="22"/>
          <w:lang w:val="uk-UA"/>
        </w:rPr>
        <w:t xml:space="preserve">Ці роз’єми мають багато функцій і нам потрібно кілька книг, щоб повністю описати їх. У цій книзі ми наведемо простий приклад, підключивши світлодіоди </w:t>
      </w:r>
      <w:r w:rsidR="006D7E48" w:rsidRPr="00FF3824">
        <w:rPr>
          <w:sz w:val="22"/>
          <w:szCs w:val="22"/>
          <w:lang w:val="uk-UA"/>
        </w:rPr>
        <w:t>(LED).</w:t>
      </w:r>
    </w:p>
    <w:p w14:paraId="7FCD10DC" w14:textId="75C621A2" w:rsidR="1E389313" w:rsidRPr="006141B4" w:rsidRDefault="1E389313" w:rsidP="00C07090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371C65CF" wp14:editId="38C29322">
            <wp:extent cx="2838450" cy="2128838"/>
            <wp:effectExtent l="38100" t="38100" r="95250" b="100330"/>
            <wp:docPr id="205863377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21B67D" w14:textId="556DDAAE" w:rsidR="00B22D18" w:rsidRPr="00FF3824" w:rsidRDefault="6606770E" w:rsidP="6606770E">
      <w:pPr>
        <w:rPr>
          <w:sz w:val="22"/>
          <w:szCs w:val="22"/>
          <w:lang w:val="uk-UA"/>
        </w:rPr>
      </w:pPr>
      <w:r w:rsidRPr="00FF3824">
        <w:rPr>
          <w:sz w:val="22"/>
          <w:szCs w:val="22"/>
          <w:lang w:val="uk-UA"/>
        </w:rPr>
        <w:t xml:space="preserve">LED </w:t>
      </w:r>
      <w:r w:rsidR="00B86EA6" w:rsidRPr="00FF3824">
        <w:rPr>
          <w:sz w:val="22"/>
          <w:szCs w:val="22"/>
          <w:lang w:val="uk-UA"/>
        </w:rPr>
        <w:t>дешеві і мають різні кольори. У них є два контакти, один з яких довший за інший. Деякі світлодіоди мають більше одного кольор</w:t>
      </w:r>
      <w:r w:rsidR="00FF3824">
        <w:rPr>
          <w:sz w:val="22"/>
          <w:szCs w:val="22"/>
          <w:lang w:val="uk-UA"/>
        </w:rPr>
        <w:t>у</w:t>
      </w:r>
      <w:r w:rsidR="00B86EA6" w:rsidRPr="00FF3824">
        <w:rPr>
          <w:sz w:val="22"/>
          <w:szCs w:val="22"/>
          <w:lang w:val="uk-UA"/>
        </w:rPr>
        <w:t xml:space="preserve"> </w:t>
      </w:r>
      <w:r w:rsidR="009D7319" w:rsidRPr="00FF3824">
        <w:rPr>
          <w:sz w:val="22"/>
          <w:szCs w:val="22"/>
          <w:lang w:val="uk-UA"/>
        </w:rPr>
        <w:t xml:space="preserve">(наприклад, </w:t>
      </w:r>
      <w:r w:rsidRPr="00FF3824">
        <w:rPr>
          <w:sz w:val="22"/>
          <w:szCs w:val="22"/>
          <w:lang w:val="uk-UA"/>
        </w:rPr>
        <w:t xml:space="preserve">LED BrainPad). </w:t>
      </w:r>
      <w:r w:rsidR="009D7319" w:rsidRPr="00FF3824">
        <w:rPr>
          <w:sz w:val="22"/>
          <w:szCs w:val="22"/>
          <w:lang w:val="uk-UA"/>
        </w:rPr>
        <w:t>Для керува</w:t>
      </w:r>
      <w:r w:rsidR="00FF3824">
        <w:rPr>
          <w:sz w:val="22"/>
          <w:szCs w:val="22"/>
          <w:lang w:val="uk-UA"/>
        </w:rPr>
        <w:t>ння світлодіодом необхідний струмо</w:t>
      </w:r>
      <w:r w:rsidR="009D7319" w:rsidRPr="00FF3824">
        <w:rPr>
          <w:sz w:val="22"/>
          <w:szCs w:val="22"/>
          <w:lang w:val="uk-UA"/>
        </w:rPr>
        <w:t xml:space="preserve">обмежуючий резистор. Деякі розповсюджені номінали: </w:t>
      </w:r>
      <w:r w:rsidRPr="00FF3824">
        <w:rPr>
          <w:sz w:val="22"/>
          <w:szCs w:val="22"/>
          <w:lang w:val="uk-UA"/>
        </w:rPr>
        <w:t xml:space="preserve">220, 330 </w:t>
      </w:r>
      <w:r w:rsidR="009D7319" w:rsidRPr="00FF3824">
        <w:rPr>
          <w:sz w:val="22"/>
          <w:szCs w:val="22"/>
          <w:lang w:val="uk-UA"/>
        </w:rPr>
        <w:t>або</w:t>
      </w:r>
      <w:r w:rsidRPr="00FF3824">
        <w:rPr>
          <w:sz w:val="22"/>
          <w:szCs w:val="22"/>
          <w:lang w:val="uk-UA"/>
        </w:rPr>
        <w:t xml:space="preserve"> 470 Ом. </w:t>
      </w:r>
      <w:r w:rsidR="009D7319" w:rsidRPr="00FF3824">
        <w:rPr>
          <w:sz w:val="22"/>
          <w:szCs w:val="22"/>
          <w:lang w:val="uk-UA"/>
        </w:rPr>
        <w:t xml:space="preserve">Ще вам знадобляться дроти і макетна дошка </w:t>
      </w:r>
      <w:r w:rsidRPr="00FF3824">
        <w:rPr>
          <w:sz w:val="22"/>
          <w:szCs w:val="22"/>
          <w:lang w:val="uk-UA"/>
        </w:rPr>
        <w:t>(bread-board).</w:t>
      </w:r>
    </w:p>
    <w:p w14:paraId="1EE4D53D" w14:textId="4F859AEB" w:rsidR="03473D0C" w:rsidRPr="006141B4" w:rsidRDefault="03473D0C" w:rsidP="00C07090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3DFB88B7" wp14:editId="3A090F2B">
            <wp:extent cx="3810000" cy="2600325"/>
            <wp:effectExtent l="38100" t="38100" r="95250" b="104775"/>
            <wp:docPr id="8498247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6003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D95BC1" w14:textId="77777777" w:rsidR="002F6B98" w:rsidRPr="006141B4" w:rsidRDefault="002F6B98" w:rsidP="00B22D18">
      <w:pPr>
        <w:rPr>
          <w:lang w:val="uk-UA"/>
        </w:rPr>
      </w:pPr>
    </w:p>
    <w:p w14:paraId="43396153" w14:textId="74E9C906" w:rsidR="00B22D18" w:rsidRPr="00FF3824" w:rsidRDefault="009D7319" w:rsidP="00B22D18">
      <w:pPr>
        <w:rPr>
          <w:sz w:val="22"/>
          <w:szCs w:val="22"/>
          <w:lang w:val="uk-UA"/>
        </w:rPr>
      </w:pPr>
      <w:r w:rsidRPr="00FF3824">
        <w:rPr>
          <w:sz w:val="22"/>
          <w:szCs w:val="22"/>
          <w:lang w:val="uk-UA"/>
        </w:rPr>
        <w:t xml:space="preserve">Ми можемо використовувати один з контактів </w:t>
      </w:r>
      <w:r w:rsidR="00173A2B" w:rsidRPr="00FF3824">
        <w:rPr>
          <w:sz w:val="22"/>
          <w:szCs w:val="22"/>
          <w:lang w:val="uk-UA"/>
        </w:rPr>
        <w:t>GPIO в expansion connectors</w:t>
      </w:r>
      <w:r w:rsidRPr="00FF3824">
        <w:rPr>
          <w:sz w:val="22"/>
          <w:szCs w:val="22"/>
          <w:lang w:val="uk-UA"/>
        </w:rPr>
        <w:t xml:space="preserve"> для керування світлодіодом. </w:t>
      </w:r>
      <w:r w:rsidR="00173A2B" w:rsidRPr="00FF3824">
        <w:rPr>
          <w:sz w:val="22"/>
          <w:szCs w:val="22"/>
          <w:lang w:val="uk-UA"/>
        </w:rPr>
        <w:t xml:space="preserve">GPIO </w:t>
      </w:r>
      <w:r w:rsidRPr="00FF3824">
        <w:rPr>
          <w:sz w:val="22"/>
          <w:szCs w:val="22"/>
          <w:lang w:val="uk-UA"/>
        </w:rPr>
        <w:t>– означає висхідний сигнал загально</w:t>
      </w:r>
      <w:r w:rsidR="008D53B4" w:rsidRPr="00FF3824">
        <w:rPr>
          <w:sz w:val="22"/>
          <w:szCs w:val="22"/>
          <w:lang w:val="uk-UA"/>
        </w:rPr>
        <w:t xml:space="preserve">го призначення. Ми будемо використовувати контакт з маркуванням </w:t>
      </w:r>
      <w:r w:rsidR="00173A2B" w:rsidRPr="00FF3824">
        <w:rPr>
          <w:sz w:val="22"/>
          <w:szCs w:val="22"/>
          <w:lang w:val="uk-UA"/>
        </w:rPr>
        <w:t>PWM</w:t>
      </w:r>
      <w:r w:rsidR="3FC69494" w:rsidRPr="00FF3824">
        <w:rPr>
          <w:sz w:val="22"/>
          <w:szCs w:val="22"/>
          <w:lang w:val="uk-UA"/>
        </w:rPr>
        <w:t>.</w:t>
      </w:r>
    </w:p>
    <w:p w14:paraId="726B17CD" w14:textId="793ED19D" w:rsidR="1E389313" w:rsidRPr="006141B4" w:rsidRDefault="1E389313" w:rsidP="00C07090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5E94EF28" wp14:editId="719DF62E">
            <wp:extent cx="4572000" cy="3524250"/>
            <wp:effectExtent l="38100" t="38100" r="95250" b="95250"/>
            <wp:docPr id="18439767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5242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5ADB9C" w14:textId="68D75905" w:rsidR="00AD407C" w:rsidRPr="00FF3824" w:rsidRDefault="6606770E" w:rsidP="6606770E">
      <w:pPr>
        <w:rPr>
          <w:sz w:val="22"/>
          <w:szCs w:val="22"/>
          <w:lang w:val="uk-UA"/>
        </w:rPr>
      </w:pPr>
      <w:r w:rsidRPr="00FF3824">
        <w:rPr>
          <w:sz w:val="22"/>
          <w:szCs w:val="22"/>
          <w:lang w:val="uk-UA"/>
        </w:rPr>
        <w:t xml:space="preserve">Bread-board </w:t>
      </w:r>
      <w:r w:rsidR="008D53B4" w:rsidRPr="00FF3824">
        <w:rPr>
          <w:sz w:val="22"/>
          <w:szCs w:val="22"/>
          <w:lang w:val="uk-UA"/>
        </w:rPr>
        <w:t xml:space="preserve">має внутрішні з’єднання, де кожен ряд отворів замкнутий. На зображенні нижче </w:t>
      </w:r>
      <w:r w:rsidRPr="00FF3824">
        <w:rPr>
          <w:sz w:val="22"/>
          <w:szCs w:val="22"/>
          <w:lang w:val="uk-UA"/>
        </w:rPr>
        <w:t xml:space="preserve">bread-board </w:t>
      </w:r>
      <w:r w:rsidR="00AD407C" w:rsidRPr="00FF3824">
        <w:rPr>
          <w:sz w:val="22"/>
          <w:szCs w:val="22"/>
          <w:lang w:val="uk-UA"/>
        </w:rPr>
        <w:t xml:space="preserve">з правого боку має чотири лінії, які показують внутрішні електричні з’єднання. Усе, що  підключене до отворів, з’єднаних чорною </w:t>
      </w:r>
      <w:r w:rsidR="00FF3824" w:rsidRPr="00FF3824">
        <w:rPr>
          <w:sz w:val="22"/>
          <w:szCs w:val="22"/>
          <w:lang w:val="uk-UA"/>
        </w:rPr>
        <w:t>лінією</w:t>
      </w:r>
      <w:r w:rsidR="00FF3824">
        <w:rPr>
          <w:sz w:val="22"/>
          <w:szCs w:val="22"/>
          <w:lang w:val="uk-UA"/>
        </w:rPr>
        <w:t>, буде під’єднане</w:t>
      </w:r>
      <w:r w:rsidR="00AD407C" w:rsidRPr="00FF3824">
        <w:rPr>
          <w:sz w:val="22"/>
          <w:szCs w:val="22"/>
          <w:lang w:val="uk-UA"/>
        </w:rPr>
        <w:t xml:space="preserve"> між собою.</w:t>
      </w:r>
    </w:p>
    <w:p w14:paraId="2979F77D" w14:textId="30B8A2E9" w:rsidR="54520803" w:rsidRPr="006141B4" w:rsidRDefault="54520803" w:rsidP="00C07090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276E7156" wp14:editId="59176581">
            <wp:extent cx="5724525" cy="3470493"/>
            <wp:effectExtent l="38100" t="38100" r="85725" b="92075"/>
            <wp:docPr id="17957462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3470493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D093D9" w14:textId="5EA60555" w:rsidR="00897E97" w:rsidRPr="00FF3824" w:rsidRDefault="00AD407C" w:rsidP="00897E97">
      <w:pPr>
        <w:rPr>
          <w:sz w:val="22"/>
          <w:szCs w:val="22"/>
          <w:lang w:val="uk-UA"/>
        </w:rPr>
      </w:pPr>
      <w:r w:rsidRPr="00FF3824">
        <w:rPr>
          <w:sz w:val="22"/>
          <w:szCs w:val="22"/>
          <w:lang w:val="uk-UA"/>
        </w:rPr>
        <w:lastRenderedPageBreak/>
        <w:t xml:space="preserve">Дріт буде з’єднувати </w:t>
      </w:r>
      <w:r w:rsidR="002B2815" w:rsidRPr="00FF3824">
        <w:rPr>
          <w:sz w:val="22"/>
          <w:szCs w:val="22"/>
          <w:lang w:val="uk-UA"/>
        </w:rPr>
        <w:t>PWM</w:t>
      </w:r>
      <w:r w:rsidR="00897E97" w:rsidRPr="00FF3824">
        <w:rPr>
          <w:sz w:val="22"/>
          <w:szCs w:val="22"/>
          <w:lang w:val="uk-UA"/>
        </w:rPr>
        <w:t>-</w:t>
      </w:r>
      <w:r w:rsidRPr="00FF3824">
        <w:rPr>
          <w:sz w:val="22"/>
          <w:szCs w:val="22"/>
          <w:lang w:val="uk-UA"/>
        </w:rPr>
        <w:t xml:space="preserve">контакт з контактом на </w:t>
      </w:r>
      <w:r w:rsidR="002B2815" w:rsidRPr="00FF3824">
        <w:rPr>
          <w:sz w:val="22"/>
          <w:szCs w:val="22"/>
          <w:lang w:val="uk-UA"/>
        </w:rPr>
        <w:t xml:space="preserve">bread-board, </w:t>
      </w:r>
      <w:r w:rsidRPr="00FF3824">
        <w:rPr>
          <w:sz w:val="22"/>
          <w:szCs w:val="22"/>
          <w:lang w:val="uk-UA"/>
        </w:rPr>
        <w:t>куд</w:t>
      </w:r>
      <w:r w:rsidR="00F830B5">
        <w:rPr>
          <w:sz w:val="22"/>
          <w:szCs w:val="22"/>
          <w:lang w:val="uk-UA"/>
        </w:rPr>
        <w:t>и</w:t>
      </w:r>
      <w:r w:rsidRPr="00FF3824">
        <w:rPr>
          <w:sz w:val="22"/>
          <w:szCs w:val="22"/>
          <w:lang w:val="uk-UA"/>
        </w:rPr>
        <w:t xml:space="preserve"> під’єднаний довгий дріт від світлодіоду. Короткий контакт світлодіоду повинен бути підключений до резистора, а резистор – до контакту, що заземляє. Це утворює ланцюг (або схему)</w:t>
      </w:r>
      <w:r w:rsidR="00897E97" w:rsidRPr="00FF3824">
        <w:rPr>
          <w:sz w:val="22"/>
          <w:szCs w:val="22"/>
          <w:lang w:val="uk-UA"/>
        </w:rPr>
        <w:t>, де електрони будуть рухатися між PWM і</w:t>
      </w:r>
      <w:r w:rsidR="002B2815" w:rsidRPr="00FF3824">
        <w:rPr>
          <w:sz w:val="22"/>
          <w:szCs w:val="22"/>
          <w:lang w:val="uk-UA"/>
        </w:rPr>
        <w:t xml:space="preserve"> GND. </w:t>
      </w:r>
      <w:r w:rsidR="00897E97" w:rsidRPr="00FF3824">
        <w:rPr>
          <w:sz w:val="22"/>
          <w:szCs w:val="22"/>
          <w:lang w:val="uk-UA"/>
        </w:rPr>
        <w:t xml:space="preserve">Коли </w:t>
      </w:r>
      <w:r w:rsidR="002B2815" w:rsidRPr="00FF3824">
        <w:rPr>
          <w:sz w:val="22"/>
          <w:szCs w:val="22"/>
          <w:lang w:val="uk-UA"/>
        </w:rPr>
        <w:t>PWM</w:t>
      </w:r>
      <w:r w:rsidR="00897E97" w:rsidRPr="00FF3824">
        <w:rPr>
          <w:sz w:val="22"/>
          <w:szCs w:val="22"/>
          <w:lang w:val="uk-UA"/>
        </w:rPr>
        <w:t xml:space="preserve">-контакт активований, загориться світлодіод. </w:t>
      </w:r>
    </w:p>
    <w:p w14:paraId="0D97D388" w14:textId="5ADA392F" w:rsidR="54520803" w:rsidRPr="006141B4" w:rsidRDefault="54520803" w:rsidP="00897E97">
      <w:pPr>
        <w:rPr>
          <w:lang w:val="uk-UA"/>
        </w:rPr>
      </w:pPr>
      <w:r w:rsidRPr="006141B4">
        <w:rPr>
          <w:noProof/>
        </w:rPr>
        <w:drawing>
          <wp:inline distT="0" distB="0" distL="0" distR="0" wp14:anchorId="7E975854" wp14:editId="42DF58C3">
            <wp:extent cx="964697" cy="2437130"/>
            <wp:effectExtent l="44768" t="31432" r="70802" b="89853"/>
            <wp:docPr id="24647010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4697" cy="243713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F59908" w14:textId="1334CDEC" w:rsidR="00B22D18" w:rsidRPr="00F830B5" w:rsidRDefault="009C6BD9" w:rsidP="00B22D18">
      <w:pPr>
        <w:rPr>
          <w:sz w:val="22"/>
          <w:szCs w:val="22"/>
          <w:lang w:val="uk-UA"/>
        </w:rPr>
      </w:pPr>
      <w:r w:rsidRPr="00F830B5">
        <w:rPr>
          <w:sz w:val="22"/>
          <w:szCs w:val="22"/>
          <w:lang w:val="uk-UA"/>
        </w:rPr>
        <w:t xml:space="preserve">Для керування виводом </w:t>
      </w:r>
      <w:r w:rsidR="00C135D9" w:rsidRPr="00F830B5">
        <w:rPr>
          <w:sz w:val="22"/>
          <w:szCs w:val="22"/>
          <w:lang w:val="uk-UA"/>
        </w:rPr>
        <w:t>PWM,</w:t>
      </w:r>
      <w:r w:rsidRPr="00F830B5">
        <w:rPr>
          <w:sz w:val="22"/>
          <w:szCs w:val="22"/>
          <w:lang w:val="uk-UA"/>
        </w:rPr>
        <w:t xml:space="preserve"> який є </w:t>
      </w:r>
      <w:r w:rsidR="00C135D9" w:rsidRPr="00F830B5">
        <w:rPr>
          <w:sz w:val="22"/>
          <w:szCs w:val="22"/>
          <w:lang w:val="uk-UA"/>
        </w:rPr>
        <w:t xml:space="preserve">GPIO, </w:t>
      </w:r>
      <w:r w:rsidRPr="00F830B5">
        <w:rPr>
          <w:sz w:val="22"/>
          <w:szCs w:val="22"/>
          <w:lang w:val="uk-UA"/>
        </w:rPr>
        <w:t>нам потрібно додати бібліотеки</w:t>
      </w:r>
      <w:r w:rsidR="00C135D9" w:rsidRPr="00F830B5">
        <w:rPr>
          <w:sz w:val="22"/>
          <w:szCs w:val="22"/>
          <w:lang w:val="uk-UA"/>
        </w:rPr>
        <w:t xml:space="preserve"> GHIElectronics.TinyCLR.Devices </w:t>
      </w:r>
      <w:r w:rsidRPr="00F830B5">
        <w:rPr>
          <w:sz w:val="22"/>
          <w:szCs w:val="22"/>
          <w:lang w:val="uk-UA"/>
        </w:rPr>
        <w:t>і</w:t>
      </w:r>
      <w:r w:rsidR="00C135D9" w:rsidRPr="00F830B5">
        <w:rPr>
          <w:sz w:val="22"/>
          <w:szCs w:val="22"/>
          <w:lang w:val="uk-UA"/>
        </w:rPr>
        <w:t xml:space="preserve"> GHIElectronics.TinyCLR.Pins</w:t>
      </w:r>
      <w:r w:rsidRPr="00F830B5">
        <w:rPr>
          <w:sz w:val="22"/>
          <w:szCs w:val="22"/>
          <w:lang w:val="uk-UA"/>
        </w:rPr>
        <w:t xml:space="preserve"> </w:t>
      </w:r>
      <w:r w:rsidR="00DF4388" w:rsidRPr="00F830B5">
        <w:rPr>
          <w:sz w:val="22"/>
          <w:szCs w:val="22"/>
          <w:lang w:val="uk-UA"/>
        </w:rPr>
        <w:t>з</w:t>
      </w:r>
      <w:r w:rsidR="00C135D9" w:rsidRPr="00F830B5">
        <w:rPr>
          <w:sz w:val="22"/>
          <w:szCs w:val="22"/>
          <w:lang w:val="uk-UA"/>
        </w:rPr>
        <w:t xml:space="preserve"> NuGet. </w:t>
      </w:r>
      <w:r w:rsidRPr="00F830B5">
        <w:rPr>
          <w:sz w:val="22"/>
          <w:szCs w:val="22"/>
          <w:lang w:val="uk-UA"/>
        </w:rPr>
        <w:t xml:space="preserve">Ці бібліотеки використовує бібліотека </w:t>
      </w:r>
      <w:r w:rsidR="00C135D9" w:rsidRPr="00F830B5">
        <w:rPr>
          <w:sz w:val="22"/>
          <w:szCs w:val="22"/>
          <w:lang w:val="uk-UA"/>
        </w:rPr>
        <w:t xml:space="preserve">GHIElectronics.TinyCLR.BrainPad, </w:t>
      </w:r>
      <w:r w:rsidR="0081649F" w:rsidRPr="00F830B5">
        <w:rPr>
          <w:sz w:val="22"/>
          <w:szCs w:val="22"/>
          <w:lang w:val="uk-UA"/>
        </w:rPr>
        <w:t xml:space="preserve">які ми завжди додаємо, тому жодних додаткових дій не потрібно, оскільки вони автоматично завантажуються. </w:t>
      </w:r>
    </w:p>
    <w:p w14:paraId="6BCC8629" w14:textId="77777777" w:rsidR="0081649F" w:rsidRPr="006141B4" w:rsidRDefault="0081649F" w:rsidP="00B22D18">
      <w:pPr>
        <w:rPr>
          <w:lang w:val="uk-UA"/>
        </w:rPr>
      </w:pPr>
    </w:p>
    <w:p w14:paraId="33FC98E8" w14:textId="77777777" w:rsidR="00B22D18" w:rsidRPr="006141B4" w:rsidRDefault="00B22D18" w:rsidP="00B22D1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65437BCB" wp14:editId="68F0F8A1">
            <wp:extent cx="2397125" cy="854710"/>
            <wp:effectExtent l="38100" t="38100" r="98425" b="9779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25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34FF9A" w14:textId="77777777" w:rsidR="00EC3C24" w:rsidRPr="00F830B5" w:rsidRDefault="00EC3C24" w:rsidP="00B22D18">
      <w:pPr>
        <w:rPr>
          <w:sz w:val="22"/>
          <w:szCs w:val="22"/>
          <w:lang w:val="uk-UA"/>
        </w:rPr>
      </w:pPr>
      <w:r w:rsidRPr="00F830B5">
        <w:rPr>
          <w:sz w:val="22"/>
          <w:szCs w:val="22"/>
          <w:lang w:val="uk-UA"/>
        </w:rPr>
        <w:t>Нам знадобиться доступ до бібліотек GPIO у нашій програмі. Це робиться за допомогою одного рядка коду.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77B9A47A" w14:textId="77777777" w:rsidTr="3FC69494">
        <w:tc>
          <w:tcPr>
            <w:tcW w:w="9350" w:type="dxa"/>
          </w:tcPr>
          <w:p w14:paraId="3EA5BFBE" w14:textId="0D8BC8BD" w:rsidR="00B22D18" w:rsidRPr="006141B4" w:rsidRDefault="00050ECC" w:rsidP="00C40311">
            <w:pPr>
              <w:rPr>
                <w:lang w:val="uk-UA"/>
              </w:rPr>
            </w:pPr>
            <w:r w:rsidRPr="006141B4">
              <w:rPr>
                <w:lang w:val="uk-UA"/>
              </w:rPr>
              <w:t xml:space="preserve"> </w:t>
            </w:r>
            <w:r w:rsidR="3FC69494"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using</w:t>
            </w:r>
            <w:r w:rsidR="3FC69494"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GHIElectronics.TinyCLR.Devices.Gpio;</w:t>
            </w:r>
          </w:p>
        </w:tc>
      </w:tr>
    </w:tbl>
    <w:p w14:paraId="27E7CEF6" w14:textId="616F122A" w:rsidR="00B22D18" w:rsidRPr="006141B4" w:rsidRDefault="00EC3C24" w:rsidP="00B22D18">
      <w:pPr>
        <w:rPr>
          <w:lang w:val="uk-UA"/>
        </w:rPr>
      </w:pPr>
      <w:r w:rsidRPr="00F830B5">
        <w:rPr>
          <w:sz w:val="22"/>
          <w:szCs w:val="22"/>
          <w:lang w:val="uk-UA"/>
        </w:rPr>
        <w:t xml:space="preserve">Нам треба отримати доступ до контакту з засобів контролера </w:t>
      </w:r>
      <w:r w:rsidR="00050ECC" w:rsidRPr="00F830B5">
        <w:rPr>
          <w:sz w:val="22"/>
          <w:szCs w:val="22"/>
          <w:lang w:val="uk-UA"/>
        </w:rPr>
        <w:t>GPIO,</w:t>
      </w:r>
      <w:r w:rsidRPr="00F830B5">
        <w:rPr>
          <w:sz w:val="22"/>
          <w:szCs w:val="22"/>
          <w:lang w:val="uk-UA"/>
        </w:rPr>
        <w:t xml:space="preserve"> який знаходиться всередині процесора</w:t>
      </w:r>
      <w:r w:rsidRPr="006141B4">
        <w:rPr>
          <w:lang w:val="uk-UA"/>
        </w:rPr>
        <w:t>.</w:t>
      </w:r>
      <w:r w:rsidR="00050ECC" w:rsidRPr="006141B4">
        <w:rPr>
          <w:lang w:val="uk-UA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06E6819F" w14:textId="77777777" w:rsidTr="3FC69494">
        <w:tc>
          <w:tcPr>
            <w:tcW w:w="9350" w:type="dxa"/>
          </w:tcPr>
          <w:p w14:paraId="34C478D5" w14:textId="3197D779" w:rsidR="000B20C9" w:rsidRPr="006141B4" w:rsidRDefault="3FC69494" w:rsidP="3FC69494">
            <w:pPr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var controller = GpioController.GetDefault();</w:t>
            </w:r>
          </w:p>
          <w:p w14:paraId="02FB89EA" w14:textId="72F1602C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pwmPin = controller.OpenPin(BrainPad.Expansion.GpioPin.Pwm);</w:t>
            </w:r>
          </w:p>
        </w:tc>
      </w:tr>
    </w:tbl>
    <w:p w14:paraId="5407594D" w14:textId="19089ACB" w:rsidR="00B22D18" w:rsidRPr="00F830B5" w:rsidRDefault="00EC3C24" w:rsidP="6606770E">
      <w:pPr>
        <w:rPr>
          <w:sz w:val="22"/>
          <w:szCs w:val="22"/>
          <w:lang w:val="uk-UA"/>
        </w:rPr>
      </w:pPr>
      <w:r w:rsidRPr="00F830B5">
        <w:rPr>
          <w:sz w:val="22"/>
          <w:szCs w:val="22"/>
          <w:lang w:val="uk-UA"/>
        </w:rPr>
        <w:t xml:space="preserve">Контакти (піни) можуть мати функцію, як виходу, так і входу точно так же, як виходи і входи на </w:t>
      </w:r>
      <w:r w:rsidR="6606770E" w:rsidRPr="00F830B5">
        <w:rPr>
          <w:sz w:val="22"/>
          <w:szCs w:val="22"/>
          <w:lang w:val="uk-UA"/>
        </w:rPr>
        <w:t xml:space="preserve">BrainPad. </w:t>
      </w:r>
      <w:r w:rsidRPr="00F830B5">
        <w:rPr>
          <w:sz w:val="22"/>
          <w:szCs w:val="22"/>
          <w:lang w:val="uk-UA"/>
        </w:rPr>
        <w:t xml:space="preserve">Входи подають сигнали у «мозок», а виходи – з «мозку». Приклад вводу – це кнопка, наприклад, кнопки на  </w:t>
      </w:r>
      <w:r w:rsidR="6606770E" w:rsidRPr="00F830B5">
        <w:rPr>
          <w:sz w:val="22"/>
          <w:szCs w:val="22"/>
          <w:lang w:val="uk-UA"/>
        </w:rPr>
        <w:t xml:space="preserve">BrainPad. </w:t>
      </w:r>
      <w:r w:rsidRPr="00F830B5">
        <w:rPr>
          <w:sz w:val="22"/>
          <w:szCs w:val="22"/>
          <w:lang w:val="uk-UA"/>
        </w:rPr>
        <w:t>Прикладом</w:t>
      </w:r>
      <w:r w:rsidR="00F830B5">
        <w:rPr>
          <w:sz w:val="22"/>
          <w:szCs w:val="22"/>
          <w:lang w:val="uk-UA"/>
        </w:rPr>
        <w:t xml:space="preserve"> </w:t>
      </w:r>
      <w:r w:rsidRPr="00F830B5">
        <w:rPr>
          <w:sz w:val="22"/>
          <w:szCs w:val="22"/>
          <w:lang w:val="uk-UA"/>
        </w:rPr>
        <w:t xml:space="preserve">виводу може бути світлодіод. Таким чином, контакт </w:t>
      </w:r>
      <w:r w:rsidR="6606770E" w:rsidRPr="00F830B5">
        <w:rPr>
          <w:sz w:val="22"/>
          <w:szCs w:val="22"/>
          <w:lang w:val="uk-UA"/>
        </w:rPr>
        <w:t xml:space="preserve">PWM </w:t>
      </w:r>
      <w:r w:rsidRPr="00F830B5">
        <w:rPr>
          <w:sz w:val="22"/>
          <w:szCs w:val="22"/>
          <w:lang w:val="uk-UA"/>
        </w:rPr>
        <w:t xml:space="preserve">повинен бути вихідним.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5E700204" w14:textId="77777777" w:rsidTr="3FC69494">
        <w:tc>
          <w:tcPr>
            <w:tcW w:w="9350" w:type="dxa"/>
          </w:tcPr>
          <w:p w14:paraId="38F9B3B5" w14:textId="6693E652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pwmPin.SetDriveMode(GpioPinDriveMode.Output);</w:t>
            </w:r>
          </w:p>
        </w:tc>
      </w:tr>
    </w:tbl>
    <w:p w14:paraId="69F86457" w14:textId="215AE02B" w:rsidR="00E07288" w:rsidRPr="00F830B5" w:rsidRDefault="00E07288" w:rsidP="6606770E">
      <w:pPr>
        <w:rPr>
          <w:sz w:val="22"/>
          <w:szCs w:val="22"/>
          <w:lang w:val="uk-UA"/>
        </w:rPr>
      </w:pPr>
      <w:r w:rsidRPr="00F830B5">
        <w:rPr>
          <w:sz w:val="22"/>
          <w:szCs w:val="22"/>
          <w:lang w:val="uk-UA"/>
        </w:rPr>
        <w:t xml:space="preserve">Тепер можемо встановити </w:t>
      </w:r>
      <w:r w:rsidR="6606770E" w:rsidRPr="00F830B5">
        <w:rPr>
          <w:sz w:val="22"/>
          <w:szCs w:val="22"/>
          <w:lang w:val="uk-UA"/>
        </w:rPr>
        <w:t>(write)</w:t>
      </w:r>
      <w:r w:rsidRPr="00F830B5">
        <w:rPr>
          <w:sz w:val="22"/>
          <w:szCs w:val="22"/>
          <w:lang w:val="uk-UA"/>
        </w:rPr>
        <w:t xml:space="preserve"> рівень на контакті. Рівень може бути вис</w:t>
      </w:r>
      <w:r w:rsidR="00F830B5">
        <w:rPr>
          <w:sz w:val="22"/>
          <w:szCs w:val="22"/>
          <w:lang w:val="uk-UA"/>
        </w:rPr>
        <w:t>ок</w:t>
      </w:r>
      <w:r w:rsidRPr="00F830B5">
        <w:rPr>
          <w:sz w:val="22"/>
          <w:szCs w:val="22"/>
          <w:lang w:val="uk-UA"/>
        </w:rPr>
        <w:t xml:space="preserve">им </w:t>
      </w:r>
      <w:r w:rsidR="6606770E" w:rsidRPr="00F830B5">
        <w:rPr>
          <w:sz w:val="22"/>
          <w:szCs w:val="22"/>
          <w:lang w:val="uk-UA"/>
        </w:rPr>
        <w:t>(high)</w:t>
      </w:r>
      <w:r w:rsidRPr="00F830B5">
        <w:rPr>
          <w:sz w:val="22"/>
          <w:szCs w:val="22"/>
          <w:lang w:val="uk-UA"/>
        </w:rPr>
        <w:t>, що о</w:t>
      </w:r>
      <w:r w:rsidR="00F830B5">
        <w:rPr>
          <w:sz w:val="22"/>
          <w:szCs w:val="22"/>
          <w:lang w:val="uk-UA"/>
        </w:rPr>
        <w:t>з</w:t>
      </w:r>
      <w:r w:rsidRPr="00F830B5">
        <w:rPr>
          <w:sz w:val="22"/>
          <w:szCs w:val="22"/>
          <w:lang w:val="uk-UA"/>
        </w:rPr>
        <w:t xml:space="preserve">начає, що контакт активований, або низьким </w:t>
      </w:r>
      <w:r w:rsidR="6606770E" w:rsidRPr="00F830B5">
        <w:rPr>
          <w:sz w:val="22"/>
          <w:szCs w:val="22"/>
          <w:lang w:val="uk-UA"/>
        </w:rPr>
        <w:t>(low) –</w:t>
      </w:r>
      <w:r w:rsidRPr="00F830B5">
        <w:rPr>
          <w:sz w:val="22"/>
          <w:szCs w:val="22"/>
          <w:lang w:val="uk-UA"/>
        </w:rPr>
        <w:t xml:space="preserve"> контакт відключений. Помістіть це в ци</w:t>
      </w:r>
      <w:r w:rsidR="00F830B5">
        <w:rPr>
          <w:sz w:val="22"/>
          <w:szCs w:val="22"/>
          <w:lang w:val="uk-UA"/>
        </w:rPr>
        <w:t>кл з деякими паузами. Результат</w:t>
      </w:r>
      <w:r w:rsidRPr="00F830B5">
        <w:rPr>
          <w:sz w:val="22"/>
          <w:szCs w:val="22"/>
          <w:lang w:val="uk-UA"/>
        </w:rPr>
        <w:t>ом буде блимаючий світлодіод.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4279D630" w14:textId="77777777" w:rsidTr="3FC69494">
        <w:tc>
          <w:tcPr>
            <w:tcW w:w="9350" w:type="dxa"/>
          </w:tcPr>
          <w:p w14:paraId="44D71824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lastRenderedPageBreak/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0AC5F26D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66F1EECD" w14:textId="41A617A2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pwmPin.Write(GpioPinValue.High);</w:t>
            </w:r>
          </w:p>
          <w:p w14:paraId="6A6318F2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BrainPad.Wait.Seconds(0.1);</w:t>
            </w:r>
          </w:p>
          <w:p w14:paraId="76C0DA05" w14:textId="76F6D9FE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pwmPin.Write(GpioPinValue.Low);</w:t>
            </w:r>
          </w:p>
          <w:p w14:paraId="3EB87241" w14:textId="55FEE386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BrainPad.Wait.Seconds(0.5);</w:t>
            </w:r>
          </w:p>
          <w:p w14:paraId="4503EBCC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571ACA8D" w14:textId="48B73FFD" w:rsidR="00B22D18" w:rsidRPr="00F830B5" w:rsidRDefault="00F830B5" w:rsidP="00B22D18">
      <w:pPr>
        <w:rPr>
          <w:sz w:val="22"/>
          <w:szCs w:val="22"/>
          <w:lang w:val="uk-UA"/>
        </w:rPr>
      </w:pPr>
      <w:r>
        <w:rPr>
          <w:sz w:val="22"/>
          <w:szCs w:val="22"/>
          <w:lang w:val="uk-UA"/>
        </w:rPr>
        <w:t>Пов</w:t>
      </w:r>
      <w:r w:rsidR="00E07288" w:rsidRPr="00F830B5">
        <w:rPr>
          <w:sz w:val="22"/>
          <w:szCs w:val="22"/>
          <w:lang w:val="uk-UA"/>
        </w:rPr>
        <w:t>н</w:t>
      </w:r>
      <w:r>
        <w:rPr>
          <w:sz w:val="22"/>
          <w:szCs w:val="22"/>
          <w:lang w:val="uk-UA"/>
        </w:rPr>
        <w:t>і</w:t>
      </w:r>
      <w:r w:rsidR="00E07288" w:rsidRPr="00F830B5">
        <w:rPr>
          <w:sz w:val="22"/>
          <w:szCs w:val="22"/>
          <w:lang w:val="uk-UA"/>
        </w:rPr>
        <w:t>стю програма повинна виглядати ось так: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100B209F" w14:textId="77777777" w:rsidTr="3FC69494">
        <w:tc>
          <w:tcPr>
            <w:tcW w:w="9350" w:type="dxa"/>
          </w:tcPr>
          <w:p w14:paraId="39D95844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static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void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Main() </w:t>
            </w:r>
          </w:p>
          <w:p w14:paraId="621C08C2" w14:textId="3DEFF921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{</w:t>
            </w:r>
          </w:p>
          <w:p w14:paraId="3A353092" w14:textId="6E590553" w:rsidR="009B2A10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var controller = GpioController.GetDefault();</w:t>
            </w:r>
          </w:p>
          <w:p w14:paraId="6888F56F" w14:textId="70731ECC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var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pwmPin = controller.OpenPin(BrainPad.Expansion.GpioPin.Pwm);</w:t>
            </w:r>
          </w:p>
          <w:p w14:paraId="0B7165E2" w14:textId="77777777" w:rsidR="009B2A10" w:rsidRPr="006141B4" w:rsidRDefault="009B2A10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693C7FEF" w14:textId="456D29CD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pwmPin.SetDriveMode(GpioPinDriveMode.Output);</w:t>
            </w:r>
          </w:p>
          <w:p w14:paraId="5104E125" w14:textId="77777777" w:rsidR="00B22D18" w:rsidRPr="006141B4" w:rsidRDefault="00B22D18" w:rsidP="00C40311">
            <w:pPr>
              <w:autoSpaceDE w:val="0"/>
              <w:autoSpaceDN w:val="0"/>
              <w:adjustRightInd w:val="0"/>
              <w:spacing w:before="0"/>
              <w:rPr>
                <w:rFonts w:ascii="Consolas" w:hAnsi="Consolas" w:cs="Consolas"/>
                <w:color w:val="000000"/>
                <w:sz w:val="19"/>
                <w:szCs w:val="19"/>
                <w:lang w:val="uk-UA"/>
              </w:rPr>
            </w:pPr>
          </w:p>
          <w:p w14:paraId="433E22CE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while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(</w:t>
            </w:r>
            <w:r w:rsidRPr="006141B4">
              <w:rPr>
                <w:rFonts w:ascii="Consolas" w:eastAsia="Consolas" w:hAnsi="Consolas" w:cs="Consolas"/>
                <w:color w:val="0000FF"/>
                <w:sz w:val="19"/>
                <w:szCs w:val="19"/>
                <w:lang w:val="uk-UA"/>
              </w:rPr>
              <w:t>true</w:t>
            </w: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) </w:t>
            </w:r>
          </w:p>
          <w:p w14:paraId="41CA14EC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{</w:t>
            </w:r>
          </w:p>
          <w:p w14:paraId="009184A5" w14:textId="73C83273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pwmPin.Write(GpioPinValue.High);</w:t>
            </w:r>
          </w:p>
          <w:p w14:paraId="699A586C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BrainPad.Wait.Seconds(0.1);</w:t>
            </w:r>
          </w:p>
          <w:p w14:paraId="613F2710" w14:textId="761D1383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pwmPin.Write(GpioPinValue.Low);</w:t>
            </w:r>
          </w:p>
          <w:p w14:paraId="476FEE92" w14:textId="23B660FC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    BrainPad.Wait.Seconds(0.5);</w:t>
            </w:r>
          </w:p>
          <w:p w14:paraId="2C20390C" w14:textId="77777777" w:rsidR="00B22D18" w:rsidRPr="006141B4" w:rsidRDefault="3FC69494" w:rsidP="3FC69494">
            <w:pPr>
              <w:autoSpaceDE w:val="0"/>
              <w:autoSpaceDN w:val="0"/>
              <w:adjustRightInd w:val="0"/>
              <w:spacing w:before="0"/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 xml:space="preserve">    }</w:t>
            </w:r>
          </w:p>
          <w:p w14:paraId="6B394B50" w14:textId="77777777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}</w:t>
            </w:r>
          </w:p>
        </w:tc>
      </w:tr>
    </w:tbl>
    <w:p w14:paraId="15EF1E40" w14:textId="01159F9F" w:rsidR="00B22D18" w:rsidRPr="00F830B5" w:rsidRDefault="00CB15B7" w:rsidP="6606770E">
      <w:pPr>
        <w:rPr>
          <w:sz w:val="22"/>
          <w:szCs w:val="22"/>
          <w:lang w:val="uk-UA"/>
        </w:rPr>
      </w:pPr>
      <w:r w:rsidRPr="00F830B5">
        <w:rPr>
          <w:sz w:val="22"/>
          <w:szCs w:val="22"/>
          <w:lang w:val="uk-UA"/>
        </w:rPr>
        <w:t xml:space="preserve">Підключення кнопки аналогічне, за виключенням того, що вивід повинен бути входом замість виходу. Не вдаючись у подробиці, додамо, що контакт повинен бути входом з підтягуванням. Це утримує пін на рівні </w:t>
      </w:r>
      <w:r w:rsidR="6606770E" w:rsidRPr="00F830B5">
        <w:rPr>
          <w:sz w:val="22"/>
          <w:szCs w:val="22"/>
          <w:lang w:val="uk-UA"/>
        </w:rPr>
        <w:t xml:space="preserve">high </w:t>
      </w:r>
      <w:r w:rsidRPr="00F830B5">
        <w:rPr>
          <w:sz w:val="22"/>
          <w:szCs w:val="22"/>
          <w:lang w:val="uk-UA"/>
        </w:rPr>
        <w:t xml:space="preserve">доти, доки не буде натиснута кнопка.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2D18" w:rsidRPr="006141B4" w14:paraId="6513C1E3" w14:textId="77777777" w:rsidTr="3FC69494">
        <w:tc>
          <w:tcPr>
            <w:tcW w:w="9350" w:type="dxa"/>
          </w:tcPr>
          <w:p w14:paraId="1168305B" w14:textId="63BC4781" w:rsidR="00B22D18" w:rsidRPr="006141B4" w:rsidRDefault="3FC69494" w:rsidP="00C40311">
            <w:pPr>
              <w:rPr>
                <w:lang w:val="uk-UA"/>
              </w:rPr>
            </w:pPr>
            <w:r w:rsidRPr="006141B4">
              <w:rPr>
                <w:rFonts w:ascii="Consolas" w:eastAsia="Consolas" w:hAnsi="Consolas" w:cs="Consolas"/>
                <w:color w:val="000000" w:themeColor="text1"/>
                <w:sz w:val="19"/>
                <w:szCs w:val="19"/>
                <w:lang w:val="uk-UA"/>
              </w:rPr>
              <w:t>pwmPin.SetDriveMode(GpioPinDriveMode.InputPullUp);</w:t>
            </w:r>
          </w:p>
        </w:tc>
      </w:tr>
    </w:tbl>
    <w:p w14:paraId="1E37320D" w14:textId="47599557" w:rsidR="00B22D18" w:rsidRPr="00F830B5" w:rsidRDefault="00CB15B7" w:rsidP="001A6C3A">
      <w:pPr>
        <w:rPr>
          <w:sz w:val="22"/>
          <w:szCs w:val="22"/>
          <w:lang w:val="uk-UA"/>
        </w:rPr>
      </w:pPr>
      <w:r w:rsidRPr="00F830B5">
        <w:rPr>
          <w:sz w:val="22"/>
          <w:szCs w:val="22"/>
          <w:lang w:val="uk-UA"/>
        </w:rPr>
        <w:t xml:space="preserve">Не потрібно додавати резистори до кнопки. Просто підключіть кнопки між одним з </w:t>
      </w:r>
      <w:r w:rsidR="00AA084F" w:rsidRPr="00F830B5">
        <w:rPr>
          <w:sz w:val="22"/>
          <w:szCs w:val="22"/>
          <w:lang w:val="uk-UA"/>
        </w:rPr>
        <w:t xml:space="preserve">GPIO </w:t>
      </w:r>
      <w:r w:rsidRPr="00F830B5">
        <w:rPr>
          <w:sz w:val="22"/>
          <w:szCs w:val="22"/>
          <w:lang w:val="uk-UA"/>
        </w:rPr>
        <w:t>і</w:t>
      </w:r>
      <w:r w:rsidR="00AA084F" w:rsidRPr="00F830B5">
        <w:rPr>
          <w:sz w:val="22"/>
          <w:szCs w:val="22"/>
          <w:lang w:val="uk-UA"/>
        </w:rPr>
        <w:t xml:space="preserve"> GND</w:t>
      </w:r>
      <w:r w:rsidRPr="00F830B5">
        <w:rPr>
          <w:sz w:val="22"/>
          <w:szCs w:val="22"/>
          <w:lang w:val="uk-UA"/>
        </w:rPr>
        <w:t xml:space="preserve">-контактами. </w:t>
      </w:r>
    </w:p>
    <w:p w14:paraId="4687DC69" w14:textId="47651F2F" w:rsidR="00B22D18" w:rsidRPr="006141B4" w:rsidRDefault="00CB15B7" w:rsidP="008B17F8">
      <w:pPr>
        <w:pStyle w:val="Heading2"/>
        <w:rPr>
          <w:lang w:val="uk-UA"/>
        </w:rPr>
      </w:pPr>
      <w:bookmarkStart w:id="36" w:name="_Toc532166202"/>
      <w:r w:rsidRPr="006141B4">
        <w:rPr>
          <w:lang w:val="uk-UA"/>
        </w:rPr>
        <w:t>висновки</w:t>
      </w:r>
      <w:bookmarkEnd w:id="36"/>
    </w:p>
    <w:p w14:paraId="6A802253" w14:textId="557CB068" w:rsidR="1E389313" w:rsidRPr="00F830B5" w:rsidRDefault="00F830B5" w:rsidP="6606770E">
      <w:pPr>
        <w:rPr>
          <w:sz w:val="22"/>
          <w:szCs w:val="22"/>
          <w:lang w:val="uk-UA"/>
        </w:rPr>
      </w:pPr>
      <w:r>
        <w:rPr>
          <w:sz w:val="22"/>
          <w:szCs w:val="22"/>
          <w:lang w:val="uk-UA"/>
        </w:rPr>
        <w:t>TinyCLR OS від</w:t>
      </w:r>
      <w:r w:rsidR="6606770E" w:rsidRPr="00F830B5">
        <w:rPr>
          <w:sz w:val="22"/>
          <w:szCs w:val="22"/>
          <w:lang w:val="uk-UA"/>
        </w:rPr>
        <w:t xml:space="preserve"> GHI Electronics </w:t>
      </w:r>
      <w:r>
        <w:rPr>
          <w:sz w:val="22"/>
          <w:szCs w:val="22"/>
          <w:lang w:val="uk-UA"/>
        </w:rPr>
        <w:t xml:space="preserve">пропонує дійсно професійний рівень програмування для </w:t>
      </w:r>
      <w:r w:rsidR="6606770E" w:rsidRPr="00F830B5">
        <w:rPr>
          <w:sz w:val="22"/>
          <w:szCs w:val="22"/>
          <w:lang w:val="uk-UA"/>
        </w:rPr>
        <w:t xml:space="preserve">BrainPad. </w:t>
      </w:r>
      <w:r>
        <w:rPr>
          <w:sz w:val="22"/>
          <w:szCs w:val="22"/>
          <w:lang w:val="uk-UA"/>
        </w:rPr>
        <w:t>Знання, які ви отримаєте , будуть вам корисні для програмування будь-якого пристрою – від телефону до комп’ютера. І все це спрощується завдяки використанню TinyCLR Operating System і</w:t>
      </w:r>
      <w:r w:rsidR="6606770E" w:rsidRPr="00F830B5">
        <w:rPr>
          <w:sz w:val="22"/>
          <w:szCs w:val="22"/>
          <w:lang w:val="uk-UA"/>
        </w:rPr>
        <w:t xml:space="preserve"> Microsoft .NET Framework.</w:t>
      </w:r>
    </w:p>
    <w:p w14:paraId="40734662" w14:textId="31F3829C" w:rsidR="009169E8" w:rsidRPr="006141B4" w:rsidRDefault="00926510" w:rsidP="00962122">
      <w:pPr>
        <w:pStyle w:val="Heading2"/>
        <w:pageBreakBefore/>
        <w:rPr>
          <w:lang w:val="uk-UA"/>
        </w:rPr>
      </w:pPr>
      <w:bookmarkStart w:id="37" w:name="_Toc532166203"/>
      <w:r w:rsidRPr="006141B4">
        <w:rPr>
          <w:lang w:val="uk-UA"/>
        </w:rPr>
        <w:lastRenderedPageBreak/>
        <w:t>Розширення можливостей</w:t>
      </w:r>
      <w:bookmarkEnd w:id="37"/>
    </w:p>
    <w:p w14:paraId="17A5386B" w14:textId="77777777" w:rsidR="00926510" w:rsidRPr="008B5E4F" w:rsidRDefault="00926510" w:rsidP="009169E8">
      <w:pPr>
        <w:rPr>
          <w:sz w:val="22"/>
          <w:szCs w:val="22"/>
          <w:lang w:val="uk-UA"/>
        </w:rPr>
      </w:pPr>
      <w:r w:rsidRPr="008B5E4F">
        <w:rPr>
          <w:sz w:val="22"/>
          <w:szCs w:val="22"/>
          <w:lang w:val="uk-UA"/>
        </w:rPr>
        <w:t xml:space="preserve">Додаткові контакти на </w:t>
      </w:r>
      <w:r w:rsidR="004D0BD2" w:rsidRPr="008B5E4F">
        <w:rPr>
          <w:sz w:val="22"/>
          <w:szCs w:val="22"/>
          <w:lang w:val="uk-UA"/>
        </w:rPr>
        <w:t xml:space="preserve">BrainPad </w:t>
      </w:r>
      <w:r w:rsidRPr="008B5E4F">
        <w:rPr>
          <w:sz w:val="22"/>
          <w:szCs w:val="22"/>
          <w:lang w:val="uk-UA"/>
        </w:rPr>
        <w:t>відкривають цілий світ можливостей. Тут ми перелічимо деякі варіанти, щоби ви могли подумати про те, що  можливо.</w:t>
      </w:r>
    </w:p>
    <w:p w14:paraId="12D91B8B" w14:textId="53E4B5B1" w:rsidR="009169E8" w:rsidRPr="006141B4" w:rsidRDefault="3FC69494" w:rsidP="009169E8">
      <w:pPr>
        <w:pStyle w:val="Heading3"/>
        <w:keepNext/>
        <w:rPr>
          <w:lang w:val="uk-UA"/>
        </w:rPr>
      </w:pPr>
      <w:bookmarkStart w:id="38" w:name="_Toc532166204"/>
      <w:r w:rsidRPr="006141B4">
        <w:rPr>
          <w:lang w:val="uk-UA"/>
        </w:rPr>
        <w:t>MikroElektronika Click Boards</w:t>
      </w:r>
      <w:r w:rsidRPr="006141B4">
        <w:rPr>
          <w:vertAlign w:val="superscript"/>
          <w:lang w:val="uk-UA"/>
        </w:rPr>
        <w:t>TM</w:t>
      </w:r>
      <w:bookmarkEnd w:id="38"/>
    </w:p>
    <w:p w14:paraId="2E026822" w14:textId="7408C321" w:rsidR="009169E8" w:rsidRPr="008B5E4F" w:rsidRDefault="6606770E" w:rsidP="6606770E">
      <w:pPr>
        <w:rPr>
          <w:sz w:val="22"/>
          <w:szCs w:val="22"/>
          <w:lang w:val="uk-UA"/>
        </w:rPr>
      </w:pPr>
      <w:r w:rsidRPr="008B5E4F">
        <w:rPr>
          <w:sz w:val="22"/>
          <w:szCs w:val="22"/>
          <w:lang w:val="uk-UA"/>
        </w:rPr>
        <w:t xml:space="preserve">MikroElektronika </w:t>
      </w:r>
      <w:r w:rsidR="00C714A2" w:rsidRPr="008B5E4F">
        <w:rPr>
          <w:sz w:val="22"/>
          <w:szCs w:val="22"/>
          <w:lang w:val="uk-UA"/>
        </w:rPr>
        <w:t xml:space="preserve">пропонує сотні невеликих модулів </w:t>
      </w:r>
      <w:r w:rsidRPr="008B5E4F">
        <w:rPr>
          <w:sz w:val="22"/>
          <w:szCs w:val="22"/>
          <w:lang w:val="uk-UA"/>
        </w:rPr>
        <w:t xml:space="preserve">(click module), </w:t>
      </w:r>
      <w:r w:rsidR="00C714A2" w:rsidRPr="008B5E4F">
        <w:rPr>
          <w:sz w:val="22"/>
          <w:szCs w:val="22"/>
          <w:lang w:val="uk-UA"/>
        </w:rPr>
        <w:t xml:space="preserve">які підключаються напряму до </w:t>
      </w:r>
      <w:r w:rsidRPr="008B5E4F">
        <w:rPr>
          <w:sz w:val="22"/>
          <w:szCs w:val="22"/>
          <w:lang w:val="uk-UA"/>
        </w:rPr>
        <w:t>BrainPad.</w:t>
      </w:r>
      <w:r w:rsidR="00C714A2" w:rsidRPr="008B5E4F">
        <w:rPr>
          <w:sz w:val="22"/>
          <w:szCs w:val="22"/>
          <w:lang w:val="uk-UA"/>
        </w:rPr>
        <w:t xml:space="preserve"> Модулі включають в себе прості датчики, наприклад, для вимірювання вологості і температури. Існують і складніші пристрої, такі як розпізнавання г</w:t>
      </w:r>
      <w:r w:rsidR="008B5E4F">
        <w:rPr>
          <w:sz w:val="22"/>
          <w:szCs w:val="22"/>
          <w:lang w:val="uk-UA"/>
        </w:rPr>
        <w:t>о</w:t>
      </w:r>
      <w:r w:rsidR="00C714A2" w:rsidRPr="008B5E4F">
        <w:rPr>
          <w:sz w:val="22"/>
          <w:szCs w:val="22"/>
          <w:lang w:val="uk-UA"/>
        </w:rPr>
        <w:t>лосу і модулі електрокардіограми. Існує також безліч керованих</w:t>
      </w:r>
      <w:r w:rsidR="008B5E4F">
        <w:rPr>
          <w:sz w:val="22"/>
          <w:szCs w:val="22"/>
          <w:lang w:val="uk-UA"/>
        </w:rPr>
        <w:t xml:space="preserve"> </w:t>
      </w:r>
      <w:r w:rsidR="00C714A2" w:rsidRPr="008B5E4F">
        <w:rPr>
          <w:sz w:val="22"/>
          <w:szCs w:val="22"/>
          <w:lang w:val="uk-UA"/>
        </w:rPr>
        <w:t xml:space="preserve">модулів для керування двигуном і цифровим освітленням. Ви зможете знайти їх на цьому веб-сайті </w:t>
      </w:r>
      <w:hyperlink r:id="rId126">
        <w:r w:rsidRPr="008B5E4F">
          <w:rPr>
            <w:rStyle w:val="Hyperlink"/>
            <w:sz w:val="22"/>
            <w:szCs w:val="22"/>
            <w:lang w:val="uk-UA"/>
          </w:rPr>
          <w:t>https://www.mikroe.com/click</w:t>
        </w:r>
      </w:hyperlink>
      <w:r w:rsidRPr="008B5E4F">
        <w:rPr>
          <w:sz w:val="22"/>
          <w:szCs w:val="22"/>
          <w:lang w:val="uk-UA"/>
        </w:rPr>
        <w:t>.</w:t>
      </w:r>
    </w:p>
    <w:p w14:paraId="2D61A284" w14:textId="77777777" w:rsidR="009169E8" w:rsidRPr="006141B4" w:rsidRDefault="009169E8" w:rsidP="009169E8">
      <w:pPr>
        <w:jc w:val="center"/>
        <w:rPr>
          <w:lang w:val="uk-UA"/>
        </w:rPr>
      </w:pPr>
      <w:r w:rsidRPr="006141B4">
        <w:rPr>
          <w:noProof/>
        </w:rPr>
        <w:drawing>
          <wp:inline distT="0" distB="0" distL="0" distR="0" wp14:anchorId="074CC3F7" wp14:editId="27069686">
            <wp:extent cx="4919599" cy="2679405"/>
            <wp:effectExtent l="38100" t="38100" r="90805" b="102235"/>
            <wp:docPr id="5" name="Picture 5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38" r="13051" b="30021"/>
                    <a:stretch/>
                  </pic:blipFill>
                  <pic:spPr bwMode="auto">
                    <a:xfrm>
                      <a:off x="0" y="0"/>
                      <a:ext cx="4929339" cy="268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F79964" w14:textId="523D437C" w:rsidR="00C714A2" w:rsidRPr="008B5E4F" w:rsidRDefault="00C714A2" w:rsidP="009169E8">
      <w:pPr>
        <w:rPr>
          <w:sz w:val="22"/>
          <w:szCs w:val="22"/>
          <w:lang w:val="uk-UA"/>
        </w:rPr>
      </w:pPr>
      <w:r w:rsidRPr="008B5E4F">
        <w:rPr>
          <w:noProof/>
          <w:sz w:val="22"/>
          <w:szCs w:val="22"/>
        </w:rPr>
        <w:lastRenderedPageBreak/>
        <w:drawing>
          <wp:anchor distT="0" distB="0" distL="114300" distR="114300" simplePos="0" relativeHeight="251658248" behindDoc="0" locked="0" layoutInCell="1" allowOverlap="1" wp14:anchorId="42C96A92" wp14:editId="29CF61BA">
            <wp:simplePos x="0" y="0"/>
            <wp:positionH relativeFrom="margin">
              <wp:align>center</wp:align>
            </wp:positionH>
            <wp:positionV relativeFrom="paragraph">
              <wp:posOffset>639445</wp:posOffset>
            </wp:positionV>
            <wp:extent cx="3813048" cy="2670048"/>
            <wp:effectExtent l="38100" t="38100" r="92710" b="92710"/>
            <wp:wrapTopAndBottom/>
            <wp:docPr id="32470322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3048" cy="267004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5E4F">
        <w:rPr>
          <w:sz w:val="22"/>
          <w:szCs w:val="22"/>
          <w:lang w:val="uk-UA"/>
        </w:rPr>
        <w:t>У цьому прикладі прое</w:t>
      </w:r>
      <w:r w:rsidR="008B5E4F">
        <w:rPr>
          <w:sz w:val="22"/>
          <w:szCs w:val="22"/>
          <w:lang w:val="uk-UA"/>
        </w:rPr>
        <w:t>кту ми створили лінійний годиннк</w:t>
      </w:r>
      <w:r w:rsidRPr="008B5E4F">
        <w:rPr>
          <w:sz w:val="22"/>
          <w:szCs w:val="22"/>
          <w:lang w:val="uk-UA"/>
        </w:rPr>
        <w:t xml:space="preserve">е, який використовують </w:t>
      </w:r>
      <w:r w:rsidR="00183B32" w:rsidRPr="008B5E4F">
        <w:rPr>
          <w:sz w:val="22"/>
          <w:szCs w:val="22"/>
          <w:lang w:val="uk-UA"/>
        </w:rPr>
        <w:t xml:space="preserve">click module </w:t>
      </w:r>
      <w:r w:rsidRPr="008B5E4F">
        <w:rPr>
          <w:sz w:val="22"/>
          <w:szCs w:val="22"/>
          <w:lang w:val="uk-UA"/>
        </w:rPr>
        <w:t xml:space="preserve">з функцією </w:t>
      </w:r>
      <w:r w:rsidR="001C6667" w:rsidRPr="008B5E4F">
        <w:rPr>
          <w:sz w:val="22"/>
          <w:szCs w:val="22"/>
          <w:lang w:val="uk-UA"/>
        </w:rPr>
        <w:t xml:space="preserve">(RTC), </w:t>
      </w:r>
      <w:r w:rsidRPr="008B5E4F">
        <w:rPr>
          <w:sz w:val="22"/>
          <w:szCs w:val="22"/>
          <w:lang w:val="uk-UA"/>
        </w:rPr>
        <w:t xml:space="preserve">щоби відслідковувати час навіть коли </w:t>
      </w:r>
      <w:r w:rsidR="001C6667" w:rsidRPr="008B5E4F">
        <w:rPr>
          <w:sz w:val="22"/>
          <w:szCs w:val="22"/>
          <w:lang w:val="uk-UA"/>
        </w:rPr>
        <w:t xml:space="preserve">BrainPad </w:t>
      </w:r>
      <w:r w:rsidRPr="008B5E4F">
        <w:rPr>
          <w:sz w:val="22"/>
          <w:szCs w:val="22"/>
          <w:lang w:val="uk-UA"/>
        </w:rPr>
        <w:t>не підключений (</w:t>
      </w:r>
      <w:hyperlink r:id="rId129">
        <w:r w:rsidRPr="008B5E4F">
          <w:rPr>
            <w:rStyle w:val="Hyperlink"/>
            <w:sz w:val="22"/>
            <w:szCs w:val="22"/>
            <w:lang w:val="uk-UA"/>
          </w:rPr>
          <w:t>https://docs.brainpad.com/projects/linear-clock.html</w:t>
        </w:r>
      </w:hyperlink>
      <w:r w:rsidRPr="008B5E4F">
        <w:rPr>
          <w:sz w:val="22"/>
          <w:szCs w:val="22"/>
          <w:lang w:val="uk-UA"/>
        </w:rPr>
        <w:t>).</w:t>
      </w:r>
    </w:p>
    <w:p w14:paraId="63B80EB8" w14:textId="3410395D" w:rsidR="00C714A2" w:rsidRPr="006141B4" w:rsidRDefault="00C714A2" w:rsidP="009169E8">
      <w:pPr>
        <w:rPr>
          <w:lang w:val="uk-UA"/>
        </w:rPr>
      </w:pPr>
    </w:p>
    <w:p w14:paraId="15A46458" w14:textId="4AC48FA1" w:rsidR="009169E8" w:rsidRPr="006141B4" w:rsidRDefault="009169E8" w:rsidP="009169E8">
      <w:pPr>
        <w:rPr>
          <w:lang w:val="uk-UA"/>
        </w:rPr>
      </w:pPr>
    </w:p>
    <w:p w14:paraId="5EAA34E5" w14:textId="585F0576" w:rsidR="009169E8" w:rsidRPr="006141B4" w:rsidRDefault="009169E8" w:rsidP="009169E8">
      <w:pPr>
        <w:pStyle w:val="Heading3"/>
        <w:keepNext/>
        <w:rPr>
          <w:lang w:val="uk-UA"/>
        </w:rPr>
      </w:pPr>
      <w:bookmarkStart w:id="39" w:name="_Toc532166205"/>
      <w:r w:rsidRPr="006141B4">
        <w:rPr>
          <w:noProof/>
        </w:rPr>
        <w:drawing>
          <wp:anchor distT="0" distB="0" distL="114300" distR="114300" simplePos="0" relativeHeight="251658247" behindDoc="0" locked="0" layoutInCell="1" allowOverlap="1" wp14:anchorId="582D3124" wp14:editId="58C31CED">
            <wp:simplePos x="0" y="0"/>
            <wp:positionH relativeFrom="margin">
              <wp:align>center</wp:align>
            </wp:positionH>
            <wp:positionV relativeFrom="paragraph">
              <wp:posOffset>297180</wp:posOffset>
            </wp:positionV>
            <wp:extent cx="4453128" cy="3364992"/>
            <wp:effectExtent l="38100" t="38100" r="100330" b="102235"/>
            <wp:wrapTopAndBottom/>
            <wp:docPr id="1428008190" name="picture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128" cy="33649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41B4">
        <w:rPr>
          <w:lang w:val="uk-UA"/>
        </w:rPr>
        <w:t>Elenco</w:t>
      </w:r>
      <w:r w:rsidR="00615989" w:rsidRPr="006141B4">
        <w:rPr>
          <w:lang w:val="uk-UA"/>
        </w:rPr>
        <w:t>®</w:t>
      </w:r>
      <w:r w:rsidRPr="006141B4">
        <w:rPr>
          <w:lang w:val="uk-UA"/>
        </w:rPr>
        <w:t xml:space="preserve"> Snap Circuits</w:t>
      </w:r>
      <w:r w:rsidR="00615989" w:rsidRPr="006141B4">
        <w:rPr>
          <w:lang w:val="uk-UA"/>
        </w:rPr>
        <w:t>®</w:t>
      </w:r>
      <w:bookmarkEnd w:id="39"/>
    </w:p>
    <w:p w14:paraId="6C574F59" w14:textId="42A0014A" w:rsidR="00C714A2" w:rsidRPr="008B5E4F" w:rsidRDefault="00C714A2" w:rsidP="00183B32">
      <w:pPr>
        <w:rPr>
          <w:sz w:val="22"/>
          <w:szCs w:val="22"/>
          <w:lang w:val="uk-UA"/>
        </w:rPr>
      </w:pPr>
      <w:r w:rsidRPr="008B5E4F">
        <w:rPr>
          <w:sz w:val="22"/>
          <w:szCs w:val="22"/>
          <w:lang w:val="uk-UA"/>
        </w:rPr>
        <w:t xml:space="preserve">Одна із найпопулярніших платформ для вивчення електроніки називається </w:t>
      </w:r>
      <w:r w:rsidR="00183B32" w:rsidRPr="008B5E4F">
        <w:rPr>
          <w:sz w:val="22"/>
          <w:szCs w:val="22"/>
          <w:lang w:val="uk-UA"/>
        </w:rPr>
        <w:t>Snap Circuits</w:t>
      </w:r>
      <w:r w:rsidRPr="008B5E4F">
        <w:rPr>
          <w:sz w:val="22"/>
          <w:szCs w:val="22"/>
          <w:lang w:val="uk-UA"/>
        </w:rPr>
        <w:t xml:space="preserve"> (виробництво </w:t>
      </w:r>
      <w:r w:rsidR="00183B32" w:rsidRPr="008B5E4F">
        <w:rPr>
          <w:sz w:val="22"/>
          <w:szCs w:val="22"/>
          <w:lang w:val="uk-UA"/>
        </w:rPr>
        <w:t>Elenco (https://www.elenco.com)</w:t>
      </w:r>
      <w:r w:rsidRPr="008B5E4F">
        <w:rPr>
          <w:sz w:val="22"/>
          <w:szCs w:val="22"/>
          <w:lang w:val="uk-UA"/>
        </w:rPr>
        <w:t>)</w:t>
      </w:r>
      <w:r w:rsidR="00183B32" w:rsidRPr="008B5E4F">
        <w:rPr>
          <w:sz w:val="22"/>
          <w:szCs w:val="22"/>
          <w:lang w:val="uk-UA"/>
        </w:rPr>
        <w:t xml:space="preserve">. </w:t>
      </w:r>
      <w:r w:rsidRPr="008B5E4F">
        <w:rPr>
          <w:sz w:val="22"/>
          <w:szCs w:val="22"/>
          <w:lang w:val="uk-UA"/>
        </w:rPr>
        <w:t>Ці популярні набори можна знайти в</w:t>
      </w:r>
      <w:r w:rsidR="008B5E4F">
        <w:rPr>
          <w:sz w:val="22"/>
          <w:szCs w:val="22"/>
          <w:lang w:val="uk-UA"/>
        </w:rPr>
        <w:t xml:space="preserve"> </w:t>
      </w:r>
      <w:r w:rsidRPr="008B5E4F">
        <w:rPr>
          <w:sz w:val="22"/>
          <w:szCs w:val="22"/>
          <w:lang w:val="uk-UA"/>
        </w:rPr>
        <w:t>інтернет-</w:t>
      </w:r>
      <w:r w:rsidRPr="008B5E4F">
        <w:rPr>
          <w:sz w:val="22"/>
          <w:szCs w:val="22"/>
          <w:lang w:val="uk-UA"/>
        </w:rPr>
        <w:lastRenderedPageBreak/>
        <w:t>магазинах для радіоаматорів. Включають вони в себе різні електронні компоненти й інструкції для створення безлічі різноманітних проектів.</w:t>
      </w:r>
    </w:p>
    <w:p w14:paraId="471D2F19" w14:textId="42979A68" w:rsidR="009169E8" w:rsidRPr="008B5E4F" w:rsidRDefault="009169E8" w:rsidP="009169E8">
      <w:pPr>
        <w:rPr>
          <w:sz w:val="22"/>
          <w:szCs w:val="22"/>
          <w:lang w:val="uk-UA"/>
        </w:rPr>
      </w:pPr>
      <w:r w:rsidRPr="008B5E4F">
        <w:rPr>
          <w:noProof/>
          <w:sz w:val="22"/>
          <w:szCs w:val="22"/>
        </w:rPr>
        <w:drawing>
          <wp:anchor distT="0" distB="0" distL="114300" distR="114300" simplePos="0" relativeHeight="251658249" behindDoc="0" locked="0" layoutInCell="1" allowOverlap="1" wp14:anchorId="50398AAF" wp14:editId="4A8A4C91">
            <wp:simplePos x="0" y="0"/>
            <wp:positionH relativeFrom="column">
              <wp:align>center</wp:align>
            </wp:positionH>
            <wp:positionV relativeFrom="paragraph">
              <wp:posOffset>536575</wp:posOffset>
            </wp:positionV>
            <wp:extent cx="3995928" cy="3199053"/>
            <wp:effectExtent l="0" t="0" r="5080" b="190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928" cy="3199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4A2" w:rsidRPr="008B5E4F">
        <w:rPr>
          <w:sz w:val="22"/>
          <w:szCs w:val="22"/>
          <w:lang w:val="uk-UA"/>
        </w:rPr>
        <w:t xml:space="preserve">З </w:t>
      </w:r>
      <w:r w:rsidR="00EB6137" w:rsidRPr="008B5E4F">
        <w:rPr>
          <w:sz w:val="22"/>
          <w:szCs w:val="22"/>
          <w:lang w:val="uk-UA"/>
        </w:rPr>
        <w:t xml:space="preserve">BrainPad </w:t>
      </w:r>
      <w:r w:rsidR="00C714A2" w:rsidRPr="008B5E4F">
        <w:rPr>
          <w:sz w:val="22"/>
          <w:szCs w:val="22"/>
          <w:lang w:val="uk-UA"/>
        </w:rPr>
        <w:t>ви можете додати інтелект і запрограмувати свої проекти з електроніки. Цей приклад проекту представляє</w:t>
      </w:r>
      <w:r w:rsidR="008B5E4F">
        <w:rPr>
          <w:sz w:val="22"/>
          <w:szCs w:val="22"/>
          <w:lang w:val="uk-UA"/>
        </w:rPr>
        <w:t xml:space="preserve"> </w:t>
      </w:r>
      <w:r w:rsidR="00C714A2" w:rsidRPr="008B5E4F">
        <w:rPr>
          <w:sz w:val="22"/>
          <w:szCs w:val="22"/>
          <w:lang w:val="uk-UA"/>
        </w:rPr>
        <w:t xml:space="preserve">собою таймер </w:t>
      </w:r>
      <w:r w:rsidR="008B5E4F" w:rsidRPr="008B5E4F">
        <w:rPr>
          <w:sz w:val="22"/>
          <w:szCs w:val="22"/>
          <w:lang w:val="uk-UA"/>
        </w:rPr>
        <w:t>зворотного</w:t>
      </w:r>
      <w:r w:rsidR="00C714A2" w:rsidRPr="008B5E4F">
        <w:rPr>
          <w:sz w:val="22"/>
          <w:szCs w:val="22"/>
          <w:lang w:val="uk-UA"/>
        </w:rPr>
        <w:t xml:space="preserve"> відліку, що запускає </w:t>
      </w:r>
      <w:r w:rsidR="008B5E4F" w:rsidRPr="008B5E4F">
        <w:rPr>
          <w:sz w:val="22"/>
          <w:szCs w:val="22"/>
          <w:lang w:val="uk-UA"/>
        </w:rPr>
        <w:t>пропелер</w:t>
      </w:r>
      <w:r w:rsidR="00C714A2" w:rsidRPr="008B5E4F">
        <w:rPr>
          <w:sz w:val="22"/>
          <w:szCs w:val="22"/>
          <w:lang w:val="uk-UA"/>
        </w:rPr>
        <w:t xml:space="preserve">. Рекомендуємо подивитись відео. Це один із наших фаворитів </w:t>
      </w:r>
      <w:r w:rsidRPr="008B5E4F">
        <w:rPr>
          <w:sz w:val="22"/>
          <w:szCs w:val="22"/>
          <w:lang w:val="uk-UA"/>
        </w:rPr>
        <w:t>(</w:t>
      </w:r>
      <w:hyperlink r:id="rId132">
        <w:r w:rsidRPr="008B5E4F">
          <w:rPr>
            <w:rStyle w:val="Hyperlink"/>
            <w:sz w:val="22"/>
            <w:szCs w:val="22"/>
            <w:lang w:val="uk-UA"/>
          </w:rPr>
          <w:t>https://docs.brainpad.com/projects/lift-off.html</w:t>
        </w:r>
      </w:hyperlink>
      <w:r w:rsidRPr="008B5E4F">
        <w:rPr>
          <w:sz w:val="22"/>
          <w:szCs w:val="22"/>
          <w:lang w:val="uk-UA"/>
        </w:rPr>
        <w:t>).</w:t>
      </w:r>
    </w:p>
    <w:p w14:paraId="54EC3E78" w14:textId="77777777" w:rsidR="00424DA1" w:rsidRPr="006141B4" w:rsidRDefault="00424DA1" w:rsidP="009169E8">
      <w:pPr>
        <w:rPr>
          <w:lang w:val="uk-UA"/>
        </w:rPr>
      </w:pPr>
    </w:p>
    <w:p w14:paraId="5B7DD639" w14:textId="77777777" w:rsidR="009169E8" w:rsidRPr="006141B4" w:rsidRDefault="3FC69494" w:rsidP="009169E8">
      <w:pPr>
        <w:pStyle w:val="Heading3"/>
        <w:keepNext/>
        <w:rPr>
          <w:lang w:val="uk-UA"/>
        </w:rPr>
      </w:pPr>
      <w:bookmarkStart w:id="40" w:name="_Toc532166206"/>
      <w:r w:rsidRPr="006141B4">
        <w:rPr>
          <w:lang w:val="uk-UA"/>
        </w:rPr>
        <w:t>BreadBoards</w:t>
      </w:r>
      <w:bookmarkEnd w:id="40"/>
    </w:p>
    <w:p w14:paraId="7E8186B9" w14:textId="46144ACF" w:rsidR="00F9461A" w:rsidRPr="008B5E4F" w:rsidRDefault="00052298" w:rsidP="00F9461A">
      <w:pPr>
        <w:rPr>
          <w:sz w:val="22"/>
          <w:szCs w:val="22"/>
          <w:lang w:val="uk-UA"/>
        </w:rPr>
      </w:pPr>
      <w:r w:rsidRPr="008B5E4F">
        <w:rPr>
          <w:sz w:val="22"/>
          <w:szCs w:val="22"/>
          <w:lang w:val="uk-UA"/>
        </w:rPr>
        <w:t>Бажаєте проектувати свої електронні</w:t>
      </w:r>
      <w:r w:rsidR="008B5E4F">
        <w:rPr>
          <w:sz w:val="22"/>
          <w:szCs w:val="22"/>
          <w:lang w:val="uk-UA"/>
        </w:rPr>
        <w:t xml:space="preserve"> схеми з нуля так, як це робля</w:t>
      </w:r>
      <w:r w:rsidRPr="008B5E4F">
        <w:rPr>
          <w:sz w:val="22"/>
          <w:szCs w:val="22"/>
          <w:lang w:val="uk-UA"/>
        </w:rPr>
        <w:t xml:space="preserve">ть професійні інженери? Існує багато способів створення схем, які працюють з </w:t>
      </w:r>
      <w:r w:rsidR="00F9461A" w:rsidRPr="008B5E4F">
        <w:rPr>
          <w:sz w:val="22"/>
          <w:szCs w:val="22"/>
          <w:lang w:val="uk-UA"/>
        </w:rPr>
        <w:t xml:space="preserve">BrainPad. </w:t>
      </w:r>
      <w:r w:rsidRPr="008B5E4F">
        <w:rPr>
          <w:sz w:val="22"/>
          <w:szCs w:val="22"/>
          <w:lang w:val="uk-UA"/>
        </w:rPr>
        <w:t xml:space="preserve">І хоча проектування схем потребує більше знань, це дуже творчий і найдешевший спосіб розширити можливості вашого </w:t>
      </w:r>
      <w:r w:rsidR="00F9461A" w:rsidRPr="008B5E4F">
        <w:rPr>
          <w:sz w:val="22"/>
          <w:szCs w:val="22"/>
          <w:lang w:val="uk-UA"/>
        </w:rPr>
        <w:t xml:space="preserve">BrainPad. </w:t>
      </w:r>
      <w:r w:rsidRPr="008B5E4F">
        <w:rPr>
          <w:sz w:val="22"/>
          <w:szCs w:val="22"/>
          <w:lang w:val="uk-UA"/>
        </w:rPr>
        <w:t xml:space="preserve">І це шлях, який принесе вам більше всього знань. </w:t>
      </w:r>
    </w:p>
    <w:p w14:paraId="39160FEA" w14:textId="77777777" w:rsidR="00052298" w:rsidRPr="008B5E4F" w:rsidRDefault="00052298" w:rsidP="6606770E">
      <w:pPr>
        <w:rPr>
          <w:sz w:val="22"/>
          <w:szCs w:val="22"/>
          <w:lang w:val="uk-UA"/>
        </w:rPr>
      </w:pPr>
      <w:r w:rsidRPr="008B5E4F">
        <w:rPr>
          <w:sz w:val="22"/>
          <w:szCs w:val="22"/>
          <w:lang w:val="uk-UA"/>
        </w:rPr>
        <w:t xml:space="preserve">Найпростіший спосіб створювати власні схеми – використовувати </w:t>
      </w:r>
      <w:r w:rsidR="6606770E" w:rsidRPr="008B5E4F">
        <w:rPr>
          <w:sz w:val="22"/>
          <w:szCs w:val="22"/>
          <w:lang w:val="uk-UA"/>
        </w:rPr>
        <w:t xml:space="preserve">bread-boards </w:t>
      </w:r>
      <w:r w:rsidRPr="008B5E4F">
        <w:rPr>
          <w:sz w:val="22"/>
          <w:szCs w:val="22"/>
          <w:lang w:val="uk-UA"/>
        </w:rPr>
        <w:t>макети</w:t>
      </w:r>
      <w:r w:rsidR="6606770E" w:rsidRPr="008B5E4F">
        <w:rPr>
          <w:sz w:val="22"/>
          <w:szCs w:val="22"/>
          <w:lang w:val="uk-UA"/>
        </w:rPr>
        <w:t xml:space="preserve">. </w:t>
      </w:r>
      <w:r w:rsidRPr="008B5E4F">
        <w:rPr>
          <w:sz w:val="22"/>
          <w:szCs w:val="22"/>
          <w:lang w:val="uk-UA"/>
        </w:rPr>
        <w:t xml:space="preserve">Дроти і компоненти просто вставляються в отвори. Макет містить компоненти і з’єднує їх разом електрично. Крім того, це найшвидший спосіб протестувати нову схему і виправити допущені помилки. </w:t>
      </w:r>
    </w:p>
    <w:p w14:paraId="27EDF060" w14:textId="77777777" w:rsidR="009169E8" w:rsidRPr="006141B4" w:rsidRDefault="009169E8" w:rsidP="009169E8">
      <w:pPr>
        <w:jc w:val="center"/>
        <w:rPr>
          <w:lang w:val="uk-UA"/>
        </w:rPr>
      </w:pPr>
      <w:r w:rsidRPr="006141B4">
        <w:rPr>
          <w:noProof/>
        </w:rPr>
        <w:lastRenderedPageBreak/>
        <w:drawing>
          <wp:inline distT="0" distB="0" distL="0" distR="0" wp14:anchorId="36A82D38" wp14:editId="6CDB8F50">
            <wp:extent cx="3810000" cy="2600325"/>
            <wp:effectExtent l="38100" t="38100" r="95250" b="104775"/>
            <wp:docPr id="183699018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6003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CD105E" w14:textId="011D88CB" w:rsidR="00A23F50" w:rsidRPr="008B5E4F" w:rsidRDefault="00A23F50" w:rsidP="6606770E">
      <w:pPr>
        <w:rPr>
          <w:sz w:val="22"/>
          <w:szCs w:val="22"/>
          <w:lang w:val="uk-UA"/>
        </w:rPr>
      </w:pPr>
      <w:r w:rsidRPr="008B5E4F">
        <w:rPr>
          <w:sz w:val="22"/>
          <w:szCs w:val="22"/>
          <w:lang w:val="uk-UA"/>
        </w:rPr>
        <w:t>Якщо б ви хотіли використовувати певний макет постійно, є кілька варіантів: від простих</w:t>
      </w:r>
      <w:r w:rsidR="008B5E4F">
        <w:rPr>
          <w:sz w:val="22"/>
          <w:szCs w:val="22"/>
          <w:lang w:val="uk-UA"/>
        </w:rPr>
        <w:t xml:space="preserve"> – </w:t>
      </w:r>
      <w:r w:rsidRPr="008B5E4F">
        <w:rPr>
          <w:sz w:val="22"/>
          <w:szCs w:val="22"/>
          <w:lang w:val="uk-UA"/>
        </w:rPr>
        <w:t>попередньо виготовивши</w:t>
      </w:r>
      <w:r w:rsidR="008B5E4F">
        <w:rPr>
          <w:sz w:val="22"/>
          <w:szCs w:val="22"/>
          <w:lang w:val="uk-UA"/>
        </w:rPr>
        <w:t xml:space="preserve"> прототип, до</w:t>
      </w:r>
      <w:r w:rsidRPr="008B5E4F">
        <w:rPr>
          <w:sz w:val="22"/>
          <w:szCs w:val="22"/>
          <w:lang w:val="uk-UA"/>
        </w:rPr>
        <w:t xml:space="preserve"> складніших – проектування та виготовлення ваших власних друкованих плат. Креслення друкованих плат</w:t>
      </w:r>
      <w:r w:rsidR="008B5E4F">
        <w:rPr>
          <w:sz w:val="22"/>
          <w:szCs w:val="22"/>
          <w:lang w:val="uk-UA"/>
        </w:rPr>
        <w:t xml:space="preserve"> </w:t>
      </w:r>
      <w:r w:rsidRPr="008B5E4F">
        <w:rPr>
          <w:sz w:val="22"/>
          <w:szCs w:val="22"/>
          <w:lang w:val="uk-UA"/>
        </w:rPr>
        <w:t xml:space="preserve">можна виготовити вручну або за допомогою безкоштовних комп’ютерних інструментів для проектування. Це те, що робить </w:t>
      </w:r>
      <w:r w:rsidR="6606770E" w:rsidRPr="008B5E4F">
        <w:rPr>
          <w:sz w:val="22"/>
          <w:szCs w:val="22"/>
          <w:lang w:val="uk-UA"/>
        </w:rPr>
        <w:t>BrainPad т</w:t>
      </w:r>
      <w:r w:rsidRPr="008B5E4F">
        <w:rPr>
          <w:sz w:val="22"/>
          <w:szCs w:val="22"/>
          <w:lang w:val="uk-UA"/>
        </w:rPr>
        <w:t>аким особливим – з ним можна легко почати і просунутися так далеко, наскільки вам подобається і при цьому працювати у зручному для вас темпі.</w:t>
      </w:r>
    </w:p>
    <w:p w14:paraId="77F36C62" w14:textId="21C6FA01" w:rsidR="009169E8" w:rsidRPr="006141B4" w:rsidRDefault="00A23F50" w:rsidP="00A23F50">
      <w:pPr>
        <w:keepNext/>
        <w:rPr>
          <w:lang w:val="uk-UA"/>
        </w:rPr>
      </w:pPr>
      <w:r w:rsidRPr="008B5E4F">
        <w:rPr>
          <w:sz w:val="22"/>
          <w:szCs w:val="22"/>
          <w:lang w:val="uk-UA"/>
        </w:rPr>
        <w:lastRenderedPageBreak/>
        <w:t>Також ви</w:t>
      </w:r>
      <w:r w:rsidR="008B5E4F">
        <w:rPr>
          <w:sz w:val="22"/>
          <w:szCs w:val="22"/>
          <w:lang w:val="uk-UA"/>
        </w:rPr>
        <w:t xml:space="preserve"> можете додати до вашого проекту</w:t>
      </w:r>
      <w:r w:rsidRPr="008B5E4F">
        <w:rPr>
          <w:sz w:val="22"/>
          <w:szCs w:val="22"/>
          <w:lang w:val="uk-UA"/>
        </w:rPr>
        <w:t xml:space="preserve"> потрібні вам датчики. Пошукайте в Інтернеті </w:t>
      </w:r>
      <w:r w:rsidR="0097392E" w:rsidRPr="008B5E4F">
        <w:rPr>
          <w:sz w:val="22"/>
          <w:szCs w:val="22"/>
          <w:lang w:val="uk-UA"/>
        </w:rPr>
        <w:t xml:space="preserve">«sensor kit» </w:t>
      </w:r>
      <w:r w:rsidRPr="008B5E4F">
        <w:rPr>
          <w:sz w:val="22"/>
          <w:szCs w:val="22"/>
          <w:lang w:val="uk-UA"/>
        </w:rPr>
        <w:t xml:space="preserve">і ви </w:t>
      </w:r>
      <w:r w:rsidR="008B5E4F">
        <w:rPr>
          <w:sz w:val="22"/>
          <w:szCs w:val="22"/>
          <w:lang w:val="uk-UA"/>
        </w:rPr>
        <w:t>знайдете</w:t>
      </w:r>
      <w:r w:rsidRPr="008B5E4F">
        <w:rPr>
          <w:sz w:val="22"/>
          <w:szCs w:val="22"/>
          <w:lang w:val="uk-UA"/>
        </w:rPr>
        <w:t xml:space="preserve"> багато різних варіантів. Наприклад, ось один:</w:t>
      </w:r>
      <w:r w:rsidRPr="006141B4">
        <w:rPr>
          <w:lang w:val="uk-UA"/>
        </w:rPr>
        <w:t xml:space="preserve"> </w:t>
      </w:r>
      <w:r w:rsidR="009169E8" w:rsidRPr="006141B4">
        <w:rPr>
          <w:noProof/>
        </w:rPr>
        <w:drawing>
          <wp:inline distT="0" distB="0" distL="0" distR="0" wp14:anchorId="3E15E553" wp14:editId="690B8554">
            <wp:extent cx="5943600" cy="5943600"/>
            <wp:effectExtent l="0" t="0" r="0" b="0"/>
            <wp:docPr id="160035545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880C6" w14:textId="77777777" w:rsidR="00827400" w:rsidRPr="008B5E4F" w:rsidRDefault="001119DA" w:rsidP="009169E8">
      <w:pPr>
        <w:rPr>
          <w:sz w:val="22"/>
          <w:szCs w:val="22"/>
          <w:lang w:val="uk-UA"/>
        </w:rPr>
      </w:pPr>
      <w:r w:rsidRPr="008B5E4F">
        <w:rPr>
          <w:sz w:val="22"/>
          <w:szCs w:val="22"/>
          <w:lang w:val="uk-UA"/>
        </w:rPr>
        <w:t>Для використання цих модулів необхідні певні знання, але у нас є кілька простих проектів, які допоможуть вам</w:t>
      </w:r>
      <w:r w:rsidR="00827400" w:rsidRPr="008B5E4F">
        <w:rPr>
          <w:sz w:val="22"/>
          <w:szCs w:val="22"/>
          <w:lang w:val="uk-UA"/>
        </w:rPr>
        <w:t xml:space="preserve"> рухатися у правильному напрямку. Щойно ви познайомитеся з одним типом сенсора, стане набагато легше зрозуміти, як працюють інші датчики.</w:t>
      </w:r>
    </w:p>
    <w:p w14:paraId="43F0D5FE" w14:textId="77777777" w:rsidR="001A6C3A" w:rsidRPr="006141B4" w:rsidRDefault="001A6C3A">
      <w:pPr>
        <w:rPr>
          <w:lang w:val="uk-UA"/>
        </w:rPr>
      </w:pPr>
    </w:p>
    <w:p w14:paraId="7B552D51" w14:textId="0BB6D26E" w:rsidR="1E389313" w:rsidRPr="006141B4" w:rsidRDefault="1E389313" w:rsidP="1E389313">
      <w:pPr>
        <w:rPr>
          <w:lang w:val="uk-UA"/>
        </w:rPr>
      </w:pPr>
    </w:p>
    <w:p w14:paraId="070F1819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522A0CE4" w14:textId="69CF04C6" w:rsidR="1E389313" w:rsidRPr="006141B4" w:rsidRDefault="00C07090" w:rsidP="1E389313">
      <w:pPr>
        <w:jc w:val="center"/>
        <w:rPr>
          <w:noProof/>
          <w:lang w:val="uk-UA"/>
        </w:rPr>
      </w:pPr>
      <w:r w:rsidRPr="006141B4"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73B21D8D" wp14:editId="45F704DC">
            <wp:simplePos x="0" y="0"/>
            <wp:positionH relativeFrom="margin">
              <wp:align>center</wp:align>
            </wp:positionH>
            <wp:positionV relativeFrom="paragraph">
              <wp:posOffset>527153</wp:posOffset>
            </wp:positionV>
            <wp:extent cx="4862513" cy="5470327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ackPage.pn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2513" cy="5470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1E389313" w:rsidRPr="006141B4">
        <w:rPr>
          <w:noProof/>
        </w:rPr>
        <w:drawing>
          <wp:inline distT="0" distB="0" distL="0" distR="0" wp14:anchorId="22977110" wp14:editId="1455EBF0">
            <wp:extent cx="2794635" cy="798239"/>
            <wp:effectExtent l="0" t="0" r="5715" b="1905"/>
            <wp:docPr id="174912113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635" cy="79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C4588" w14:textId="050D49A5" w:rsidR="00B22D18" w:rsidRPr="006141B4" w:rsidRDefault="00B22D18" w:rsidP="1E389313">
      <w:pPr>
        <w:jc w:val="center"/>
        <w:rPr>
          <w:noProof/>
          <w:lang w:val="uk-UA"/>
        </w:rPr>
      </w:pPr>
    </w:p>
    <w:p w14:paraId="74C3C1F7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4F1BFDAA" w14:textId="4F241F70" w:rsidR="00B22D18" w:rsidRPr="006141B4" w:rsidRDefault="00B22D18" w:rsidP="1E389313">
      <w:pPr>
        <w:jc w:val="center"/>
        <w:rPr>
          <w:noProof/>
          <w:lang w:val="uk-UA"/>
        </w:rPr>
      </w:pPr>
    </w:p>
    <w:p w14:paraId="7FDF3241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3097DD1A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4D0A0117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13D8B69C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7BE23DAF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31655990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1829ADE0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12002592" w14:textId="77777777" w:rsidR="00B22D18" w:rsidRPr="006141B4" w:rsidRDefault="00B22D18" w:rsidP="00B22D18">
      <w:pPr>
        <w:jc w:val="center"/>
        <w:rPr>
          <w:noProof/>
          <w:lang w:val="uk-UA"/>
        </w:rPr>
      </w:pPr>
    </w:p>
    <w:p w14:paraId="2AAE188C" w14:textId="77777777" w:rsidR="00B22D18" w:rsidRPr="006141B4" w:rsidRDefault="00B22D18" w:rsidP="00B22D18">
      <w:pPr>
        <w:rPr>
          <w:rStyle w:val="Hyperlink"/>
          <w:noProof/>
          <w:lang w:val="uk-UA"/>
        </w:rPr>
      </w:pPr>
    </w:p>
    <w:p w14:paraId="4F3B86DB" w14:textId="77777777" w:rsidR="00C07090" w:rsidRPr="006141B4" w:rsidRDefault="00C07090" w:rsidP="00C40311">
      <w:pPr>
        <w:jc w:val="center"/>
        <w:rPr>
          <w:rStyle w:val="Hyperlink"/>
          <w:sz w:val="96"/>
          <w:szCs w:val="96"/>
          <w:lang w:val="uk-UA"/>
        </w:rPr>
      </w:pPr>
    </w:p>
    <w:p w14:paraId="674BC6DC" w14:textId="77777777" w:rsidR="00C07090" w:rsidRPr="006141B4" w:rsidRDefault="00C07090" w:rsidP="00C40311">
      <w:pPr>
        <w:jc w:val="center"/>
        <w:rPr>
          <w:rStyle w:val="Hyperlink"/>
          <w:sz w:val="96"/>
          <w:szCs w:val="96"/>
          <w:lang w:val="uk-UA"/>
        </w:rPr>
      </w:pPr>
    </w:p>
    <w:p w14:paraId="597F5B9B" w14:textId="10410FE0" w:rsidR="00B22D18" w:rsidRPr="006141B4" w:rsidRDefault="003060D7" w:rsidP="00BF6D21">
      <w:pPr>
        <w:jc w:val="center"/>
        <w:rPr>
          <w:color w:val="6B9F25" w:themeColor="hyperlink"/>
          <w:sz w:val="96"/>
          <w:szCs w:val="96"/>
          <w:u w:val="single"/>
          <w:lang w:val="uk-UA"/>
        </w:rPr>
      </w:pPr>
      <w:hyperlink r:id="rId136" w:history="1">
        <w:r w:rsidR="00C07090" w:rsidRPr="006141B4">
          <w:rPr>
            <w:rStyle w:val="Hyperlink"/>
            <w:sz w:val="96"/>
            <w:szCs w:val="96"/>
            <w:lang w:val="uk-UA"/>
          </w:rPr>
          <w:t>www.BrainPad.com</w:t>
        </w:r>
      </w:hyperlink>
    </w:p>
    <w:sectPr w:rsidR="00B22D18" w:rsidRPr="006141B4" w:rsidSect="00F02669">
      <w:headerReference w:type="default" r:id="rId137"/>
      <w:footerReference w:type="default" r:id="rId138"/>
      <w:headerReference w:type="first" r:id="rId139"/>
      <w:footerReference w:type="first" r:id="rId140"/>
      <w:pgSz w:w="12240" w:h="15840"/>
      <w:pgMar w:top="1440" w:right="1440" w:bottom="1440" w:left="1440" w:header="720" w:footer="144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009773" w14:textId="77777777" w:rsidR="003060D7" w:rsidRDefault="003060D7" w:rsidP="00137E3D">
      <w:pPr>
        <w:spacing w:after="0" w:line="240" w:lineRule="auto"/>
      </w:pPr>
      <w:r>
        <w:separator/>
      </w:r>
    </w:p>
  </w:endnote>
  <w:endnote w:type="continuationSeparator" w:id="0">
    <w:p w14:paraId="6594D568" w14:textId="77777777" w:rsidR="003060D7" w:rsidRDefault="003060D7" w:rsidP="00137E3D">
      <w:pPr>
        <w:spacing w:after="0" w:line="240" w:lineRule="auto"/>
      </w:pPr>
      <w:r>
        <w:continuationSeparator/>
      </w:r>
    </w:p>
  </w:endnote>
  <w:endnote w:type="continuationNotice" w:id="1">
    <w:p w14:paraId="3C8204C0" w14:textId="77777777" w:rsidR="003060D7" w:rsidRDefault="003060D7">
      <w:pPr>
        <w:spacing w:before="0"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,Courier New">
    <w:altName w:val="Times New Roman"/>
    <w:panose1 w:val="00000000000000000000"/>
    <w:charset w:val="00"/>
    <w:family w:val="roman"/>
    <w:notTrueType/>
    <w:pitch w:val="default"/>
  </w:font>
  <w:font w:name="Consolas,Courier New,Times New">
    <w:altName w:val="Times New Roman"/>
    <w:panose1 w:val="00000000000000000000"/>
    <w:charset w:val="00"/>
    <w:family w:val="roman"/>
    <w:notTrueType/>
    <w:pitch w:val="default"/>
  </w:font>
  <w:font w:name="Calibri,Arial,Times New Roman">
    <w:altName w:val="Calibri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958BA1" w14:textId="197175E3" w:rsidR="00C4551A" w:rsidRPr="002B226D" w:rsidRDefault="00C4551A" w:rsidP="001E678A">
    <w:pPr>
      <w:pStyle w:val="Heading4"/>
    </w:pPr>
    <w:r>
      <w:rPr>
        <w:lang w:val="uk-UA"/>
      </w:rPr>
      <w:t>сторінка</w:t>
    </w:r>
    <w:r>
      <w:t xml:space="preserve"> </w:t>
    </w:r>
    <w:r w:rsidRPr="27DBF4A2">
      <w:rPr>
        <w:b/>
        <w:bCs/>
        <w:noProof/>
      </w:rPr>
      <w:fldChar w:fldCharType="begin"/>
    </w:r>
    <w:r w:rsidRPr="27DBF4A2">
      <w:rPr>
        <w:b/>
        <w:bCs/>
        <w:noProof/>
      </w:rPr>
      <w:instrText xml:space="preserve"> PAGE  \* Arabic  \* MERGEFORMAT </w:instrText>
    </w:r>
    <w:r w:rsidRPr="27DBF4A2">
      <w:rPr>
        <w:b/>
        <w:bCs/>
        <w:noProof/>
      </w:rPr>
      <w:fldChar w:fldCharType="separate"/>
    </w:r>
    <w:r w:rsidR="00D53126">
      <w:rPr>
        <w:b/>
        <w:bCs/>
        <w:noProof/>
      </w:rPr>
      <w:t>4</w:t>
    </w:r>
    <w:r w:rsidRPr="27DBF4A2">
      <w:rPr>
        <w:b/>
        <w:bCs/>
        <w:noProof/>
      </w:rPr>
      <w:fldChar w:fldCharType="end"/>
    </w:r>
    <w:r>
      <w:rPr>
        <w:b/>
        <w:bCs/>
        <w:noProof/>
        <w:lang w:val="uk-UA"/>
      </w:rPr>
      <w:t xml:space="preserve"> (</w:t>
    </w:r>
    <w:r>
      <w:rPr>
        <w:lang w:val="uk-UA"/>
      </w:rPr>
      <w:t>всього</w:t>
    </w:r>
    <w:r>
      <w:t xml:space="preserve"> </w:t>
    </w:r>
    <w:r w:rsidRPr="27DBF4A2">
      <w:rPr>
        <w:b/>
        <w:bCs/>
        <w:noProof/>
      </w:rPr>
      <w:fldChar w:fldCharType="begin"/>
    </w:r>
    <w:r w:rsidRPr="27DBF4A2">
      <w:rPr>
        <w:b/>
        <w:bCs/>
        <w:noProof/>
      </w:rPr>
      <w:instrText xml:space="preserve"> NUMPAGES  \* Arabic  \* MERGEFORMAT </w:instrText>
    </w:r>
    <w:r w:rsidRPr="27DBF4A2">
      <w:rPr>
        <w:b/>
        <w:bCs/>
        <w:noProof/>
      </w:rPr>
      <w:fldChar w:fldCharType="separate"/>
    </w:r>
    <w:r w:rsidR="00D53126">
      <w:rPr>
        <w:b/>
        <w:bCs/>
        <w:noProof/>
      </w:rPr>
      <w:t>77</w:t>
    </w:r>
    <w:r w:rsidRPr="27DBF4A2">
      <w:rPr>
        <w:b/>
        <w:bCs/>
        <w:noProof/>
      </w:rPr>
      <w:fldChar w:fldCharType="end"/>
    </w:r>
    <w:r>
      <w:rPr>
        <w:b/>
        <w:bCs/>
        <w:noProof/>
        <w:lang w:val="uk-UA"/>
      </w:rPr>
      <w:t>)</w:t>
    </w:r>
    <w:r>
      <w:rPr>
        <w:b/>
        <w:bCs/>
        <w:noProof/>
      </w:rPr>
      <w:tab/>
    </w:r>
    <w:r>
      <w:rPr>
        <w:b/>
        <w:bCs/>
        <w:noProof/>
      </w:rPr>
      <w:ptab w:relativeTo="margin" w:alignment="right" w:leader="none"/>
    </w:r>
  </w:p>
  <w:p w14:paraId="5E1A6D56" w14:textId="77777777" w:rsidR="00C4551A" w:rsidRDefault="00C4551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DAA553" w14:textId="77777777" w:rsidR="00C4551A" w:rsidRPr="00201D69" w:rsidRDefault="00C4551A" w:rsidP="61CDE619">
    <w:pPr>
      <w:tabs>
        <w:tab w:val="center" w:pos="4680"/>
        <w:tab w:val="right" w:pos="9360"/>
      </w:tabs>
      <w:spacing w:after="0" w:line="240" w:lineRule="auto"/>
      <w:jc w:val="center"/>
      <w:rPr>
        <w:rFonts w:ascii="Calibri,Arial,Times New Roman" w:eastAsia="Calibri,Arial,Times New Roman" w:hAnsi="Calibri,Arial,Times New Roman" w:cs="Calibri,Arial,Times New Roman"/>
        <w:b/>
        <w:bCs/>
        <w:i/>
        <w:iCs/>
        <w:color w:val="808080" w:themeColor="text1" w:themeTint="7F"/>
      </w:rPr>
    </w:pPr>
    <w:r w:rsidRPr="61CDE619">
      <w:rPr>
        <w:rFonts w:ascii="Calibri" w:eastAsia="Calibri" w:hAnsi="Calibri" w:cs="Calibri"/>
        <w:b/>
        <w:bCs/>
        <w:i/>
        <w:iCs/>
        <w:color w:val="808080" w:themeColor="text1" w:themeTint="7F"/>
      </w:rPr>
      <w:t>GHI Electronics, LLC - Where Hardware Meets Software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85B159" w14:textId="77777777" w:rsidR="003060D7" w:rsidRDefault="003060D7" w:rsidP="00137E3D">
      <w:pPr>
        <w:spacing w:after="0" w:line="240" w:lineRule="auto"/>
      </w:pPr>
      <w:r>
        <w:separator/>
      </w:r>
    </w:p>
  </w:footnote>
  <w:footnote w:type="continuationSeparator" w:id="0">
    <w:p w14:paraId="1A838E51" w14:textId="77777777" w:rsidR="003060D7" w:rsidRDefault="003060D7" w:rsidP="00137E3D">
      <w:pPr>
        <w:spacing w:after="0" w:line="240" w:lineRule="auto"/>
      </w:pPr>
      <w:r>
        <w:continuationSeparator/>
      </w:r>
    </w:p>
  </w:footnote>
  <w:footnote w:type="continuationNotice" w:id="1">
    <w:p w14:paraId="0AB71671" w14:textId="77777777" w:rsidR="003060D7" w:rsidRDefault="003060D7">
      <w:pPr>
        <w:spacing w:before="0"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BA91EA" w14:textId="78AFA3CA" w:rsidR="00C4551A" w:rsidRPr="0088712E" w:rsidRDefault="00C4551A" w:rsidP="00C07090">
    <w:pPr>
      <w:pStyle w:val="Heading6"/>
      <w:tabs>
        <w:tab w:val="left" w:pos="3288"/>
      </w:tabs>
      <w:rPr>
        <w:lang w:val="ru-RU"/>
      </w:rPr>
    </w:pPr>
    <w:r>
      <w:rPr>
        <w:lang w:val="uk-UA"/>
      </w:rPr>
      <w:t>Стань програмістом за 10 днів</w:t>
    </w:r>
    <w:r w:rsidRPr="0088712E">
      <w:rPr>
        <w:lang w:val="ru-RU"/>
      </w:rPr>
      <w:tab/>
    </w:r>
    <w:r>
      <w:ptab w:relativeTo="margin" w:alignment="right" w:leader="none"/>
    </w:r>
    <w:r>
      <w:t>www</w:t>
    </w:r>
    <w:r w:rsidRPr="0088712E">
      <w:rPr>
        <w:lang w:val="ru-RU"/>
      </w:rPr>
      <w:t>.</w:t>
    </w:r>
    <w:r w:rsidR="00C43768">
      <w:t>Brainpad</w:t>
    </w:r>
    <w:r w:rsidRPr="0088712E">
      <w:rPr>
        <w:lang w:val="ru-RU"/>
      </w:rPr>
      <w:t>.</w:t>
    </w:r>
    <w:r>
      <w:t>com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Layout w:type="fixed"/>
      <w:tblLook w:val="04A0" w:firstRow="1" w:lastRow="0" w:firstColumn="1" w:lastColumn="0" w:noHBand="0" w:noVBand="1"/>
    </w:tblPr>
    <w:tblGrid>
      <w:gridCol w:w="3120"/>
      <w:gridCol w:w="3120"/>
      <w:gridCol w:w="3120"/>
    </w:tblGrid>
    <w:tr w:rsidR="00C4551A" w14:paraId="0F0B2160" w14:textId="77777777" w:rsidTr="27DBF4A2">
      <w:tc>
        <w:tcPr>
          <w:tcW w:w="3120" w:type="dxa"/>
        </w:tcPr>
        <w:p w14:paraId="69D36E32" w14:textId="0BC114CC" w:rsidR="00C4551A" w:rsidRDefault="00C4551A" w:rsidP="27DBF4A2">
          <w:pPr>
            <w:pStyle w:val="Header"/>
            <w:ind w:left="-115"/>
          </w:pPr>
        </w:p>
      </w:tc>
      <w:tc>
        <w:tcPr>
          <w:tcW w:w="3120" w:type="dxa"/>
        </w:tcPr>
        <w:p w14:paraId="7451A6C1" w14:textId="5F8C6083" w:rsidR="00C4551A" w:rsidRDefault="00C4551A" w:rsidP="27DBF4A2">
          <w:pPr>
            <w:pStyle w:val="Header"/>
            <w:jc w:val="center"/>
          </w:pPr>
        </w:p>
      </w:tc>
      <w:tc>
        <w:tcPr>
          <w:tcW w:w="3120" w:type="dxa"/>
        </w:tcPr>
        <w:p w14:paraId="0EE84D53" w14:textId="13A95590" w:rsidR="00C4551A" w:rsidRDefault="00C4551A" w:rsidP="27DBF4A2">
          <w:pPr>
            <w:pStyle w:val="Header"/>
            <w:ind w:right="-115"/>
            <w:jc w:val="right"/>
          </w:pPr>
        </w:p>
      </w:tc>
    </w:tr>
  </w:tbl>
  <w:p w14:paraId="4FAF706C" w14:textId="0CF412CB" w:rsidR="00C4551A" w:rsidRDefault="00C4551A" w:rsidP="00F0266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797B76"/>
    <w:multiLevelType w:val="hybridMultilevel"/>
    <w:tmpl w:val="4126B9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D71C53"/>
    <w:multiLevelType w:val="hybridMultilevel"/>
    <w:tmpl w:val="B1D01E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020B78"/>
    <w:multiLevelType w:val="hybridMultilevel"/>
    <w:tmpl w:val="55C493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6F739A"/>
    <w:multiLevelType w:val="hybridMultilevel"/>
    <w:tmpl w:val="412EF1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82130E"/>
    <w:multiLevelType w:val="hybridMultilevel"/>
    <w:tmpl w:val="58BA5C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F57ECF"/>
    <w:multiLevelType w:val="hybridMultilevel"/>
    <w:tmpl w:val="ABA8EF7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674301B"/>
    <w:multiLevelType w:val="hybridMultilevel"/>
    <w:tmpl w:val="FF7AA5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744B8E"/>
    <w:multiLevelType w:val="hybridMultilevel"/>
    <w:tmpl w:val="A6603C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B25ED0"/>
    <w:multiLevelType w:val="hybridMultilevel"/>
    <w:tmpl w:val="3A82FA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AA1DCE"/>
    <w:multiLevelType w:val="hybridMultilevel"/>
    <w:tmpl w:val="2C1A4A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66ECC"/>
    <w:multiLevelType w:val="hybridMultilevel"/>
    <w:tmpl w:val="8E46B6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9CF6822"/>
    <w:multiLevelType w:val="hybridMultilevel"/>
    <w:tmpl w:val="69BE35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8A93A7B"/>
    <w:multiLevelType w:val="hybridMultilevel"/>
    <w:tmpl w:val="803CE3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B6064EC"/>
    <w:multiLevelType w:val="hybridMultilevel"/>
    <w:tmpl w:val="F4FC22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BAD5D64"/>
    <w:multiLevelType w:val="hybridMultilevel"/>
    <w:tmpl w:val="E34219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6"/>
  </w:num>
  <w:num w:numId="4">
    <w:abstractNumId w:val="8"/>
  </w:num>
  <w:num w:numId="5">
    <w:abstractNumId w:val="0"/>
  </w:num>
  <w:num w:numId="6">
    <w:abstractNumId w:val="11"/>
  </w:num>
  <w:num w:numId="7">
    <w:abstractNumId w:val="9"/>
  </w:num>
  <w:num w:numId="8">
    <w:abstractNumId w:val="12"/>
  </w:num>
  <w:num w:numId="9">
    <w:abstractNumId w:val="2"/>
  </w:num>
  <w:num w:numId="10">
    <w:abstractNumId w:val="10"/>
  </w:num>
  <w:num w:numId="11">
    <w:abstractNumId w:val="7"/>
  </w:num>
  <w:num w:numId="12">
    <w:abstractNumId w:val="1"/>
  </w:num>
  <w:num w:numId="13">
    <w:abstractNumId w:val="13"/>
  </w:num>
  <w:num w:numId="14">
    <w:abstractNumId w:val="14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en-US" w:vendorID="64" w:dllVersion="6" w:nlCheck="1" w:checkStyle="0"/>
  <w:activeWritingStyle w:appName="MSWord" w:lang="ru-RU" w:vendorID="64" w:dllVersion="6" w:nlCheck="1" w:checkStyle="0"/>
  <w:activeWritingStyle w:appName="MSWord" w:lang="en-US" w:vendorID="64" w:dllVersion="0" w:nlCheck="1" w:checkStyle="0"/>
  <w:attachedTemplate r:id="rId1"/>
  <w:linkStyles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47"/>
    <w:rsid w:val="00001573"/>
    <w:rsid w:val="000055E7"/>
    <w:rsid w:val="00013889"/>
    <w:rsid w:val="00015053"/>
    <w:rsid w:val="000157F6"/>
    <w:rsid w:val="00017401"/>
    <w:rsid w:val="00021B62"/>
    <w:rsid w:val="00022974"/>
    <w:rsid w:val="00024EB1"/>
    <w:rsid w:val="000256BD"/>
    <w:rsid w:val="000259E3"/>
    <w:rsid w:val="00025A01"/>
    <w:rsid w:val="00026251"/>
    <w:rsid w:val="00030210"/>
    <w:rsid w:val="0003282E"/>
    <w:rsid w:val="000338E9"/>
    <w:rsid w:val="00035642"/>
    <w:rsid w:val="00036C0A"/>
    <w:rsid w:val="00037239"/>
    <w:rsid w:val="00040227"/>
    <w:rsid w:val="00040A1D"/>
    <w:rsid w:val="00040BCB"/>
    <w:rsid w:val="00041F1D"/>
    <w:rsid w:val="000423AF"/>
    <w:rsid w:val="000455F6"/>
    <w:rsid w:val="00045B55"/>
    <w:rsid w:val="00050ECC"/>
    <w:rsid w:val="00051D19"/>
    <w:rsid w:val="00052298"/>
    <w:rsid w:val="000526B2"/>
    <w:rsid w:val="0005464B"/>
    <w:rsid w:val="00054E04"/>
    <w:rsid w:val="00055843"/>
    <w:rsid w:val="00060A4F"/>
    <w:rsid w:val="00063D5C"/>
    <w:rsid w:val="00066E49"/>
    <w:rsid w:val="00070652"/>
    <w:rsid w:val="00071A20"/>
    <w:rsid w:val="00074866"/>
    <w:rsid w:val="0008008B"/>
    <w:rsid w:val="000827BA"/>
    <w:rsid w:val="0008371E"/>
    <w:rsid w:val="00087103"/>
    <w:rsid w:val="00090F9D"/>
    <w:rsid w:val="000919B5"/>
    <w:rsid w:val="00094D58"/>
    <w:rsid w:val="00097030"/>
    <w:rsid w:val="000970AA"/>
    <w:rsid w:val="000A061C"/>
    <w:rsid w:val="000A30EC"/>
    <w:rsid w:val="000A4995"/>
    <w:rsid w:val="000A5D03"/>
    <w:rsid w:val="000A6D7C"/>
    <w:rsid w:val="000B0AC0"/>
    <w:rsid w:val="000B0C9B"/>
    <w:rsid w:val="000B153B"/>
    <w:rsid w:val="000B1752"/>
    <w:rsid w:val="000B1801"/>
    <w:rsid w:val="000B1B01"/>
    <w:rsid w:val="000B20C9"/>
    <w:rsid w:val="000B21C7"/>
    <w:rsid w:val="000B2EC2"/>
    <w:rsid w:val="000B3394"/>
    <w:rsid w:val="000B58CD"/>
    <w:rsid w:val="000B5EA6"/>
    <w:rsid w:val="000B6B39"/>
    <w:rsid w:val="000C06C3"/>
    <w:rsid w:val="000C16D5"/>
    <w:rsid w:val="000C3FB7"/>
    <w:rsid w:val="000C416D"/>
    <w:rsid w:val="000C4289"/>
    <w:rsid w:val="000C4B42"/>
    <w:rsid w:val="000C4F10"/>
    <w:rsid w:val="000C59CA"/>
    <w:rsid w:val="000C7C22"/>
    <w:rsid w:val="000D1F6B"/>
    <w:rsid w:val="000D247D"/>
    <w:rsid w:val="000D5FF8"/>
    <w:rsid w:val="000D7DBF"/>
    <w:rsid w:val="000E17E5"/>
    <w:rsid w:val="000E31EE"/>
    <w:rsid w:val="000E375F"/>
    <w:rsid w:val="000E5024"/>
    <w:rsid w:val="000E5A1F"/>
    <w:rsid w:val="000E630C"/>
    <w:rsid w:val="000E7560"/>
    <w:rsid w:val="000F0127"/>
    <w:rsid w:val="000F0ABD"/>
    <w:rsid w:val="000F38B2"/>
    <w:rsid w:val="000F786D"/>
    <w:rsid w:val="001014F9"/>
    <w:rsid w:val="00103E14"/>
    <w:rsid w:val="001041F9"/>
    <w:rsid w:val="00104AE1"/>
    <w:rsid w:val="00106B5F"/>
    <w:rsid w:val="00106F2B"/>
    <w:rsid w:val="00111033"/>
    <w:rsid w:val="001119DA"/>
    <w:rsid w:val="00112EDF"/>
    <w:rsid w:val="00112F30"/>
    <w:rsid w:val="00114352"/>
    <w:rsid w:val="00114D0B"/>
    <w:rsid w:val="00117857"/>
    <w:rsid w:val="0012030C"/>
    <w:rsid w:val="00121860"/>
    <w:rsid w:val="001218D2"/>
    <w:rsid w:val="00130B6A"/>
    <w:rsid w:val="001346BF"/>
    <w:rsid w:val="00135C48"/>
    <w:rsid w:val="00136B8B"/>
    <w:rsid w:val="0013751E"/>
    <w:rsid w:val="00137E3D"/>
    <w:rsid w:val="001411BF"/>
    <w:rsid w:val="00142532"/>
    <w:rsid w:val="00143A6C"/>
    <w:rsid w:val="00144EBC"/>
    <w:rsid w:val="00147685"/>
    <w:rsid w:val="001477C9"/>
    <w:rsid w:val="00150F6B"/>
    <w:rsid w:val="0015373C"/>
    <w:rsid w:val="00153E99"/>
    <w:rsid w:val="00154A67"/>
    <w:rsid w:val="0015596B"/>
    <w:rsid w:val="001600FF"/>
    <w:rsid w:val="00161882"/>
    <w:rsid w:val="001629A9"/>
    <w:rsid w:val="00163BBA"/>
    <w:rsid w:val="00165510"/>
    <w:rsid w:val="001659DA"/>
    <w:rsid w:val="00166690"/>
    <w:rsid w:val="00166F2F"/>
    <w:rsid w:val="00170633"/>
    <w:rsid w:val="0017132B"/>
    <w:rsid w:val="00171E24"/>
    <w:rsid w:val="00172870"/>
    <w:rsid w:val="00173A2B"/>
    <w:rsid w:val="001741CA"/>
    <w:rsid w:val="0017513E"/>
    <w:rsid w:val="00176C03"/>
    <w:rsid w:val="0018007A"/>
    <w:rsid w:val="00181D3D"/>
    <w:rsid w:val="00183B32"/>
    <w:rsid w:val="00183E13"/>
    <w:rsid w:val="00192EEE"/>
    <w:rsid w:val="00192FA7"/>
    <w:rsid w:val="00194224"/>
    <w:rsid w:val="00197638"/>
    <w:rsid w:val="0019785D"/>
    <w:rsid w:val="00197FC2"/>
    <w:rsid w:val="001A1AA3"/>
    <w:rsid w:val="001A44F1"/>
    <w:rsid w:val="001A6C3A"/>
    <w:rsid w:val="001A79A2"/>
    <w:rsid w:val="001B01C9"/>
    <w:rsid w:val="001B050B"/>
    <w:rsid w:val="001B0C72"/>
    <w:rsid w:val="001B1DEA"/>
    <w:rsid w:val="001B2A77"/>
    <w:rsid w:val="001B4488"/>
    <w:rsid w:val="001B6909"/>
    <w:rsid w:val="001C2D3C"/>
    <w:rsid w:val="001C3E4A"/>
    <w:rsid w:val="001C51FD"/>
    <w:rsid w:val="001C5A2A"/>
    <w:rsid w:val="001C60B0"/>
    <w:rsid w:val="001C6239"/>
    <w:rsid w:val="001C6667"/>
    <w:rsid w:val="001C7DFA"/>
    <w:rsid w:val="001D0467"/>
    <w:rsid w:val="001D0F21"/>
    <w:rsid w:val="001D2EA5"/>
    <w:rsid w:val="001D32F5"/>
    <w:rsid w:val="001D39D0"/>
    <w:rsid w:val="001D46DA"/>
    <w:rsid w:val="001D68CF"/>
    <w:rsid w:val="001D7265"/>
    <w:rsid w:val="001E0E6F"/>
    <w:rsid w:val="001E5249"/>
    <w:rsid w:val="001E6585"/>
    <w:rsid w:val="001E678A"/>
    <w:rsid w:val="001E7FF2"/>
    <w:rsid w:val="001F005E"/>
    <w:rsid w:val="001F0FEE"/>
    <w:rsid w:val="001F2FBB"/>
    <w:rsid w:val="001F3022"/>
    <w:rsid w:val="001F4366"/>
    <w:rsid w:val="001F4F31"/>
    <w:rsid w:val="001F5D54"/>
    <w:rsid w:val="00201D69"/>
    <w:rsid w:val="00202DB2"/>
    <w:rsid w:val="002033BF"/>
    <w:rsid w:val="00203E4C"/>
    <w:rsid w:val="00204985"/>
    <w:rsid w:val="00205270"/>
    <w:rsid w:val="00205A31"/>
    <w:rsid w:val="00211021"/>
    <w:rsid w:val="00214C27"/>
    <w:rsid w:val="00215E2C"/>
    <w:rsid w:val="002175AC"/>
    <w:rsid w:val="00220E82"/>
    <w:rsid w:val="00221317"/>
    <w:rsid w:val="00222525"/>
    <w:rsid w:val="00222731"/>
    <w:rsid w:val="002239E9"/>
    <w:rsid w:val="00223CC7"/>
    <w:rsid w:val="002245DE"/>
    <w:rsid w:val="00224D9A"/>
    <w:rsid w:val="00230C61"/>
    <w:rsid w:val="00230D41"/>
    <w:rsid w:val="002329F7"/>
    <w:rsid w:val="00233818"/>
    <w:rsid w:val="00234B7E"/>
    <w:rsid w:val="00234F37"/>
    <w:rsid w:val="00234FF4"/>
    <w:rsid w:val="00235432"/>
    <w:rsid w:val="002358F3"/>
    <w:rsid w:val="0023768D"/>
    <w:rsid w:val="0024026C"/>
    <w:rsid w:val="002412F4"/>
    <w:rsid w:val="0024213B"/>
    <w:rsid w:val="00242F0F"/>
    <w:rsid w:val="00244C80"/>
    <w:rsid w:val="00253842"/>
    <w:rsid w:val="0025469E"/>
    <w:rsid w:val="0025492F"/>
    <w:rsid w:val="00255BD7"/>
    <w:rsid w:val="0025740F"/>
    <w:rsid w:val="0025787A"/>
    <w:rsid w:val="00260B00"/>
    <w:rsid w:val="0026515B"/>
    <w:rsid w:val="0026634E"/>
    <w:rsid w:val="00266DBD"/>
    <w:rsid w:val="0027235B"/>
    <w:rsid w:val="00273DB5"/>
    <w:rsid w:val="00275AC5"/>
    <w:rsid w:val="00276991"/>
    <w:rsid w:val="00276E49"/>
    <w:rsid w:val="00277AF5"/>
    <w:rsid w:val="00277D94"/>
    <w:rsid w:val="00277E13"/>
    <w:rsid w:val="00280C47"/>
    <w:rsid w:val="002817B4"/>
    <w:rsid w:val="00283199"/>
    <w:rsid w:val="0028558A"/>
    <w:rsid w:val="002869EA"/>
    <w:rsid w:val="002877E1"/>
    <w:rsid w:val="002915DF"/>
    <w:rsid w:val="00293483"/>
    <w:rsid w:val="002944B2"/>
    <w:rsid w:val="0029574A"/>
    <w:rsid w:val="00295D90"/>
    <w:rsid w:val="002A1632"/>
    <w:rsid w:val="002A25EA"/>
    <w:rsid w:val="002A507C"/>
    <w:rsid w:val="002A5505"/>
    <w:rsid w:val="002B12AD"/>
    <w:rsid w:val="002B185E"/>
    <w:rsid w:val="002B226D"/>
    <w:rsid w:val="002B2815"/>
    <w:rsid w:val="002B43CA"/>
    <w:rsid w:val="002B4F4C"/>
    <w:rsid w:val="002B725F"/>
    <w:rsid w:val="002B7E35"/>
    <w:rsid w:val="002C0181"/>
    <w:rsid w:val="002C2764"/>
    <w:rsid w:val="002C4C92"/>
    <w:rsid w:val="002C52E9"/>
    <w:rsid w:val="002C6385"/>
    <w:rsid w:val="002C6485"/>
    <w:rsid w:val="002D0819"/>
    <w:rsid w:val="002D25C2"/>
    <w:rsid w:val="002D2718"/>
    <w:rsid w:val="002D2866"/>
    <w:rsid w:val="002D4E0B"/>
    <w:rsid w:val="002D6127"/>
    <w:rsid w:val="002D6B2D"/>
    <w:rsid w:val="002D6B61"/>
    <w:rsid w:val="002E0C55"/>
    <w:rsid w:val="002E0D17"/>
    <w:rsid w:val="002E1581"/>
    <w:rsid w:val="002E1FB5"/>
    <w:rsid w:val="002E20A3"/>
    <w:rsid w:val="002F10CF"/>
    <w:rsid w:val="002F2F85"/>
    <w:rsid w:val="002F4789"/>
    <w:rsid w:val="002F5391"/>
    <w:rsid w:val="002F6B98"/>
    <w:rsid w:val="00305BE0"/>
    <w:rsid w:val="00305FC0"/>
    <w:rsid w:val="003060D7"/>
    <w:rsid w:val="003110C5"/>
    <w:rsid w:val="003116B1"/>
    <w:rsid w:val="003122E1"/>
    <w:rsid w:val="00314EA3"/>
    <w:rsid w:val="00316234"/>
    <w:rsid w:val="0032161E"/>
    <w:rsid w:val="00322160"/>
    <w:rsid w:val="00322488"/>
    <w:rsid w:val="003311D3"/>
    <w:rsid w:val="00334B70"/>
    <w:rsid w:val="003453FB"/>
    <w:rsid w:val="00346121"/>
    <w:rsid w:val="00352049"/>
    <w:rsid w:val="00354241"/>
    <w:rsid w:val="003554EA"/>
    <w:rsid w:val="00361AEC"/>
    <w:rsid w:val="00364335"/>
    <w:rsid w:val="0036621B"/>
    <w:rsid w:val="00371BF7"/>
    <w:rsid w:val="003725EB"/>
    <w:rsid w:val="00373531"/>
    <w:rsid w:val="00374277"/>
    <w:rsid w:val="00377CD2"/>
    <w:rsid w:val="00381A77"/>
    <w:rsid w:val="00381FC0"/>
    <w:rsid w:val="00382345"/>
    <w:rsid w:val="0038551E"/>
    <w:rsid w:val="00385DEF"/>
    <w:rsid w:val="00392180"/>
    <w:rsid w:val="00393413"/>
    <w:rsid w:val="00394D8E"/>
    <w:rsid w:val="00395608"/>
    <w:rsid w:val="00396097"/>
    <w:rsid w:val="00397937"/>
    <w:rsid w:val="003A1F2B"/>
    <w:rsid w:val="003A59F0"/>
    <w:rsid w:val="003B11A0"/>
    <w:rsid w:val="003B3006"/>
    <w:rsid w:val="003B53AB"/>
    <w:rsid w:val="003B5983"/>
    <w:rsid w:val="003B7859"/>
    <w:rsid w:val="003C057E"/>
    <w:rsid w:val="003C0676"/>
    <w:rsid w:val="003C0CC8"/>
    <w:rsid w:val="003C4DF6"/>
    <w:rsid w:val="003C61B7"/>
    <w:rsid w:val="003C61D6"/>
    <w:rsid w:val="003D0138"/>
    <w:rsid w:val="003D1247"/>
    <w:rsid w:val="003D3668"/>
    <w:rsid w:val="003E0158"/>
    <w:rsid w:val="003E1F22"/>
    <w:rsid w:val="003E455D"/>
    <w:rsid w:val="003E504A"/>
    <w:rsid w:val="003E5894"/>
    <w:rsid w:val="003E637F"/>
    <w:rsid w:val="003E6F93"/>
    <w:rsid w:val="003F1136"/>
    <w:rsid w:val="003F16F0"/>
    <w:rsid w:val="003F1985"/>
    <w:rsid w:val="003F1D36"/>
    <w:rsid w:val="003F441C"/>
    <w:rsid w:val="003F5B16"/>
    <w:rsid w:val="003F5D04"/>
    <w:rsid w:val="003F6567"/>
    <w:rsid w:val="003F7235"/>
    <w:rsid w:val="004036AE"/>
    <w:rsid w:val="00405D76"/>
    <w:rsid w:val="00406BF7"/>
    <w:rsid w:val="00406F56"/>
    <w:rsid w:val="00407C8C"/>
    <w:rsid w:val="00410261"/>
    <w:rsid w:val="00410340"/>
    <w:rsid w:val="00411670"/>
    <w:rsid w:val="0041173A"/>
    <w:rsid w:val="0041393F"/>
    <w:rsid w:val="00413FA0"/>
    <w:rsid w:val="00415FD2"/>
    <w:rsid w:val="00423864"/>
    <w:rsid w:val="00424DA1"/>
    <w:rsid w:val="00425964"/>
    <w:rsid w:val="00426D61"/>
    <w:rsid w:val="00427FDB"/>
    <w:rsid w:val="00432504"/>
    <w:rsid w:val="00433493"/>
    <w:rsid w:val="004366B1"/>
    <w:rsid w:val="004378FE"/>
    <w:rsid w:val="00443B9D"/>
    <w:rsid w:val="00447852"/>
    <w:rsid w:val="0045027D"/>
    <w:rsid w:val="00451248"/>
    <w:rsid w:val="004542CA"/>
    <w:rsid w:val="00454D34"/>
    <w:rsid w:val="00455AD5"/>
    <w:rsid w:val="004605AC"/>
    <w:rsid w:val="00461900"/>
    <w:rsid w:val="004625E6"/>
    <w:rsid w:val="00464ECB"/>
    <w:rsid w:val="0046633C"/>
    <w:rsid w:val="004676E0"/>
    <w:rsid w:val="004679FA"/>
    <w:rsid w:val="004700C8"/>
    <w:rsid w:val="00470610"/>
    <w:rsid w:val="00470F11"/>
    <w:rsid w:val="00473EBE"/>
    <w:rsid w:val="00474B33"/>
    <w:rsid w:val="004755F2"/>
    <w:rsid w:val="0047763A"/>
    <w:rsid w:val="00482056"/>
    <w:rsid w:val="0048393C"/>
    <w:rsid w:val="004865C1"/>
    <w:rsid w:val="00494052"/>
    <w:rsid w:val="0049492B"/>
    <w:rsid w:val="00496C06"/>
    <w:rsid w:val="0049795C"/>
    <w:rsid w:val="004A01F0"/>
    <w:rsid w:val="004A1016"/>
    <w:rsid w:val="004A784E"/>
    <w:rsid w:val="004B001D"/>
    <w:rsid w:val="004B2A96"/>
    <w:rsid w:val="004B3EEF"/>
    <w:rsid w:val="004B6BF9"/>
    <w:rsid w:val="004B7665"/>
    <w:rsid w:val="004C1685"/>
    <w:rsid w:val="004C1CCD"/>
    <w:rsid w:val="004C26A0"/>
    <w:rsid w:val="004C279C"/>
    <w:rsid w:val="004C2B34"/>
    <w:rsid w:val="004C2B87"/>
    <w:rsid w:val="004C430D"/>
    <w:rsid w:val="004D0BD2"/>
    <w:rsid w:val="004D15EA"/>
    <w:rsid w:val="004D3A82"/>
    <w:rsid w:val="004D79E9"/>
    <w:rsid w:val="004E037F"/>
    <w:rsid w:val="004E1A92"/>
    <w:rsid w:val="004E3B79"/>
    <w:rsid w:val="004E4B26"/>
    <w:rsid w:val="004E518A"/>
    <w:rsid w:val="004E67B5"/>
    <w:rsid w:val="004E6A25"/>
    <w:rsid w:val="004F024D"/>
    <w:rsid w:val="004F0D53"/>
    <w:rsid w:val="004F3212"/>
    <w:rsid w:val="004F3C2D"/>
    <w:rsid w:val="004F44BF"/>
    <w:rsid w:val="004F4D8D"/>
    <w:rsid w:val="005019DE"/>
    <w:rsid w:val="00504B64"/>
    <w:rsid w:val="005065E5"/>
    <w:rsid w:val="00512AA2"/>
    <w:rsid w:val="005145E1"/>
    <w:rsid w:val="0051787B"/>
    <w:rsid w:val="005209B4"/>
    <w:rsid w:val="00524E15"/>
    <w:rsid w:val="005276D9"/>
    <w:rsid w:val="005305F6"/>
    <w:rsid w:val="00550063"/>
    <w:rsid w:val="00551088"/>
    <w:rsid w:val="00556C42"/>
    <w:rsid w:val="005578FA"/>
    <w:rsid w:val="00557F03"/>
    <w:rsid w:val="005638C0"/>
    <w:rsid w:val="0056487D"/>
    <w:rsid w:val="0057003D"/>
    <w:rsid w:val="00571C89"/>
    <w:rsid w:val="00575A18"/>
    <w:rsid w:val="00576550"/>
    <w:rsid w:val="00577E91"/>
    <w:rsid w:val="00580031"/>
    <w:rsid w:val="00580EEE"/>
    <w:rsid w:val="005824A1"/>
    <w:rsid w:val="00583C7D"/>
    <w:rsid w:val="0058461A"/>
    <w:rsid w:val="00587B24"/>
    <w:rsid w:val="00587D5F"/>
    <w:rsid w:val="00590B44"/>
    <w:rsid w:val="00593196"/>
    <w:rsid w:val="005935D4"/>
    <w:rsid w:val="00594D29"/>
    <w:rsid w:val="00596D2F"/>
    <w:rsid w:val="00596F9A"/>
    <w:rsid w:val="00597CB0"/>
    <w:rsid w:val="005A1BA0"/>
    <w:rsid w:val="005A1EBA"/>
    <w:rsid w:val="005A1FED"/>
    <w:rsid w:val="005A471C"/>
    <w:rsid w:val="005A5BF9"/>
    <w:rsid w:val="005A5CF9"/>
    <w:rsid w:val="005A6032"/>
    <w:rsid w:val="005B00DA"/>
    <w:rsid w:val="005B0216"/>
    <w:rsid w:val="005B0899"/>
    <w:rsid w:val="005B404C"/>
    <w:rsid w:val="005B481C"/>
    <w:rsid w:val="005B4DF9"/>
    <w:rsid w:val="005B591C"/>
    <w:rsid w:val="005B5BF4"/>
    <w:rsid w:val="005C22FC"/>
    <w:rsid w:val="005C3460"/>
    <w:rsid w:val="005C4215"/>
    <w:rsid w:val="005C5642"/>
    <w:rsid w:val="005C62E3"/>
    <w:rsid w:val="005C74CF"/>
    <w:rsid w:val="005D01E0"/>
    <w:rsid w:val="005D2E88"/>
    <w:rsid w:val="005D3DED"/>
    <w:rsid w:val="005D432B"/>
    <w:rsid w:val="005D4E73"/>
    <w:rsid w:val="005E09BE"/>
    <w:rsid w:val="005E17ED"/>
    <w:rsid w:val="005E2644"/>
    <w:rsid w:val="005E393B"/>
    <w:rsid w:val="005E5D66"/>
    <w:rsid w:val="005F03D6"/>
    <w:rsid w:val="005F1A47"/>
    <w:rsid w:val="005F6B98"/>
    <w:rsid w:val="00600073"/>
    <w:rsid w:val="006006A0"/>
    <w:rsid w:val="00600A27"/>
    <w:rsid w:val="00607BCE"/>
    <w:rsid w:val="006141B4"/>
    <w:rsid w:val="00614546"/>
    <w:rsid w:val="00615989"/>
    <w:rsid w:val="00615B5B"/>
    <w:rsid w:val="00616820"/>
    <w:rsid w:val="006173DB"/>
    <w:rsid w:val="0061782B"/>
    <w:rsid w:val="00621CE2"/>
    <w:rsid w:val="00624AB4"/>
    <w:rsid w:val="00624FD2"/>
    <w:rsid w:val="00631830"/>
    <w:rsid w:val="00631C8B"/>
    <w:rsid w:val="00637FDA"/>
    <w:rsid w:val="00640F13"/>
    <w:rsid w:val="006419F0"/>
    <w:rsid w:val="00645DFF"/>
    <w:rsid w:val="00646F72"/>
    <w:rsid w:val="00650AC3"/>
    <w:rsid w:val="00650AC7"/>
    <w:rsid w:val="00652891"/>
    <w:rsid w:val="0065333A"/>
    <w:rsid w:val="0065381A"/>
    <w:rsid w:val="006569DC"/>
    <w:rsid w:val="00657794"/>
    <w:rsid w:val="00661413"/>
    <w:rsid w:val="00663902"/>
    <w:rsid w:val="00663925"/>
    <w:rsid w:val="00665743"/>
    <w:rsid w:val="0066728E"/>
    <w:rsid w:val="006729A3"/>
    <w:rsid w:val="00673ED9"/>
    <w:rsid w:val="00674B81"/>
    <w:rsid w:val="0067549B"/>
    <w:rsid w:val="00676A9C"/>
    <w:rsid w:val="00676E76"/>
    <w:rsid w:val="006777B4"/>
    <w:rsid w:val="00680926"/>
    <w:rsid w:val="00680C50"/>
    <w:rsid w:val="0068269C"/>
    <w:rsid w:val="006826FF"/>
    <w:rsid w:val="0068311E"/>
    <w:rsid w:val="00686D81"/>
    <w:rsid w:val="00687981"/>
    <w:rsid w:val="00687B3D"/>
    <w:rsid w:val="0069267E"/>
    <w:rsid w:val="006930DF"/>
    <w:rsid w:val="0069333E"/>
    <w:rsid w:val="006942CF"/>
    <w:rsid w:val="006A17EB"/>
    <w:rsid w:val="006A633B"/>
    <w:rsid w:val="006A6E20"/>
    <w:rsid w:val="006A71F8"/>
    <w:rsid w:val="006B09F6"/>
    <w:rsid w:val="006B285B"/>
    <w:rsid w:val="006B386B"/>
    <w:rsid w:val="006B3DB5"/>
    <w:rsid w:val="006B459E"/>
    <w:rsid w:val="006B6620"/>
    <w:rsid w:val="006B6783"/>
    <w:rsid w:val="006B71DE"/>
    <w:rsid w:val="006B72AC"/>
    <w:rsid w:val="006C0901"/>
    <w:rsid w:val="006C18D8"/>
    <w:rsid w:val="006C29C0"/>
    <w:rsid w:val="006C37C6"/>
    <w:rsid w:val="006D1762"/>
    <w:rsid w:val="006D2F34"/>
    <w:rsid w:val="006D3D87"/>
    <w:rsid w:val="006D7E48"/>
    <w:rsid w:val="006E248A"/>
    <w:rsid w:val="006E45F0"/>
    <w:rsid w:val="006E4BC1"/>
    <w:rsid w:val="006E4C14"/>
    <w:rsid w:val="006E52D2"/>
    <w:rsid w:val="006E5F21"/>
    <w:rsid w:val="006E7698"/>
    <w:rsid w:val="006E7D94"/>
    <w:rsid w:val="006F3DDC"/>
    <w:rsid w:val="006F5190"/>
    <w:rsid w:val="006F5BC1"/>
    <w:rsid w:val="006F6164"/>
    <w:rsid w:val="006F7F30"/>
    <w:rsid w:val="00703014"/>
    <w:rsid w:val="007050E9"/>
    <w:rsid w:val="00705B41"/>
    <w:rsid w:val="00705C23"/>
    <w:rsid w:val="00707133"/>
    <w:rsid w:val="007078AF"/>
    <w:rsid w:val="00707B23"/>
    <w:rsid w:val="00711232"/>
    <w:rsid w:val="007118B9"/>
    <w:rsid w:val="00711B13"/>
    <w:rsid w:val="007148A4"/>
    <w:rsid w:val="007221A7"/>
    <w:rsid w:val="00723DF0"/>
    <w:rsid w:val="00725595"/>
    <w:rsid w:val="00727720"/>
    <w:rsid w:val="007323B2"/>
    <w:rsid w:val="007358F1"/>
    <w:rsid w:val="00736ED2"/>
    <w:rsid w:val="007370D0"/>
    <w:rsid w:val="007438C7"/>
    <w:rsid w:val="00744B59"/>
    <w:rsid w:val="0074563E"/>
    <w:rsid w:val="00746040"/>
    <w:rsid w:val="007518BB"/>
    <w:rsid w:val="00751D77"/>
    <w:rsid w:val="00752142"/>
    <w:rsid w:val="007525D6"/>
    <w:rsid w:val="00753F40"/>
    <w:rsid w:val="00753FFA"/>
    <w:rsid w:val="0075461B"/>
    <w:rsid w:val="00754AC1"/>
    <w:rsid w:val="00757808"/>
    <w:rsid w:val="00760C5E"/>
    <w:rsid w:val="007648DD"/>
    <w:rsid w:val="00764962"/>
    <w:rsid w:val="00765CC2"/>
    <w:rsid w:val="0076613D"/>
    <w:rsid w:val="007678B6"/>
    <w:rsid w:val="0077195B"/>
    <w:rsid w:val="00771B17"/>
    <w:rsid w:val="0077223E"/>
    <w:rsid w:val="007757DB"/>
    <w:rsid w:val="00775858"/>
    <w:rsid w:val="00776D17"/>
    <w:rsid w:val="00784255"/>
    <w:rsid w:val="00787DDE"/>
    <w:rsid w:val="00787E40"/>
    <w:rsid w:val="00791D55"/>
    <w:rsid w:val="00791E42"/>
    <w:rsid w:val="007942AA"/>
    <w:rsid w:val="00794562"/>
    <w:rsid w:val="007959D6"/>
    <w:rsid w:val="007960D2"/>
    <w:rsid w:val="007A20BE"/>
    <w:rsid w:val="007A2329"/>
    <w:rsid w:val="007A34EF"/>
    <w:rsid w:val="007A3E79"/>
    <w:rsid w:val="007A55B2"/>
    <w:rsid w:val="007A644D"/>
    <w:rsid w:val="007A674F"/>
    <w:rsid w:val="007A6BE7"/>
    <w:rsid w:val="007A7C57"/>
    <w:rsid w:val="007A7F6D"/>
    <w:rsid w:val="007B1736"/>
    <w:rsid w:val="007B18C6"/>
    <w:rsid w:val="007B1A69"/>
    <w:rsid w:val="007B2F93"/>
    <w:rsid w:val="007B3A92"/>
    <w:rsid w:val="007B5217"/>
    <w:rsid w:val="007B532C"/>
    <w:rsid w:val="007B62B0"/>
    <w:rsid w:val="007B686F"/>
    <w:rsid w:val="007C067B"/>
    <w:rsid w:val="007C1F50"/>
    <w:rsid w:val="007C3C06"/>
    <w:rsid w:val="007C517E"/>
    <w:rsid w:val="007D2079"/>
    <w:rsid w:val="007D28AF"/>
    <w:rsid w:val="007D2C6F"/>
    <w:rsid w:val="007D59C3"/>
    <w:rsid w:val="007D5D76"/>
    <w:rsid w:val="007D616A"/>
    <w:rsid w:val="007D7EEB"/>
    <w:rsid w:val="007E0B34"/>
    <w:rsid w:val="007E1F9E"/>
    <w:rsid w:val="007E3885"/>
    <w:rsid w:val="007E6F4C"/>
    <w:rsid w:val="007F0E7C"/>
    <w:rsid w:val="007F20F2"/>
    <w:rsid w:val="007F4F5F"/>
    <w:rsid w:val="007F7176"/>
    <w:rsid w:val="007F7F2C"/>
    <w:rsid w:val="008044A2"/>
    <w:rsid w:val="008105BD"/>
    <w:rsid w:val="00811338"/>
    <w:rsid w:val="00811A7B"/>
    <w:rsid w:val="00812CE4"/>
    <w:rsid w:val="008161F5"/>
    <w:rsid w:val="0081649F"/>
    <w:rsid w:val="00816AB6"/>
    <w:rsid w:val="00822BBF"/>
    <w:rsid w:val="00825591"/>
    <w:rsid w:val="00826523"/>
    <w:rsid w:val="008268B4"/>
    <w:rsid w:val="0082715B"/>
    <w:rsid w:val="00827400"/>
    <w:rsid w:val="00827859"/>
    <w:rsid w:val="008300BD"/>
    <w:rsid w:val="00831071"/>
    <w:rsid w:val="00832944"/>
    <w:rsid w:val="008402BF"/>
    <w:rsid w:val="00841755"/>
    <w:rsid w:val="0084277C"/>
    <w:rsid w:val="00843A7D"/>
    <w:rsid w:val="0084473C"/>
    <w:rsid w:val="00846863"/>
    <w:rsid w:val="00847ACD"/>
    <w:rsid w:val="00850BDA"/>
    <w:rsid w:val="0085298F"/>
    <w:rsid w:val="00854185"/>
    <w:rsid w:val="008552E9"/>
    <w:rsid w:val="00855E0D"/>
    <w:rsid w:val="0085638C"/>
    <w:rsid w:val="008572EA"/>
    <w:rsid w:val="00861D52"/>
    <w:rsid w:val="0086244A"/>
    <w:rsid w:val="00864FA2"/>
    <w:rsid w:val="008655A2"/>
    <w:rsid w:val="00871114"/>
    <w:rsid w:val="00873BBE"/>
    <w:rsid w:val="00874057"/>
    <w:rsid w:val="00875D8F"/>
    <w:rsid w:val="00876C66"/>
    <w:rsid w:val="0088013C"/>
    <w:rsid w:val="008808FC"/>
    <w:rsid w:val="00880B8A"/>
    <w:rsid w:val="0088429D"/>
    <w:rsid w:val="0088540D"/>
    <w:rsid w:val="0088712E"/>
    <w:rsid w:val="00894170"/>
    <w:rsid w:val="008950C0"/>
    <w:rsid w:val="00895665"/>
    <w:rsid w:val="00896963"/>
    <w:rsid w:val="00897E97"/>
    <w:rsid w:val="008A19B1"/>
    <w:rsid w:val="008A1A7A"/>
    <w:rsid w:val="008A1E54"/>
    <w:rsid w:val="008A22B5"/>
    <w:rsid w:val="008A22B7"/>
    <w:rsid w:val="008A2749"/>
    <w:rsid w:val="008A3739"/>
    <w:rsid w:val="008A6758"/>
    <w:rsid w:val="008A6ABA"/>
    <w:rsid w:val="008A77AF"/>
    <w:rsid w:val="008B17F8"/>
    <w:rsid w:val="008B29A9"/>
    <w:rsid w:val="008B3A32"/>
    <w:rsid w:val="008B4A2D"/>
    <w:rsid w:val="008B4D41"/>
    <w:rsid w:val="008B5E4F"/>
    <w:rsid w:val="008B657C"/>
    <w:rsid w:val="008B6C22"/>
    <w:rsid w:val="008B7DCF"/>
    <w:rsid w:val="008C1372"/>
    <w:rsid w:val="008C4C55"/>
    <w:rsid w:val="008C681B"/>
    <w:rsid w:val="008C7AEA"/>
    <w:rsid w:val="008C7F82"/>
    <w:rsid w:val="008D242F"/>
    <w:rsid w:val="008D2FE1"/>
    <w:rsid w:val="008D39E2"/>
    <w:rsid w:val="008D491F"/>
    <w:rsid w:val="008D53B4"/>
    <w:rsid w:val="008E5322"/>
    <w:rsid w:val="008E7984"/>
    <w:rsid w:val="008F0309"/>
    <w:rsid w:val="008F0464"/>
    <w:rsid w:val="008F1574"/>
    <w:rsid w:val="008F2AD4"/>
    <w:rsid w:val="008F3EA7"/>
    <w:rsid w:val="008F6E42"/>
    <w:rsid w:val="009018A4"/>
    <w:rsid w:val="00901B4F"/>
    <w:rsid w:val="00903F48"/>
    <w:rsid w:val="00905C86"/>
    <w:rsid w:val="00906887"/>
    <w:rsid w:val="00906E88"/>
    <w:rsid w:val="00910506"/>
    <w:rsid w:val="00911166"/>
    <w:rsid w:val="00912634"/>
    <w:rsid w:val="00913125"/>
    <w:rsid w:val="00913BE7"/>
    <w:rsid w:val="0091401A"/>
    <w:rsid w:val="00914F62"/>
    <w:rsid w:val="009169E8"/>
    <w:rsid w:val="009209BF"/>
    <w:rsid w:val="00920EF1"/>
    <w:rsid w:val="009227BA"/>
    <w:rsid w:val="009236F8"/>
    <w:rsid w:val="009249CE"/>
    <w:rsid w:val="009253EC"/>
    <w:rsid w:val="00926510"/>
    <w:rsid w:val="00926641"/>
    <w:rsid w:val="00927E1A"/>
    <w:rsid w:val="009327A2"/>
    <w:rsid w:val="00932992"/>
    <w:rsid w:val="00932A20"/>
    <w:rsid w:val="00933BB0"/>
    <w:rsid w:val="00934FB8"/>
    <w:rsid w:val="009355D1"/>
    <w:rsid w:val="00935BFC"/>
    <w:rsid w:val="009400DD"/>
    <w:rsid w:val="009413C9"/>
    <w:rsid w:val="00943043"/>
    <w:rsid w:val="00943A64"/>
    <w:rsid w:val="0094416B"/>
    <w:rsid w:val="00945F04"/>
    <w:rsid w:val="00953C59"/>
    <w:rsid w:val="00953ED2"/>
    <w:rsid w:val="00955986"/>
    <w:rsid w:val="0095649E"/>
    <w:rsid w:val="00956883"/>
    <w:rsid w:val="00956EBA"/>
    <w:rsid w:val="00957051"/>
    <w:rsid w:val="00957809"/>
    <w:rsid w:val="009617D2"/>
    <w:rsid w:val="00962122"/>
    <w:rsid w:val="00962670"/>
    <w:rsid w:val="00962F44"/>
    <w:rsid w:val="00964414"/>
    <w:rsid w:val="00966DED"/>
    <w:rsid w:val="00971005"/>
    <w:rsid w:val="0097386B"/>
    <w:rsid w:val="0097392E"/>
    <w:rsid w:val="00973E99"/>
    <w:rsid w:val="00982732"/>
    <w:rsid w:val="009833F4"/>
    <w:rsid w:val="0098405A"/>
    <w:rsid w:val="00984367"/>
    <w:rsid w:val="009843A5"/>
    <w:rsid w:val="009924A1"/>
    <w:rsid w:val="00994996"/>
    <w:rsid w:val="009968CF"/>
    <w:rsid w:val="009A027E"/>
    <w:rsid w:val="009A1A52"/>
    <w:rsid w:val="009B227E"/>
    <w:rsid w:val="009B2A10"/>
    <w:rsid w:val="009B2AB6"/>
    <w:rsid w:val="009B5790"/>
    <w:rsid w:val="009B6A65"/>
    <w:rsid w:val="009B77F1"/>
    <w:rsid w:val="009C02C1"/>
    <w:rsid w:val="009C1B00"/>
    <w:rsid w:val="009C2F3B"/>
    <w:rsid w:val="009C43BF"/>
    <w:rsid w:val="009C5B8F"/>
    <w:rsid w:val="009C63BF"/>
    <w:rsid w:val="009C6B80"/>
    <w:rsid w:val="009C6BD9"/>
    <w:rsid w:val="009C77DD"/>
    <w:rsid w:val="009D1C77"/>
    <w:rsid w:val="009D2764"/>
    <w:rsid w:val="009D2AD4"/>
    <w:rsid w:val="009D302E"/>
    <w:rsid w:val="009D35A8"/>
    <w:rsid w:val="009D543C"/>
    <w:rsid w:val="009D5E02"/>
    <w:rsid w:val="009D620C"/>
    <w:rsid w:val="009D7319"/>
    <w:rsid w:val="009E0A9D"/>
    <w:rsid w:val="009E3C34"/>
    <w:rsid w:val="009E4652"/>
    <w:rsid w:val="009E4EE2"/>
    <w:rsid w:val="009E6A24"/>
    <w:rsid w:val="009E76CB"/>
    <w:rsid w:val="009E77C2"/>
    <w:rsid w:val="009E7986"/>
    <w:rsid w:val="00A049C4"/>
    <w:rsid w:val="00A04D6D"/>
    <w:rsid w:val="00A05C87"/>
    <w:rsid w:val="00A1159F"/>
    <w:rsid w:val="00A119F1"/>
    <w:rsid w:val="00A1356D"/>
    <w:rsid w:val="00A13CC4"/>
    <w:rsid w:val="00A155B1"/>
    <w:rsid w:val="00A16160"/>
    <w:rsid w:val="00A22908"/>
    <w:rsid w:val="00A22D1C"/>
    <w:rsid w:val="00A23B04"/>
    <w:rsid w:val="00A23F50"/>
    <w:rsid w:val="00A2417F"/>
    <w:rsid w:val="00A241B8"/>
    <w:rsid w:val="00A242D5"/>
    <w:rsid w:val="00A248F1"/>
    <w:rsid w:val="00A24C5C"/>
    <w:rsid w:val="00A2530D"/>
    <w:rsid w:val="00A32AC1"/>
    <w:rsid w:val="00A338FF"/>
    <w:rsid w:val="00A342A0"/>
    <w:rsid w:val="00A3663F"/>
    <w:rsid w:val="00A40B1C"/>
    <w:rsid w:val="00A43BF8"/>
    <w:rsid w:val="00A43E7C"/>
    <w:rsid w:val="00A43FAF"/>
    <w:rsid w:val="00A449D9"/>
    <w:rsid w:val="00A52558"/>
    <w:rsid w:val="00A52847"/>
    <w:rsid w:val="00A52A29"/>
    <w:rsid w:val="00A54B3C"/>
    <w:rsid w:val="00A55C00"/>
    <w:rsid w:val="00A575C3"/>
    <w:rsid w:val="00A578D3"/>
    <w:rsid w:val="00A57C9B"/>
    <w:rsid w:val="00A57C9F"/>
    <w:rsid w:val="00A636E6"/>
    <w:rsid w:val="00A6385C"/>
    <w:rsid w:val="00A656EA"/>
    <w:rsid w:val="00A65978"/>
    <w:rsid w:val="00A70107"/>
    <w:rsid w:val="00A702BF"/>
    <w:rsid w:val="00A72E86"/>
    <w:rsid w:val="00A7366A"/>
    <w:rsid w:val="00A74BF0"/>
    <w:rsid w:val="00A75B1C"/>
    <w:rsid w:val="00A75CD1"/>
    <w:rsid w:val="00A76CB9"/>
    <w:rsid w:val="00A77DF5"/>
    <w:rsid w:val="00A817CC"/>
    <w:rsid w:val="00A81FF7"/>
    <w:rsid w:val="00A84527"/>
    <w:rsid w:val="00A84997"/>
    <w:rsid w:val="00A85C38"/>
    <w:rsid w:val="00A87742"/>
    <w:rsid w:val="00A918AF"/>
    <w:rsid w:val="00A939C6"/>
    <w:rsid w:val="00A95AED"/>
    <w:rsid w:val="00AA084F"/>
    <w:rsid w:val="00AA0EE8"/>
    <w:rsid w:val="00AA21ED"/>
    <w:rsid w:val="00AA37E4"/>
    <w:rsid w:val="00AA4152"/>
    <w:rsid w:val="00AA42ED"/>
    <w:rsid w:val="00AB088D"/>
    <w:rsid w:val="00AB1637"/>
    <w:rsid w:val="00AB2B5F"/>
    <w:rsid w:val="00AB45F6"/>
    <w:rsid w:val="00AB45F7"/>
    <w:rsid w:val="00AB6E72"/>
    <w:rsid w:val="00AB7A6A"/>
    <w:rsid w:val="00AC0105"/>
    <w:rsid w:val="00AC0D19"/>
    <w:rsid w:val="00AC32D3"/>
    <w:rsid w:val="00AC399C"/>
    <w:rsid w:val="00AC3AEB"/>
    <w:rsid w:val="00AC7777"/>
    <w:rsid w:val="00AC78A7"/>
    <w:rsid w:val="00AC79AC"/>
    <w:rsid w:val="00AD0F00"/>
    <w:rsid w:val="00AD407C"/>
    <w:rsid w:val="00AD6789"/>
    <w:rsid w:val="00AD7DE3"/>
    <w:rsid w:val="00AE0F47"/>
    <w:rsid w:val="00AE2045"/>
    <w:rsid w:val="00AE210F"/>
    <w:rsid w:val="00AE3679"/>
    <w:rsid w:val="00AE4AAD"/>
    <w:rsid w:val="00AE5927"/>
    <w:rsid w:val="00AE72D5"/>
    <w:rsid w:val="00AF111A"/>
    <w:rsid w:val="00AF3246"/>
    <w:rsid w:val="00AF3D3C"/>
    <w:rsid w:val="00AF4454"/>
    <w:rsid w:val="00AF7A8C"/>
    <w:rsid w:val="00B00CC7"/>
    <w:rsid w:val="00B02902"/>
    <w:rsid w:val="00B03166"/>
    <w:rsid w:val="00B06968"/>
    <w:rsid w:val="00B0710D"/>
    <w:rsid w:val="00B077BD"/>
    <w:rsid w:val="00B12C88"/>
    <w:rsid w:val="00B14BCA"/>
    <w:rsid w:val="00B152B8"/>
    <w:rsid w:val="00B16080"/>
    <w:rsid w:val="00B17603"/>
    <w:rsid w:val="00B216C3"/>
    <w:rsid w:val="00B216E5"/>
    <w:rsid w:val="00B22546"/>
    <w:rsid w:val="00B22D18"/>
    <w:rsid w:val="00B24F6E"/>
    <w:rsid w:val="00B26D82"/>
    <w:rsid w:val="00B30903"/>
    <w:rsid w:val="00B31E75"/>
    <w:rsid w:val="00B31F20"/>
    <w:rsid w:val="00B33ED9"/>
    <w:rsid w:val="00B3551D"/>
    <w:rsid w:val="00B36B39"/>
    <w:rsid w:val="00B40117"/>
    <w:rsid w:val="00B406D4"/>
    <w:rsid w:val="00B40DEA"/>
    <w:rsid w:val="00B42E32"/>
    <w:rsid w:val="00B437AD"/>
    <w:rsid w:val="00B44CBD"/>
    <w:rsid w:val="00B46F5C"/>
    <w:rsid w:val="00B47CA8"/>
    <w:rsid w:val="00B47E42"/>
    <w:rsid w:val="00B47E89"/>
    <w:rsid w:val="00B50AA3"/>
    <w:rsid w:val="00B515DD"/>
    <w:rsid w:val="00B605BE"/>
    <w:rsid w:val="00B64F63"/>
    <w:rsid w:val="00B66D74"/>
    <w:rsid w:val="00B714AD"/>
    <w:rsid w:val="00B733BC"/>
    <w:rsid w:val="00B76C2F"/>
    <w:rsid w:val="00B810A8"/>
    <w:rsid w:val="00B839B4"/>
    <w:rsid w:val="00B8470A"/>
    <w:rsid w:val="00B859D0"/>
    <w:rsid w:val="00B86B4F"/>
    <w:rsid w:val="00B86C5D"/>
    <w:rsid w:val="00B86D16"/>
    <w:rsid w:val="00B86EA6"/>
    <w:rsid w:val="00B87B3C"/>
    <w:rsid w:val="00B92D27"/>
    <w:rsid w:val="00B93DAA"/>
    <w:rsid w:val="00B9532C"/>
    <w:rsid w:val="00B9556F"/>
    <w:rsid w:val="00B95742"/>
    <w:rsid w:val="00B96961"/>
    <w:rsid w:val="00BA13F8"/>
    <w:rsid w:val="00BA2199"/>
    <w:rsid w:val="00BA33D7"/>
    <w:rsid w:val="00BA3A48"/>
    <w:rsid w:val="00BA43D2"/>
    <w:rsid w:val="00BA45C2"/>
    <w:rsid w:val="00BA535E"/>
    <w:rsid w:val="00BA58C8"/>
    <w:rsid w:val="00BA62C2"/>
    <w:rsid w:val="00BA63D1"/>
    <w:rsid w:val="00BB1862"/>
    <w:rsid w:val="00BB240B"/>
    <w:rsid w:val="00BB2CD5"/>
    <w:rsid w:val="00BB3BFF"/>
    <w:rsid w:val="00BB4181"/>
    <w:rsid w:val="00BB58C6"/>
    <w:rsid w:val="00BB5FE4"/>
    <w:rsid w:val="00BB6A7D"/>
    <w:rsid w:val="00BB6EE9"/>
    <w:rsid w:val="00BC07A9"/>
    <w:rsid w:val="00BC0C93"/>
    <w:rsid w:val="00BC1719"/>
    <w:rsid w:val="00BC3B88"/>
    <w:rsid w:val="00BC4260"/>
    <w:rsid w:val="00BD035A"/>
    <w:rsid w:val="00BD3292"/>
    <w:rsid w:val="00BD5E79"/>
    <w:rsid w:val="00BD6E2B"/>
    <w:rsid w:val="00BE0916"/>
    <w:rsid w:val="00BE2C19"/>
    <w:rsid w:val="00BE3A3E"/>
    <w:rsid w:val="00BE54A6"/>
    <w:rsid w:val="00BE7EA6"/>
    <w:rsid w:val="00BF0115"/>
    <w:rsid w:val="00BF11C6"/>
    <w:rsid w:val="00BF1AA3"/>
    <w:rsid w:val="00BF59DF"/>
    <w:rsid w:val="00BF64FC"/>
    <w:rsid w:val="00BF6D21"/>
    <w:rsid w:val="00C001E1"/>
    <w:rsid w:val="00C01422"/>
    <w:rsid w:val="00C014E7"/>
    <w:rsid w:val="00C018E8"/>
    <w:rsid w:val="00C026DD"/>
    <w:rsid w:val="00C029E2"/>
    <w:rsid w:val="00C04967"/>
    <w:rsid w:val="00C062BC"/>
    <w:rsid w:val="00C07090"/>
    <w:rsid w:val="00C102C9"/>
    <w:rsid w:val="00C112C6"/>
    <w:rsid w:val="00C114F9"/>
    <w:rsid w:val="00C12848"/>
    <w:rsid w:val="00C12BD7"/>
    <w:rsid w:val="00C135D9"/>
    <w:rsid w:val="00C143BB"/>
    <w:rsid w:val="00C21208"/>
    <w:rsid w:val="00C216E4"/>
    <w:rsid w:val="00C30F60"/>
    <w:rsid w:val="00C312AA"/>
    <w:rsid w:val="00C314AB"/>
    <w:rsid w:val="00C3167F"/>
    <w:rsid w:val="00C327D7"/>
    <w:rsid w:val="00C32A33"/>
    <w:rsid w:val="00C3386A"/>
    <w:rsid w:val="00C33FED"/>
    <w:rsid w:val="00C40311"/>
    <w:rsid w:val="00C41163"/>
    <w:rsid w:val="00C43768"/>
    <w:rsid w:val="00C4551A"/>
    <w:rsid w:val="00C4707A"/>
    <w:rsid w:val="00C47A1A"/>
    <w:rsid w:val="00C50195"/>
    <w:rsid w:val="00C521DE"/>
    <w:rsid w:val="00C52A38"/>
    <w:rsid w:val="00C52A3A"/>
    <w:rsid w:val="00C53864"/>
    <w:rsid w:val="00C550C7"/>
    <w:rsid w:val="00C569F8"/>
    <w:rsid w:val="00C63B76"/>
    <w:rsid w:val="00C64303"/>
    <w:rsid w:val="00C64560"/>
    <w:rsid w:val="00C65443"/>
    <w:rsid w:val="00C70BB4"/>
    <w:rsid w:val="00C714A2"/>
    <w:rsid w:val="00C71FA1"/>
    <w:rsid w:val="00C749B2"/>
    <w:rsid w:val="00C8088A"/>
    <w:rsid w:val="00C80B88"/>
    <w:rsid w:val="00C81547"/>
    <w:rsid w:val="00C82FD4"/>
    <w:rsid w:val="00C832FD"/>
    <w:rsid w:val="00C84BCB"/>
    <w:rsid w:val="00C855F1"/>
    <w:rsid w:val="00C912E8"/>
    <w:rsid w:val="00C94F9D"/>
    <w:rsid w:val="00C9587E"/>
    <w:rsid w:val="00C9642B"/>
    <w:rsid w:val="00C96DE4"/>
    <w:rsid w:val="00C979A6"/>
    <w:rsid w:val="00CA17D5"/>
    <w:rsid w:val="00CA1CCC"/>
    <w:rsid w:val="00CA653E"/>
    <w:rsid w:val="00CB092C"/>
    <w:rsid w:val="00CB15B7"/>
    <w:rsid w:val="00CB343B"/>
    <w:rsid w:val="00CB3684"/>
    <w:rsid w:val="00CB47D2"/>
    <w:rsid w:val="00CC0B0E"/>
    <w:rsid w:val="00CC3BFA"/>
    <w:rsid w:val="00CC7014"/>
    <w:rsid w:val="00CC737E"/>
    <w:rsid w:val="00CD05CB"/>
    <w:rsid w:val="00CD0BDE"/>
    <w:rsid w:val="00CD0D0A"/>
    <w:rsid w:val="00CD1BE6"/>
    <w:rsid w:val="00CD2A51"/>
    <w:rsid w:val="00CD4742"/>
    <w:rsid w:val="00CD475F"/>
    <w:rsid w:val="00CD5FF1"/>
    <w:rsid w:val="00CD6348"/>
    <w:rsid w:val="00CD7299"/>
    <w:rsid w:val="00CD78B2"/>
    <w:rsid w:val="00CD797A"/>
    <w:rsid w:val="00CE17CE"/>
    <w:rsid w:val="00CE3627"/>
    <w:rsid w:val="00CE3A1D"/>
    <w:rsid w:val="00CE6218"/>
    <w:rsid w:val="00CE6C20"/>
    <w:rsid w:val="00CF0D7A"/>
    <w:rsid w:val="00CF1205"/>
    <w:rsid w:val="00CF1D3B"/>
    <w:rsid w:val="00CF336D"/>
    <w:rsid w:val="00CF5DEE"/>
    <w:rsid w:val="00CF64C5"/>
    <w:rsid w:val="00CF6A12"/>
    <w:rsid w:val="00CF7A3B"/>
    <w:rsid w:val="00D0208A"/>
    <w:rsid w:val="00D025DD"/>
    <w:rsid w:val="00D0286F"/>
    <w:rsid w:val="00D03859"/>
    <w:rsid w:val="00D03DD6"/>
    <w:rsid w:val="00D040B4"/>
    <w:rsid w:val="00D04864"/>
    <w:rsid w:val="00D05984"/>
    <w:rsid w:val="00D07E0B"/>
    <w:rsid w:val="00D15466"/>
    <w:rsid w:val="00D1573F"/>
    <w:rsid w:val="00D17208"/>
    <w:rsid w:val="00D215B9"/>
    <w:rsid w:val="00D21CB9"/>
    <w:rsid w:val="00D22642"/>
    <w:rsid w:val="00D23C2F"/>
    <w:rsid w:val="00D23C4A"/>
    <w:rsid w:val="00D24228"/>
    <w:rsid w:val="00D2490D"/>
    <w:rsid w:val="00D3003A"/>
    <w:rsid w:val="00D30491"/>
    <w:rsid w:val="00D352D2"/>
    <w:rsid w:val="00D37422"/>
    <w:rsid w:val="00D409E6"/>
    <w:rsid w:val="00D416FC"/>
    <w:rsid w:val="00D41B8C"/>
    <w:rsid w:val="00D52FDE"/>
    <w:rsid w:val="00D53126"/>
    <w:rsid w:val="00D53F5B"/>
    <w:rsid w:val="00D57E25"/>
    <w:rsid w:val="00D60152"/>
    <w:rsid w:val="00D6038F"/>
    <w:rsid w:val="00D646CB"/>
    <w:rsid w:val="00D674ED"/>
    <w:rsid w:val="00D73D32"/>
    <w:rsid w:val="00D76C94"/>
    <w:rsid w:val="00D778F9"/>
    <w:rsid w:val="00D77D3D"/>
    <w:rsid w:val="00D77FE8"/>
    <w:rsid w:val="00D80074"/>
    <w:rsid w:val="00D82F25"/>
    <w:rsid w:val="00D84E40"/>
    <w:rsid w:val="00D85E24"/>
    <w:rsid w:val="00D8603B"/>
    <w:rsid w:val="00D862F8"/>
    <w:rsid w:val="00D865C9"/>
    <w:rsid w:val="00D90FD7"/>
    <w:rsid w:val="00D91AC7"/>
    <w:rsid w:val="00D91FEF"/>
    <w:rsid w:val="00D9216E"/>
    <w:rsid w:val="00D95767"/>
    <w:rsid w:val="00D95EB0"/>
    <w:rsid w:val="00D96458"/>
    <w:rsid w:val="00DA2E7D"/>
    <w:rsid w:val="00DA3B55"/>
    <w:rsid w:val="00DA41FE"/>
    <w:rsid w:val="00DA4918"/>
    <w:rsid w:val="00DA54A4"/>
    <w:rsid w:val="00DA54AF"/>
    <w:rsid w:val="00DA6DBF"/>
    <w:rsid w:val="00DA71DE"/>
    <w:rsid w:val="00DA73B2"/>
    <w:rsid w:val="00DA73D5"/>
    <w:rsid w:val="00DA7FA2"/>
    <w:rsid w:val="00DB02FC"/>
    <w:rsid w:val="00DB084B"/>
    <w:rsid w:val="00DB1064"/>
    <w:rsid w:val="00DB1C09"/>
    <w:rsid w:val="00DB1DF4"/>
    <w:rsid w:val="00DB4C76"/>
    <w:rsid w:val="00DB534F"/>
    <w:rsid w:val="00DB7C7A"/>
    <w:rsid w:val="00DC13DF"/>
    <w:rsid w:val="00DC23E5"/>
    <w:rsid w:val="00DC421F"/>
    <w:rsid w:val="00DC457C"/>
    <w:rsid w:val="00DD0E07"/>
    <w:rsid w:val="00DD5A19"/>
    <w:rsid w:val="00DD6B43"/>
    <w:rsid w:val="00DE0A38"/>
    <w:rsid w:val="00DE0E2C"/>
    <w:rsid w:val="00DE1354"/>
    <w:rsid w:val="00DE2224"/>
    <w:rsid w:val="00DE2E26"/>
    <w:rsid w:val="00DE3133"/>
    <w:rsid w:val="00DE4DA5"/>
    <w:rsid w:val="00DE4E2E"/>
    <w:rsid w:val="00DE5585"/>
    <w:rsid w:val="00DE5E5F"/>
    <w:rsid w:val="00DE6485"/>
    <w:rsid w:val="00DE787A"/>
    <w:rsid w:val="00DE79A6"/>
    <w:rsid w:val="00DF3C13"/>
    <w:rsid w:val="00DF4134"/>
    <w:rsid w:val="00DF4388"/>
    <w:rsid w:val="00DF6909"/>
    <w:rsid w:val="00DF779C"/>
    <w:rsid w:val="00E02561"/>
    <w:rsid w:val="00E04955"/>
    <w:rsid w:val="00E055AD"/>
    <w:rsid w:val="00E062E4"/>
    <w:rsid w:val="00E07288"/>
    <w:rsid w:val="00E1025A"/>
    <w:rsid w:val="00E12CDA"/>
    <w:rsid w:val="00E15146"/>
    <w:rsid w:val="00E2037B"/>
    <w:rsid w:val="00E2142F"/>
    <w:rsid w:val="00E23002"/>
    <w:rsid w:val="00E231CD"/>
    <w:rsid w:val="00E2444A"/>
    <w:rsid w:val="00E249BE"/>
    <w:rsid w:val="00E27239"/>
    <w:rsid w:val="00E30344"/>
    <w:rsid w:val="00E33F65"/>
    <w:rsid w:val="00E3534F"/>
    <w:rsid w:val="00E355B7"/>
    <w:rsid w:val="00E36959"/>
    <w:rsid w:val="00E37180"/>
    <w:rsid w:val="00E42E62"/>
    <w:rsid w:val="00E43386"/>
    <w:rsid w:val="00E47B54"/>
    <w:rsid w:val="00E51CDA"/>
    <w:rsid w:val="00E52659"/>
    <w:rsid w:val="00E55220"/>
    <w:rsid w:val="00E5748F"/>
    <w:rsid w:val="00E5790F"/>
    <w:rsid w:val="00E57B9E"/>
    <w:rsid w:val="00E60342"/>
    <w:rsid w:val="00E62318"/>
    <w:rsid w:val="00E65A7D"/>
    <w:rsid w:val="00E70392"/>
    <w:rsid w:val="00E7148A"/>
    <w:rsid w:val="00E72C2A"/>
    <w:rsid w:val="00E75179"/>
    <w:rsid w:val="00E7618D"/>
    <w:rsid w:val="00E80940"/>
    <w:rsid w:val="00E81FA8"/>
    <w:rsid w:val="00E85089"/>
    <w:rsid w:val="00E8537D"/>
    <w:rsid w:val="00E872C3"/>
    <w:rsid w:val="00E91441"/>
    <w:rsid w:val="00E91CAA"/>
    <w:rsid w:val="00E91CE4"/>
    <w:rsid w:val="00E92A14"/>
    <w:rsid w:val="00E93DF5"/>
    <w:rsid w:val="00E9510E"/>
    <w:rsid w:val="00E95862"/>
    <w:rsid w:val="00E97752"/>
    <w:rsid w:val="00E979B1"/>
    <w:rsid w:val="00EA159D"/>
    <w:rsid w:val="00EA1E4B"/>
    <w:rsid w:val="00EA2B42"/>
    <w:rsid w:val="00EA3564"/>
    <w:rsid w:val="00EA3DEE"/>
    <w:rsid w:val="00EA4460"/>
    <w:rsid w:val="00EA5779"/>
    <w:rsid w:val="00EA6372"/>
    <w:rsid w:val="00EB037A"/>
    <w:rsid w:val="00EB33EA"/>
    <w:rsid w:val="00EB6137"/>
    <w:rsid w:val="00EC2703"/>
    <w:rsid w:val="00EC3490"/>
    <w:rsid w:val="00EC3ABC"/>
    <w:rsid w:val="00EC3C24"/>
    <w:rsid w:val="00ED028E"/>
    <w:rsid w:val="00ED37FF"/>
    <w:rsid w:val="00ED6A9C"/>
    <w:rsid w:val="00EE1B93"/>
    <w:rsid w:val="00EE564F"/>
    <w:rsid w:val="00EE6929"/>
    <w:rsid w:val="00EE7698"/>
    <w:rsid w:val="00EF42F9"/>
    <w:rsid w:val="00EF4E8D"/>
    <w:rsid w:val="00EF5B36"/>
    <w:rsid w:val="00EF7C02"/>
    <w:rsid w:val="00EF7F62"/>
    <w:rsid w:val="00F00806"/>
    <w:rsid w:val="00F020C2"/>
    <w:rsid w:val="00F02669"/>
    <w:rsid w:val="00F02C9A"/>
    <w:rsid w:val="00F03488"/>
    <w:rsid w:val="00F049E6"/>
    <w:rsid w:val="00F053A0"/>
    <w:rsid w:val="00F126AC"/>
    <w:rsid w:val="00F14D89"/>
    <w:rsid w:val="00F1562C"/>
    <w:rsid w:val="00F15F04"/>
    <w:rsid w:val="00F2074B"/>
    <w:rsid w:val="00F22D60"/>
    <w:rsid w:val="00F267DE"/>
    <w:rsid w:val="00F32765"/>
    <w:rsid w:val="00F34946"/>
    <w:rsid w:val="00F35A70"/>
    <w:rsid w:val="00F36C54"/>
    <w:rsid w:val="00F37DCF"/>
    <w:rsid w:val="00F40EE4"/>
    <w:rsid w:val="00F41CB9"/>
    <w:rsid w:val="00F4478E"/>
    <w:rsid w:val="00F44B9C"/>
    <w:rsid w:val="00F50938"/>
    <w:rsid w:val="00F5212C"/>
    <w:rsid w:val="00F532B1"/>
    <w:rsid w:val="00F54FA7"/>
    <w:rsid w:val="00F55C47"/>
    <w:rsid w:val="00F55F80"/>
    <w:rsid w:val="00F56A0C"/>
    <w:rsid w:val="00F573E3"/>
    <w:rsid w:val="00F602A0"/>
    <w:rsid w:val="00F64871"/>
    <w:rsid w:val="00F67A5B"/>
    <w:rsid w:val="00F70781"/>
    <w:rsid w:val="00F80617"/>
    <w:rsid w:val="00F80CDF"/>
    <w:rsid w:val="00F81C2A"/>
    <w:rsid w:val="00F830B5"/>
    <w:rsid w:val="00F84B60"/>
    <w:rsid w:val="00F86C3F"/>
    <w:rsid w:val="00F8700E"/>
    <w:rsid w:val="00F875DD"/>
    <w:rsid w:val="00F87CF6"/>
    <w:rsid w:val="00F9062A"/>
    <w:rsid w:val="00F9461A"/>
    <w:rsid w:val="00F946B7"/>
    <w:rsid w:val="00F96334"/>
    <w:rsid w:val="00FA0372"/>
    <w:rsid w:val="00FA1946"/>
    <w:rsid w:val="00FA2730"/>
    <w:rsid w:val="00FA30F8"/>
    <w:rsid w:val="00FA42E0"/>
    <w:rsid w:val="00FA629E"/>
    <w:rsid w:val="00FA7205"/>
    <w:rsid w:val="00FA7D80"/>
    <w:rsid w:val="00FB219F"/>
    <w:rsid w:val="00FB5D66"/>
    <w:rsid w:val="00FB6F81"/>
    <w:rsid w:val="00FC0995"/>
    <w:rsid w:val="00FC1025"/>
    <w:rsid w:val="00FC2A1B"/>
    <w:rsid w:val="00FC3F04"/>
    <w:rsid w:val="00FC618A"/>
    <w:rsid w:val="00FC64D1"/>
    <w:rsid w:val="00FD0007"/>
    <w:rsid w:val="00FD0FA6"/>
    <w:rsid w:val="00FD35BB"/>
    <w:rsid w:val="00FD40F4"/>
    <w:rsid w:val="00FD416F"/>
    <w:rsid w:val="00FD5C17"/>
    <w:rsid w:val="00FE267E"/>
    <w:rsid w:val="00FE2D18"/>
    <w:rsid w:val="00FE779E"/>
    <w:rsid w:val="00FF0063"/>
    <w:rsid w:val="00FF04CC"/>
    <w:rsid w:val="00FF35C2"/>
    <w:rsid w:val="00FF3824"/>
    <w:rsid w:val="00FF3DD1"/>
    <w:rsid w:val="00FF40F1"/>
    <w:rsid w:val="00FF4E70"/>
    <w:rsid w:val="00FF5F42"/>
    <w:rsid w:val="00FF6136"/>
    <w:rsid w:val="00FF6D7A"/>
    <w:rsid w:val="03473D0C"/>
    <w:rsid w:val="0805125F"/>
    <w:rsid w:val="0B8A1696"/>
    <w:rsid w:val="14392A00"/>
    <w:rsid w:val="16B5DDBA"/>
    <w:rsid w:val="1C43B41D"/>
    <w:rsid w:val="1E389313"/>
    <w:rsid w:val="27DBF4A2"/>
    <w:rsid w:val="2BB21F70"/>
    <w:rsid w:val="396340EC"/>
    <w:rsid w:val="3D1EE336"/>
    <w:rsid w:val="3FC69494"/>
    <w:rsid w:val="4227AEE3"/>
    <w:rsid w:val="4B5B7BFC"/>
    <w:rsid w:val="525B4A4E"/>
    <w:rsid w:val="54520803"/>
    <w:rsid w:val="594E3056"/>
    <w:rsid w:val="5B472329"/>
    <w:rsid w:val="5BBDC229"/>
    <w:rsid w:val="5E0C9459"/>
    <w:rsid w:val="5FCFDD47"/>
    <w:rsid w:val="61CDE619"/>
    <w:rsid w:val="635A04CC"/>
    <w:rsid w:val="6606770E"/>
    <w:rsid w:val="68D7C140"/>
    <w:rsid w:val="69A08B62"/>
    <w:rsid w:val="6C47E6B5"/>
    <w:rsid w:val="6DBFE518"/>
    <w:rsid w:val="730E54BB"/>
    <w:rsid w:val="785F07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1B8108"/>
  <w15:docId w15:val="{371CB99B-1F17-41DD-B58B-15D4D5C7BD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77DF5"/>
  </w:style>
  <w:style w:type="paragraph" w:styleId="Heading1">
    <w:name w:val="heading 1"/>
    <w:basedOn w:val="Normal"/>
    <w:next w:val="Normal"/>
    <w:link w:val="Heading1Char"/>
    <w:uiPriority w:val="9"/>
    <w:qFormat/>
    <w:rsid w:val="00135C48"/>
    <w:pPr>
      <w:pageBreakBefore/>
      <w:pBdr>
        <w:top w:val="single" w:sz="24" w:space="0" w:color="A5300F" w:themeColor="accent1"/>
        <w:left w:val="single" w:sz="24" w:space="0" w:color="A5300F" w:themeColor="accent1"/>
        <w:bottom w:val="single" w:sz="24" w:space="0" w:color="A5300F" w:themeColor="accent1"/>
        <w:right w:val="single" w:sz="24" w:space="0" w:color="A5300F" w:themeColor="accent1"/>
      </w:pBdr>
      <w:shd w:val="clear" w:color="auto" w:fill="A5300F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A33D7"/>
    <w:pPr>
      <w:keepNext/>
      <w:pBdr>
        <w:top w:val="single" w:sz="24" w:space="0" w:color="F9CEC2" w:themeColor="accent1" w:themeTint="33"/>
        <w:left w:val="single" w:sz="24" w:space="0" w:color="F9CEC2" w:themeColor="accent1" w:themeTint="33"/>
        <w:bottom w:val="single" w:sz="24" w:space="0" w:color="F9CEC2" w:themeColor="accent1" w:themeTint="33"/>
        <w:right w:val="single" w:sz="24" w:space="0" w:color="F9CEC2" w:themeColor="accent1" w:themeTint="33"/>
      </w:pBdr>
      <w:shd w:val="clear" w:color="auto" w:fill="F9CEC2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96F9A"/>
    <w:pPr>
      <w:pBdr>
        <w:bottom w:val="single" w:sz="6" w:space="1" w:color="A5300F" w:themeColor="accent1"/>
      </w:pBdr>
      <w:spacing w:before="300" w:after="0"/>
      <w:outlineLvl w:val="2"/>
    </w:pPr>
    <w:rPr>
      <w:caps/>
      <w:color w:val="511707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77DF5"/>
    <w:pPr>
      <w:pBdr>
        <w:top w:val="dotted" w:sz="6" w:space="2" w:color="A5300F" w:themeColor="accent1"/>
      </w:pBdr>
      <w:spacing w:before="200" w:after="0"/>
      <w:outlineLvl w:val="3"/>
    </w:pPr>
    <w:rPr>
      <w:caps/>
      <w:color w:val="7B230B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77DF5"/>
    <w:pPr>
      <w:pBdr>
        <w:bottom w:val="single" w:sz="6" w:space="1" w:color="A5300F" w:themeColor="accent1"/>
      </w:pBdr>
      <w:spacing w:before="200" w:after="0"/>
      <w:outlineLvl w:val="4"/>
    </w:pPr>
    <w:rPr>
      <w:caps/>
      <w:color w:val="7B230B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77DF5"/>
    <w:pPr>
      <w:pBdr>
        <w:bottom w:val="dotted" w:sz="6" w:space="1" w:color="A5300F" w:themeColor="accent1"/>
      </w:pBdr>
      <w:spacing w:before="200" w:after="0"/>
      <w:outlineLvl w:val="5"/>
    </w:pPr>
    <w:rPr>
      <w:caps/>
      <w:color w:val="7B230B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77DF5"/>
    <w:pPr>
      <w:spacing w:before="200" w:after="0"/>
      <w:outlineLvl w:val="6"/>
    </w:pPr>
    <w:rPr>
      <w:caps/>
      <w:color w:val="7B230B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77DF5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77DF5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35C48"/>
    <w:rPr>
      <w:caps/>
      <w:color w:val="FFFFFF" w:themeColor="background1"/>
      <w:spacing w:val="15"/>
      <w:sz w:val="22"/>
      <w:szCs w:val="22"/>
      <w:shd w:val="clear" w:color="auto" w:fill="A5300F" w:themeFill="accent1"/>
    </w:rPr>
  </w:style>
  <w:style w:type="character" w:styleId="CommentReference">
    <w:name w:val="annotation reference"/>
    <w:basedOn w:val="DefaultParagraphFont"/>
    <w:uiPriority w:val="99"/>
    <w:semiHidden/>
    <w:unhideWhenUsed/>
    <w:rsid w:val="007546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5461B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5461B"/>
    <w:rPr>
      <w:sz w:val="2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546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5461B"/>
    <w:rPr>
      <w:b/>
      <w:bCs/>
      <w:sz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461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61B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546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461B"/>
    <w:rPr>
      <w:sz w:val="26"/>
    </w:rPr>
  </w:style>
  <w:style w:type="paragraph" w:styleId="Footer">
    <w:name w:val="footer"/>
    <w:basedOn w:val="Normal"/>
    <w:link w:val="FooterChar"/>
    <w:uiPriority w:val="99"/>
    <w:unhideWhenUsed/>
    <w:rsid w:val="007546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461B"/>
    <w:rPr>
      <w:sz w:val="26"/>
    </w:rPr>
  </w:style>
  <w:style w:type="table" w:styleId="TableGrid">
    <w:name w:val="Table Grid"/>
    <w:basedOn w:val="TableNormal"/>
    <w:uiPriority w:val="39"/>
    <w:rsid w:val="007546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BA33D7"/>
    <w:rPr>
      <w:caps/>
      <w:spacing w:val="15"/>
      <w:shd w:val="clear" w:color="auto" w:fill="F9CEC2" w:themeFill="accent1" w:themeFillTint="33"/>
    </w:rPr>
  </w:style>
  <w:style w:type="paragraph" w:styleId="TOCHeading">
    <w:name w:val="TOC Heading"/>
    <w:basedOn w:val="Heading1"/>
    <w:next w:val="Normal"/>
    <w:uiPriority w:val="39"/>
    <w:unhideWhenUsed/>
    <w:qFormat/>
    <w:rsid w:val="00A77DF5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75461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75461B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75461B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75461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596F9A"/>
    <w:rPr>
      <w:caps/>
      <w:color w:val="511707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rsid w:val="00A77DF5"/>
    <w:rPr>
      <w:caps/>
      <w:color w:val="7B230B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rsid w:val="00A77DF5"/>
    <w:rPr>
      <w:caps/>
      <w:color w:val="7B230B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rsid w:val="00A77DF5"/>
    <w:rPr>
      <w:caps/>
      <w:color w:val="7B230B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77DF5"/>
    <w:rPr>
      <w:caps/>
      <w:color w:val="7B230B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77DF5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77DF5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A77DF5"/>
    <w:rPr>
      <w:b/>
      <w:bCs/>
      <w:color w:val="7B230B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A77DF5"/>
    <w:pPr>
      <w:spacing w:before="0" w:after="0"/>
    </w:pPr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77DF5"/>
    <w:rPr>
      <w:rFonts w:asciiTheme="majorHAnsi" w:eastAsiaTheme="majorEastAsia" w:hAnsiTheme="majorHAnsi" w:cstheme="majorBidi"/>
      <w:caps/>
      <w:color w:val="A5300F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A77DF5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A77DF5"/>
    <w:rPr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sid w:val="00A77DF5"/>
    <w:rPr>
      <w:b/>
      <w:bCs/>
    </w:rPr>
  </w:style>
  <w:style w:type="character" w:styleId="Emphasis">
    <w:name w:val="Emphasis"/>
    <w:uiPriority w:val="20"/>
    <w:qFormat/>
    <w:rsid w:val="00A77DF5"/>
    <w:rPr>
      <w:caps/>
      <w:color w:val="511707" w:themeColor="accent1" w:themeShade="7F"/>
      <w:spacing w:val="5"/>
    </w:rPr>
  </w:style>
  <w:style w:type="paragraph" w:styleId="NoSpacing">
    <w:name w:val="No Spacing"/>
    <w:link w:val="NoSpacingChar"/>
    <w:uiPriority w:val="1"/>
    <w:qFormat/>
    <w:rsid w:val="00A77DF5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A77DF5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A77DF5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77DF5"/>
    <w:pPr>
      <w:spacing w:before="240" w:after="240" w:line="240" w:lineRule="auto"/>
      <w:ind w:left="1080" w:right="1080"/>
      <w:jc w:val="center"/>
    </w:pPr>
    <w:rPr>
      <w:color w:val="A5300F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77DF5"/>
    <w:rPr>
      <w:color w:val="A5300F" w:themeColor="accent1"/>
      <w:sz w:val="24"/>
      <w:szCs w:val="24"/>
    </w:rPr>
  </w:style>
  <w:style w:type="character" w:styleId="SubtleEmphasis">
    <w:name w:val="Subtle Emphasis"/>
    <w:uiPriority w:val="19"/>
    <w:qFormat/>
    <w:rsid w:val="00A77DF5"/>
    <w:rPr>
      <w:i/>
      <w:iCs/>
      <w:color w:val="511707" w:themeColor="accent1" w:themeShade="7F"/>
    </w:rPr>
  </w:style>
  <w:style w:type="character" w:styleId="IntenseEmphasis">
    <w:name w:val="Intense Emphasis"/>
    <w:uiPriority w:val="21"/>
    <w:qFormat/>
    <w:rsid w:val="00A77DF5"/>
    <w:rPr>
      <w:b/>
      <w:bCs/>
      <w:caps/>
      <w:color w:val="511707" w:themeColor="accent1" w:themeShade="7F"/>
      <w:spacing w:val="10"/>
    </w:rPr>
  </w:style>
  <w:style w:type="character" w:styleId="SubtleReference">
    <w:name w:val="Subtle Reference"/>
    <w:uiPriority w:val="31"/>
    <w:qFormat/>
    <w:rsid w:val="00A77DF5"/>
    <w:rPr>
      <w:b/>
      <w:bCs/>
      <w:color w:val="A5300F" w:themeColor="accent1"/>
    </w:rPr>
  </w:style>
  <w:style w:type="character" w:styleId="IntenseReference">
    <w:name w:val="Intense Reference"/>
    <w:uiPriority w:val="32"/>
    <w:qFormat/>
    <w:rsid w:val="00A77DF5"/>
    <w:rPr>
      <w:b/>
      <w:bCs/>
      <w:i/>
      <w:iCs/>
      <w:caps/>
      <w:color w:val="A5300F" w:themeColor="accent1"/>
    </w:rPr>
  </w:style>
  <w:style w:type="character" w:styleId="BookTitle">
    <w:name w:val="Book Title"/>
    <w:uiPriority w:val="33"/>
    <w:qFormat/>
    <w:rsid w:val="00A77DF5"/>
    <w:rPr>
      <w:b/>
      <w:bCs/>
      <w:i/>
      <w:iCs/>
      <w:spacing w:val="0"/>
    </w:rPr>
  </w:style>
  <w:style w:type="character" w:customStyle="1" w:styleId="NoSpacingChar">
    <w:name w:val="No Spacing Char"/>
    <w:basedOn w:val="DefaultParagraphFont"/>
    <w:link w:val="NoSpacing"/>
    <w:uiPriority w:val="1"/>
    <w:rsid w:val="0075461B"/>
  </w:style>
  <w:style w:type="character" w:customStyle="1" w:styleId="tgc">
    <w:name w:val="_tgc"/>
    <w:basedOn w:val="DefaultParagraphFont"/>
    <w:rsid w:val="0075461B"/>
  </w:style>
  <w:style w:type="table" w:customStyle="1" w:styleId="CodeTable">
    <w:name w:val="Code Table"/>
    <w:basedOn w:val="TableNormal"/>
    <w:uiPriority w:val="99"/>
    <w:rsid w:val="0075461B"/>
    <w:pPr>
      <w:spacing w:before="0" w:after="0" w:line="240" w:lineRule="auto"/>
    </w:pPr>
    <w:rPr>
      <w:rFonts w:ascii="Consolas" w:hAnsi="Consolas"/>
      <w:sz w:val="19"/>
    </w:rPr>
    <w:tblPr>
      <w:tblBorders>
        <w:top w:val="single" w:sz="4" w:space="0" w:color="C29D1B" w:themeColor="background2" w:themeShade="BF"/>
        <w:left w:val="single" w:sz="4" w:space="0" w:color="C29D1B" w:themeColor="background2" w:themeShade="BF"/>
        <w:bottom w:val="single" w:sz="4" w:space="0" w:color="C29D1B" w:themeColor="background2" w:themeShade="BF"/>
        <w:right w:val="single" w:sz="4" w:space="0" w:color="C29D1B" w:themeColor="background2" w:themeShade="BF"/>
        <w:insideH w:val="single" w:sz="4" w:space="0" w:color="C29D1B" w:themeColor="background2" w:themeShade="BF"/>
        <w:insideV w:val="single" w:sz="4" w:space="0" w:color="C29D1B" w:themeColor="background2" w:themeShade="BF"/>
      </w:tblBorders>
      <w:tblCellMar>
        <w:top w:w="144" w:type="dxa"/>
        <w:left w:w="144" w:type="dxa"/>
        <w:bottom w:w="144" w:type="dxa"/>
        <w:right w:w="144" w:type="dxa"/>
      </w:tblCellMar>
    </w:tblPr>
    <w:tcPr>
      <w:shd w:val="clear" w:color="auto" w:fill="auto"/>
    </w:tcPr>
  </w:style>
  <w:style w:type="paragraph" w:customStyle="1" w:styleId="Default">
    <w:name w:val="Default"/>
    <w:rsid w:val="0075461B"/>
    <w:pPr>
      <w:autoSpaceDE w:val="0"/>
      <w:autoSpaceDN w:val="0"/>
      <w:adjustRightInd w:val="0"/>
      <w:spacing w:before="0"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TMLCode">
    <w:name w:val="HTML Code"/>
    <w:basedOn w:val="DefaultParagraphFont"/>
    <w:uiPriority w:val="99"/>
    <w:semiHidden/>
    <w:unhideWhenUsed/>
    <w:rsid w:val="0075461B"/>
    <w:rPr>
      <w:rFonts w:ascii="Courier New" w:eastAsia="Times New Roman" w:hAnsi="Courier New" w:cs="Courier New"/>
      <w:sz w:val="20"/>
      <w:szCs w:val="20"/>
    </w:rPr>
  </w:style>
  <w:style w:type="table" w:customStyle="1" w:styleId="PlainTable31">
    <w:name w:val="Plain Table 31"/>
    <w:basedOn w:val="TableNormal"/>
    <w:uiPriority w:val="43"/>
    <w:rsid w:val="00BA58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TableGrid1">
    <w:name w:val="Table Grid1"/>
    <w:basedOn w:val="TableNormal"/>
    <w:next w:val="TableGrid"/>
    <w:uiPriority w:val="39"/>
    <w:rsid w:val="00BA58C8"/>
    <w:pPr>
      <w:spacing w:after="0" w:line="240" w:lineRule="auto"/>
    </w:pPr>
    <w:rPr>
      <w:rFonts w:ascii="Calibri" w:eastAsia="Times New Roman" w:hAnsi="Calibri" w:cs="Aria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de">
    <w:name w:val="Code"/>
    <w:basedOn w:val="Normal"/>
    <w:link w:val="CodeChar"/>
    <w:rsid w:val="0075461B"/>
    <w:pPr>
      <w:spacing w:before="0" w:after="0" w:line="240" w:lineRule="auto"/>
    </w:pPr>
    <w:rPr>
      <w:rFonts w:ascii="Consolas" w:hAnsi="Consolas"/>
      <w:sz w:val="19"/>
    </w:rPr>
  </w:style>
  <w:style w:type="table" w:styleId="PlainTable1">
    <w:name w:val="Plain Table 1"/>
    <w:basedOn w:val="TableNormal"/>
    <w:uiPriority w:val="41"/>
    <w:rsid w:val="0075461B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CodeChar">
    <w:name w:val="Code Char"/>
    <w:basedOn w:val="DefaultParagraphFont"/>
    <w:link w:val="Code"/>
    <w:rsid w:val="0075461B"/>
    <w:rPr>
      <w:rFonts w:ascii="Consolas" w:hAnsi="Consolas"/>
      <w:sz w:val="19"/>
    </w:rPr>
  </w:style>
  <w:style w:type="paragraph" w:styleId="TOC3">
    <w:name w:val="toc 3"/>
    <w:basedOn w:val="Normal"/>
    <w:next w:val="Normal"/>
    <w:autoRedefine/>
    <w:uiPriority w:val="39"/>
    <w:unhideWhenUsed/>
    <w:rsid w:val="00415FD2"/>
    <w:pPr>
      <w:spacing w:after="100"/>
      <w:ind w:left="52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77DF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A6C3A"/>
    <w:rPr>
      <w:color w:val="B26B0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D0208A"/>
    <w:rPr>
      <w:color w:val="605E5C"/>
      <w:shd w:val="clear" w:color="auto" w:fill="E1DFDD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43A6C"/>
    <w:pPr>
      <w:spacing w:before="0" w:after="0" w:line="240" w:lineRule="auto"/>
    </w:p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43A6C"/>
  </w:style>
  <w:style w:type="character" w:styleId="EndnoteReference">
    <w:name w:val="endnote reference"/>
    <w:basedOn w:val="DefaultParagraphFont"/>
    <w:uiPriority w:val="99"/>
    <w:semiHidden/>
    <w:unhideWhenUsed/>
    <w:rsid w:val="00143A6C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F0464"/>
    <w:pPr>
      <w:spacing w:before="0" w:after="0"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F0464"/>
  </w:style>
  <w:style w:type="character" w:styleId="FootnoteReference">
    <w:name w:val="footnote reference"/>
    <w:basedOn w:val="DefaultParagraphFont"/>
    <w:uiPriority w:val="99"/>
    <w:semiHidden/>
    <w:unhideWhenUsed/>
    <w:rsid w:val="008F046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910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84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434418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5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176786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536159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2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01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771879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815669">
                  <w:marLeft w:val="0"/>
                  <w:marRight w:val="0"/>
                  <w:marTop w:val="0"/>
                  <w:marBottom w:val="120"/>
                  <w:divBdr>
                    <w:top w:val="single" w:sz="6" w:space="0" w:color="A0A0A0"/>
                    <w:left w:val="single" w:sz="6" w:space="0" w:color="B9B9B9"/>
                    <w:bottom w:val="single" w:sz="6" w:space="0" w:color="B9B9B9"/>
                    <w:right w:val="single" w:sz="6" w:space="0" w:color="B9B9B9"/>
                  </w:divBdr>
                  <w:divsChild>
                    <w:div w:id="79789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909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145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713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430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29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9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41683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58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646164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366298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4434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702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873895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96101">
                  <w:marLeft w:val="0"/>
                  <w:marRight w:val="0"/>
                  <w:marTop w:val="0"/>
                  <w:marBottom w:val="120"/>
                  <w:divBdr>
                    <w:top w:val="single" w:sz="6" w:space="0" w:color="A0A0A0"/>
                    <w:left w:val="single" w:sz="6" w:space="0" w:color="B9B9B9"/>
                    <w:bottom w:val="single" w:sz="6" w:space="0" w:color="B9B9B9"/>
                    <w:right w:val="single" w:sz="6" w:space="0" w:color="B9B9B9"/>
                  </w:divBdr>
                  <w:divsChild>
                    <w:div w:id="175547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74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877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428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245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85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88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997291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467531">
                  <w:marLeft w:val="0"/>
                  <w:marRight w:val="0"/>
                  <w:marTop w:val="0"/>
                  <w:marBottom w:val="120"/>
                  <w:divBdr>
                    <w:top w:val="single" w:sz="6" w:space="0" w:color="A0A0A0"/>
                    <w:left w:val="single" w:sz="6" w:space="0" w:color="B9B9B9"/>
                    <w:bottom w:val="single" w:sz="6" w:space="0" w:color="B9B9B9"/>
                    <w:right w:val="single" w:sz="6" w:space="0" w:color="B9B9B9"/>
                  </w:divBdr>
                  <w:divsChild>
                    <w:div w:id="738556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872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8675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500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6403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2636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93023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59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291580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9367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7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508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6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2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36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12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36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9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941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20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76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81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17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600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19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534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75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61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38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925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70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303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52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699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87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18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55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75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75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813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55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10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471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04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55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98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4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33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75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84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50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022587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973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4380184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127234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272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0169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111388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11979">
                  <w:marLeft w:val="0"/>
                  <w:marRight w:val="0"/>
                  <w:marTop w:val="0"/>
                  <w:marBottom w:val="120"/>
                  <w:divBdr>
                    <w:top w:val="single" w:sz="6" w:space="0" w:color="A0A0A0"/>
                    <w:left w:val="single" w:sz="6" w:space="0" w:color="B9B9B9"/>
                    <w:bottom w:val="single" w:sz="6" w:space="0" w:color="B9B9B9"/>
                    <w:right w:val="single" w:sz="6" w:space="0" w:color="B9B9B9"/>
                  </w:divBdr>
                  <w:divsChild>
                    <w:div w:id="55793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570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730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636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7469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image" Target="media/image95.PNG"/><Relationship Id="rId21" Type="http://schemas.openxmlformats.org/officeDocument/2006/relationships/hyperlink" Target="https://www.mbed.com" TargetMode="External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63" Type="http://schemas.openxmlformats.org/officeDocument/2006/relationships/image" Target="media/image46.png"/><Relationship Id="rId68" Type="http://schemas.openxmlformats.org/officeDocument/2006/relationships/image" Target="media/image51.jpeg"/><Relationship Id="rId84" Type="http://schemas.openxmlformats.org/officeDocument/2006/relationships/image" Target="media/image66.png"/><Relationship Id="rId89" Type="http://schemas.openxmlformats.org/officeDocument/2006/relationships/image" Target="media/image70.jpeg"/><Relationship Id="rId112" Type="http://schemas.openxmlformats.org/officeDocument/2006/relationships/image" Target="media/image90.png"/><Relationship Id="rId133" Type="http://schemas.openxmlformats.org/officeDocument/2006/relationships/image" Target="media/image108.png"/><Relationship Id="rId138" Type="http://schemas.openxmlformats.org/officeDocument/2006/relationships/footer" Target="footer1.xml"/><Relationship Id="rId16" Type="http://schemas.openxmlformats.org/officeDocument/2006/relationships/image" Target="media/image3.png"/><Relationship Id="rId107" Type="http://schemas.openxmlformats.org/officeDocument/2006/relationships/image" Target="media/image85.png"/><Relationship Id="rId11" Type="http://schemas.openxmlformats.org/officeDocument/2006/relationships/image" Target="media/image1.pn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7.jpeg"/><Relationship Id="rId79" Type="http://schemas.openxmlformats.org/officeDocument/2006/relationships/image" Target="media/image62.png"/><Relationship Id="rId102" Type="http://schemas.openxmlformats.org/officeDocument/2006/relationships/image" Target="media/image80.png"/><Relationship Id="rId123" Type="http://schemas.openxmlformats.org/officeDocument/2006/relationships/image" Target="media/image101.png"/><Relationship Id="rId128" Type="http://schemas.openxmlformats.org/officeDocument/2006/relationships/image" Target="media/image105.jpeg"/><Relationship Id="rId5" Type="http://schemas.openxmlformats.org/officeDocument/2006/relationships/numbering" Target="numbering.xml"/><Relationship Id="rId90" Type="http://schemas.openxmlformats.org/officeDocument/2006/relationships/image" Target="media/image71.jpeg"/><Relationship Id="rId95" Type="http://schemas.openxmlformats.org/officeDocument/2006/relationships/image" Target="media/image73.png"/><Relationship Id="rId22" Type="http://schemas.openxmlformats.org/officeDocument/2006/relationships/hyperlink" Target="https://makecode.brainpad.com/" TargetMode="External"/><Relationship Id="rId27" Type="http://schemas.openxmlformats.org/officeDocument/2006/relationships/image" Target="media/image10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image" Target="media/image91.png"/><Relationship Id="rId118" Type="http://schemas.openxmlformats.org/officeDocument/2006/relationships/image" Target="media/image96.png"/><Relationship Id="rId134" Type="http://schemas.openxmlformats.org/officeDocument/2006/relationships/image" Target="media/image109.png"/><Relationship Id="rId139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80" Type="http://schemas.openxmlformats.org/officeDocument/2006/relationships/image" Target="media/image63.png"/><Relationship Id="rId85" Type="http://schemas.openxmlformats.org/officeDocument/2006/relationships/image" Target="media/image67.png"/><Relationship Id="rId93" Type="http://schemas.openxmlformats.org/officeDocument/2006/relationships/hyperlink" Target="https://docs.brainpad.com/resources/downloads.html" TargetMode="External"/><Relationship Id="rId98" Type="http://schemas.openxmlformats.org/officeDocument/2006/relationships/image" Target="media/image76.PNG"/><Relationship Id="rId121" Type="http://schemas.openxmlformats.org/officeDocument/2006/relationships/image" Target="media/image99.jpg"/><Relationship Id="rId14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https://www.brainpad.com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103" Type="http://schemas.openxmlformats.org/officeDocument/2006/relationships/image" Target="media/image81.png"/><Relationship Id="rId108" Type="http://schemas.openxmlformats.org/officeDocument/2006/relationships/image" Target="media/image86.png"/><Relationship Id="rId116" Type="http://schemas.openxmlformats.org/officeDocument/2006/relationships/image" Target="media/image94.png"/><Relationship Id="rId124" Type="http://schemas.openxmlformats.org/officeDocument/2006/relationships/image" Target="media/image102.png"/><Relationship Id="rId129" Type="http://schemas.openxmlformats.org/officeDocument/2006/relationships/hyperlink" Target="https://docs.brainpad.com/projects/linear-clock.html" TargetMode="External"/><Relationship Id="rId137" Type="http://schemas.openxmlformats.org/officeDocument/2006/relationships/header" Target="header1.xml"/><Relationship Id="rId20" Type="http://schemas.openxmlformats.org/officeDocument/2006/relationships/hyperlink" Target="https://www.micropython.org" TargetMode="External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image" Target="media/image58.jpg"/><Relationship Id="rId83" Type="http://schemas.openxmlformats.org/officeDocument/2006/relationships/image" Target="media/image65.jpeg"/><Relationship Id="rId88" Type="http://schemas.openxmlformats.org/officeDocument/2006/relationships/image" Target="media/image69.png"/><Relationship Id="rId91" Type="http://schemas.openxmlformats.org/officeDocument/2006/relationships/hyperlink" Target="https://docs.brainpad.com/go-beyond/system-setup.html" TargetMode="External"/><Relationship Id="rId96" Type="http://schemas.openxmlformats.org/officeDocument/2006/relationships/image" Target="media/image74.png"/><Relationship Id="rId111" Type="http://schemas.openxmlformats.org/officeDocument/2006/relationships/image" Target="media/image89.png"/><Relationship Id="rId132" Type="http://schemas.openxmlformats.org/officeDocument/2006/relationships/hyperlink" Target="https://docs.brainpad.com/projects/lift-off.html" TargetMode="External"/><Relationship Id="rId14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2.jpg"/><Relationship Id="rId23" Type="http://schemas.openxmlformats.org/officeDocument/2006/relationships/image" Target="media/image6.png"/><Relationship Id="rId28" Type="http://schemas.openxmlformats.org/officeDocument/2006/relationships/image" Target="media/image11.jpe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6" Type="http://schemas.openxmlformats.org/officeDocument/2006/relationships/image" Target="media/image84.png"/><Relationship Id="rId114" Type="http://schemas.openxmlformats.org/officeDocument/2006/relationships/image" Target="media/image92.png"/><Relationship Id="rId119" Type="http://schemas.openxmlformats.org/officeDocument/2006/relationships/image" Target="media/image97.png"/><Relationship Id="rId127" Type="http://schemas.openxmlformats.org/officeDocument/2006/relationships/image" Target="media/image104.jpeg"/><Relationship Id="rId10" Type="http://schemas.openxmlformats.org/officeDocument/2006/relationships/endnotes" Target="endnotes.xml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hyperlink" Target="https://docs.brainpad.com/projects/sun-seeker.html" TargetMode="External"/><Relationship Id="rId86" Type="http://schemas.openxmlformats.org/officeDocument/2006/relationships/hyperlink" Target="http://www.rgbtool.com" TargetMode="External"/><Relationship Id="rId94" Type="http://schemas.openxmlformats.org/officeDocument/2006/relationships/image" Target="media/image72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image" Target="media/image100.png"/><Relationship Id="rId130" Type="http://schemas.openxmlformats.org/officeDocument/2006/relationships/image" Target="media/image106.jpg"/><Relationship Id="rId135" Type="http://schemas.openxmlformats.org/officeDocument/2006/relationships/image" Target="media/image11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www.brainpad.com/contact-us" TargetMode="External"/><Relationship Id="rId18" Type="http://schemas.openxmlformats.org/officeDocument/2006/relationships/image" Target="media/image5.jpg"/><Relationship Id="rId39" Type="http://schemas.openxmlformats.org/officeDocument/2006/relationships/image" Target="media/image22.png"/><Relationship Id="rId109" Type="http://schemas.openxmlformats.org/officeDocument/2006/relationships/image" Target="media/image87.png"/><Relationship Id="rId34" Type="http://schemas.openxmlformats.org/officeDocument/2006/relationships/image" Target="media/image17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75.PNG"/><Relationship Id="rId104" Type="http://schemas.openxmlformats.org/officeDocument/2006/relationships/image" Target="media/image82.png"/><Relationship Id="rId120" Type="http://schemas.openxmlformats.org/officeDocument/2006/relationships/image" Target="media/image98.jpg"/><Relationship Id="rId125" Type="http://schemas.openxmlformats.org/officeDocument/2006/relationships/image" Target="media/image103.png"/><Relationship Id="rId141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92" Type="http://schemas.openxmlformats.org/officeDocument/2006/relationships/hyperlink" Target="https://forums.ghielectronics.com/c/brainpad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12.png"/><Relationship Id="rId24" Type="http://schemas.openxmlformats.org/officeDocument/2006/relationships/image" Target="media/image7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49.png"/><Relationship Id="rId87" Type="http://schemas.openxmlformats.org/officeDocument/2006/relationships/image" Target="media/image68.png"/><Relationship Id="rId110" Type="http://schemas.openxmlformats.org/officeDocument/2006/relationships/image" Target="media/image88.png"/><Relationship Id="rId115" Type="http://schemas.openxmlformats.org/officeDocument/2006/relationships/image" Target="media/image93.png"/><Relationship Id="rId131" Type="http://schemas.openxmlformats.org/officeDocument/2006/relationships/image" Target="media/image107.png"/><Relationship Id="rId136" Type="http://schemas.openxmlformats.org/officeDocument/2006/relationships/hyperlink" Target="http://www.BrainPad.com" TargetMode="External"/><Relationship Id="rId61" Type="http://schemas.openxmlformats.org/officeDocument/2006/relationships/image" Target="media/image44.png"/><Relationship Id="rId82" Type="http://schemas.openxmlformats.org/officeDocument/2006/relationships/image" Target="media/image64.jpeg"/><Relationship Id="rId19" Type="http://schemas.openxmlformats.org/officeDocument/2006/relationships/hyperlink" Target="https://www.arduino.cc" TargetMode="External"/><Relationship Id="rId14" Type="http://schemas.openxmlformats.org/officeDocument/2006/relationships/hyperlink" Target="https://creativecommons.org/licenses/by-sa/4.0/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image" Target="media/image78.PNG"/><Relationship Id="rId105" Type="http://schemas.openxmlformats.org/officeDocument/2006/relationships/image" Target="media/image83.png"/><Relationship Id="rId126" Type="http://schemas.openxmlformats.org/officeDocument/2006/relationships/hyperlink" Target="https://www.mikroe.com/click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ork\ghi_elect\brainpad\Documents\BrainPad.dotx" TargetMode="External"/></Relationships>
</file>

<file path=word/theme/theme1.xml><?xml version="1.0" encoding="utf-8"?>
<a:theme xmlns:a="http://schemas.openxmlformats.org/drawingml/2006/main" name="Office Theme">
  <a:themeElements>
    <a:clrScheme name="Red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Composit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7D8EDF6FB54B42B0BB69142E0D6393" ma:contentTypeVersion="9" ma:contentTypeDescription="Create a new document." ma:contentTypeScope="" ma:versionID="75c3e5c392d0ed64f32e0d6ba6e7ed8d">
  <xsd:schema xmlns:xsd="http://www.w3.org/2001/XMLSchema" xmlns:xs="http://www.w3.org/2001/XMLSchema" xmlns:p="http://schemas.microsoft.com/office/2006/metadata/properties" xmlns:ns2="c722961d-e3c1-4077-a4d3-fc03a6bb2061" xmlns:ns3="e614d14e-4192-4be0-8da5-675aace83259" targetNamespace="http://schemas.microsoft.com/office/2006/metadata/properties" ma:root="true" ma:fieldsID="9ae52223de49dfef61d9268532ac848f" ns2:_="" ns3:_="">
    <xsd:import namespace="c722961d-e3c1-4077-a4d3-fc03a6bb2061"/>
    <xsd:import namespace="e614d14e-4192-4be0-8da5-675aace8325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EventHashCode" minOccurs="0"/>
                <xsd:element ref="ns2:MediaServiceGenerationTime" minOccurs="0"/>
                <xsd:element ref="ns2:MediaServiceDateTaken" minOccurs="0"/>
                <xsd:element ref="ns2:MediaServiceAutoTags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22961d-e3c1-4077-a4d3-fc03a6bb206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14d14e-4192-4be0-8da5-675aace83259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7CED3D-3770-4B71-ADFA-795F635175E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97FCDFB-178F-4CEE-945D-B9F6DAF867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22961d-e3c1-4077-a4d3-fc03a6bb2061"/>
    <ds:schemaRef ds:uri="e614d14e-4192-4be0-8da5-675aace8325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E75A874-1A80-483C-8332-428BBF43258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1F80C44D-E118-4521-BDCE-74A97C4728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BrainPad.dotx</Template>
  <TotalTime>13476</TotalTime>
  <Pages>77</Pages>
  <Words>10329</Words>
  <Characters>58879</Characters>
  <Application>Microsoft Office Word</Application>
  <DocSecurity>0</DocSecurity>
  <Lines>490</Lines>
  <Paragraphs>138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Gus Issa</dc:creator>
  <cp:keywords/>
  <dc:description/>
  <cp:lastModifiedBy>John Brochue</cp:lastModifiedBy>
  <cp:revision>47</cp:revision>
  <cp:lastPrinted>2019-01-03T19:50:00Z</cp:lastPrinted>
  <dcterms:created xsi:type="dcterms:W3CDTF">2018-10-14T00:39:00Z</dcterms:created>
  <dcterms:modified xsi:type="dcterms:W3CDTF">2019-01-03T19:50:00Z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0x010100B37D8EDF6FB54B42B0BB69142E0D6393</vt:lpwstr>
  </property>
</Properties>
</file>